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2871DB" w14:paraId="708959B4" w14:textId="77777777" w:rsidTr="005D14B4">
        <w:tc>
          <w:tcPr>
            <w:tcW w:w="1134" w:type="dxa"/>
          </w:tcPr>
          <w:p w14:paraId="5F86ED49" w14:textId="77777777" w:rsidR="00EA55BB" w:rsidRDefault="00EA55BB" w:rsidP="00E6212D">
            <w:pPr>
              <w:pStyle w:val="551Kopfref"/>
            </w:pPr>
          </w:p>
        </w:tc>
        <w:tc>
          <w:tcPr>
            <w:tcW w:w="8694" w:type="dxa"/>
          </w:tcPr>
          <w:p w14:paraId="564A0407" w14:textId="77777777" w:rsidR="00EA55BB" w:rsidRDefault="00416219" w:rsidP="00B12257">
            <w:pPr>
              <w:pStyle w:val="55Kopf"/>
            </w:pPr>
            <w:r>
              <w:t xml:space="preserve">vom </w:t>
            </w:r>
            <w:r w:rsidR="00B12257">
              <w:fldChar w:fldCharType="begin">
                <w:ffData>
                  <w:name w:val="Text1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"/>
            <w:r w:rsidR="00B12257">
              <w:instrText xml:space="preserve"> FORMTEXT </w:instrText>
            </w:r>
            <w:r w:rsidR="00B12257">
              <w:fldChar w:fldCharType="separate"/>
            </w:r>
            <w:r w:rsidR="00B12257">
              <w:rPr>
                <w:noProof/>
              </w:rPr>
              <w:t>[Datum]</w:t>
            </w:r>
            <w:r w:rsidR="00B12257">
              <w:fldChar w:fldCharType="end"/>
            </w:r>
            <w:bookmarkEnd w:id="0"/>
          </w:p>
        </w:tc>
      </w:tr>
      <w:tr w:rsidR="002871DB" w14:paraId="50929D8F" w14:textId="77777777" w:rsidTr="005D14B4">
        <w:tc>
          <w:tcPr>
            <w:tcW w:w="1134" w:type="dxa"/>
          </w:tcPr>
          <w:p w14:paraId="60435470" w14:textId="77777777" w:rsidR="00EA55BB" w:rsidRDefault="00EA55BB" w:rsidP="00E6212D">
            <w:pPr>
              <w:pStyle w:val="551Kopfref"/>
            </w:pPr>
          </w:p>
        </w:tc>
        <w:tc>
          <w:tcPr>
            <w:tcW w:w="8694" w:type="dxa"/>
          </w:tcPr>
          <w:p w14:paraId="120B24E2" w14:textId="77777777" w:rsidR="00EA55BB" w:rsidRDefault="008C4176" w:rsidP="00B12257">
            <w:pPr>
              <w:pStyle w:val="55Kopf"/>
            </w:pPr>
            <w:r>
              <w:t xml:space="preserve">Geschäftsnummer: </w:t>
            </w:r>
            <w:r w:rsidR="00B12257"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 w:rsidR="00B12257">
              <w:instrText xml:space="preserve"> FORMTEXT </w:instrText>
            </w:r>
            <w:r w:rsidR="00B12257">
              <w:fldChar w:fldCharType="separate"/>
            </w:r>
            <w:r w:rsidR="00B12257">
              <w:rPr>
                <w:noProof/>
              </w:rPr>
              <w:t>[Nummer]</w:t>
            </w:r>
            <w:r w:rsidR="00B12257">
              <w:fldChar w:fldCharType="end"/>
            </w:r>
            <w:bookmarkEnd w:id="1"/>
          </w:p>
        </w:tc>
      </w:tr>
    </w:tbl>
    <w:p w14:paraId="23B35E47" w14:textId="77777777" w:rsidR="00EA55BB" w:rsidRDefault="003132D0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FE470C">
            <w:t>B</w:t>
          </w:r>
        </w:sdtContent>
      </w:sdt>
    </w:p>
    <w:p w14:paraId="33348FC7" w14:textId="77777777" w:rsidR="00EA55BB" w:rsidRDefault="00EA55BB" w:rsidP="001C01BA">
      <w:pPr>
        <w:pStyle w:val="00Vorgabetext"/>
      </w:pPr>
    </w:p>
    <w:p w14:paraId="027C91CD" w14:textId="77777777" w:rsidR="00EA55BB" w:rsidRDefault="003132D0" w:rsidP="00477008">
      <w:pPr>
        <w:pStyle w:val="31Formulartitel"/>
      </w:pPr>
      <w:sdt>
        <w:sdtPr>
          <w:alias w:val="DocParam.Subject"/>
          <w:id w:val="485332547"/>
          <w:placeholder>
            <w:docPart w:val="15318200C9CC41A39BC11AA805A6C9DA"/>
          </w:placeholder>
          <w:dataBinding w:xpath="//Text[@id='DocParam.Subject']" w:storeItemID="{8A6FE38E-E58B-42EA-909A-EF9361E8D61D}"/>
          <w:text w:multiLine="1"/>
        </w:sdtPr>
        <w:sdtEndPr/>
        <w:sdtContent>
          <w:r w:rsidR="00FE470C" w:rsidRPr="00FE470C">
            <w:t>[Erlasstitel] (Änderung</w:t>
          </w:r>
          <w:r w:rsidR="00CA4662">
            <w:t>; [Gegenstand der Änderung]</w:t>
          </w:r>
          <w:r w:rsidR="00FE470C" w:rsidRPr="00FE470C">
            <w:t>)</w:t>
          </w:r>
        </w:sdtContent>
      </w:sdt>
    </w:p>
    <w:p w14:paraId="7FF2040A" w14:textId="77777777" w:rsidR="00EA55BB" w:rsidRDefault="00EA55BB" w:rsidP="007306B5">
      <w:pPr>
        <w:pStyle w:val="7015Zeilenabstand"/>
      </w:pPr>
    </w:p>
    <w:p w14:paraId="0291F80A" w14:textId="77777777" w:rsidR="00EA55BB" w:rsidRDefault="00FE470C" w:rsidP="007306B5">
      <w:pPr>
        <w:pStyle w:val="7015Zeilenabstand"/>
      </w:pPr>
      <w:r>
        <w:t>Gesetzestext vgl. Synopse</w:t>
      </w:r>
      <w:r w:rsidR="00CA4662">
        <w:t xml:space="preserve"> im Anhang</w:t>
      </w:r>
    </w:p>
    <w:p w14:paraId="34E53A2D" w14:textId="77777777" w:rsidR="00EA55BB" w:rsidRDefault="00925E31" w:rsidP="007306B5">
      <w:pPr>
        <w:pStyle w:val="7015Zeilenabstand"/>
      </w:pPr>
      <w:r w:rsidRPr="00DB5F63">
        <w:rPr>
          <w:b/>
          <w:bCs/>
          <w:color w:val="FF0000"/>
        </w:rPr>
        <w:t xml:space="preserve">Hinweis: Vgl. </w:t>
      </w:r>
      <w:r>
        <w:rPr>
          <w:b/>
          <w:bCs/>
          <w:color w:val="FF0000"/>
        </w:rPr>
        <w:t>für die Erfordernisse an</w:t>
      </w:r>
      <w:r w:rsidRPr="00DB5F63">
        <w:rPr>
          <w:b/>
          <w:bCs/>
          <w:color w:val="FF0000"/>
        </w:rPr>
        <w:t xml:space="preserve"> Bericht und Antrag</w:t>
      </w:r>
      <w:r>
        <w:rPr>
          <w:b/>
          <w:bCs/>
          <w:color w:val="FF0000"/>
        </w:rPr>
        <w:t xml:space="preserve"> den</w:t>
      </w:r>
      <w:r w:rsidRPr="00DB5F63">
        <w:rPr>
          <w:b/>
          <w:bCs/>
          <w:color w:val="FF0000"/>
        </w:rPr>
        <w:t xml:space="preserve"> Katalog in § 81 KRG</w:t>
      </w:r>
    </w:p>
    <w:p w14:paraId="58F5A013" w14:textId="77777777" w:rsidR="00FE470C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>
        <w:rPr>
          <w:rStyle w:val="Fett"/>
        </w:rPr>
        <w:t>Ausgangslage</w:t>
      </w:r>
    </w:p>
    <w:p w14:paraId="620ACD92" w14:textId="77777777" w:rsidR="00FE470C" w:rsidRPr="00BF523E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</w:p>
    <w:p w14:paraId="537D3D9E" w14:textId="77777777" w:rsidR="008C4176" w:rsidRPr="00BF523E" w:rsidRDefault="008C417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06B1BF9A" w14:textId="77777777" w:rsidR="00FE470C" w:rsidRPr="00BF523E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BF523E">
        <w:rPr>
          <w:rStyle w:val="Fett"/>
        </w:rPr>
        <w:t>Ziele und Umsetzung</w:t>
      </w:r>
    </w:p>
    <w:p w14:paraId="6C102B51" w14:textId="77777777" w:rsidR="00FE470C" w:rsidRPr="00BF523E" w:rsidRDefault="00FE470C" w:rsidP="008C4176">
      <w:pPr>
        <w:spacing w:line="360" w:lineRule="auto"/>
      </w:pPr>
      <w:r w:rsidRPr="00BF523E"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BF523E">
        <w:instrText xml:space="preserve"> FORMTEXT </w:instrText>
      </w:r>
      <w:r w:rsidRPr="00BF523E">
        <w:fldChar w:fldCharType="separate"/>
      </w:r>
      <w:r w:rsidRPr="00BF523E">
        <w:rPr>
          <w:noProof/>
        </w:rPr>
        <w:t>[Text]</w:t>
      </w:r>
      <w:r w:rsidRPr="00BF523E">
        <w:fldChar w:fldCharType="end"/>
      </w:r>
    </w:p>
    <w:p w14:paraId="435AC15B" w14:textId="77777777" w:rsidR="008C4176" w:rsidRPr="00BF523E" w:rsidRDefault="008C4176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0BB88E83" w14:textId="77777777" w:rsidR="00FE470C" w:rsidRPr="00BF523E" w:rsidRDefault="008C4176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BF523E">
        <w:rPr>
          <w:rStyle w:val="Fett"/>
        </w:rPr>
        <w:t xml:space="preserve">Ergebnis der </w:t>
      </w:r>
      <w:r w:rsidR="00FE470C" w:rsidRPr="00BF523E">
        <w:rPr>
          <w:rStyle w:val="Fett"/>
        </w:rPr>
        <w:t xml:space="preserve">Vernehmlassung </w:t>
      </w:r>
    </w:p>
    <w:p w14:paraId="423FF1E2" w14:textId="77777777" w:rsidR="00FE470C" w:rsidRPr="00BF523E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[Text]"/>
            </w:textInput>
          </w:ffData>
        </w:fldChar>
      </w:r>
      <w:bookmarkStart w:id="2" w:name="Text5"/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  <w:bookmarkEnd w:id="2"/>
    </w:p>
    <w:p w14:paraId="2A2F5115" w14:textId="77777777" w:rsidR="008C4176" w:rsidRPr="00BF523E" w:rsidRDefault="008C4176" w:rsidP="008C4176">
      <w:pPr>
        <w:pStyle w:val="GrundtextRRB"/>
        <w:spacing w:before="120" w:after="0"/>
        <w:ind w:left="0"/>
        <w:rPr>
          <w:sz w:val="22"/>
          <w:szCs w:val="22"/>
        </w:rPr>
      </w:pPr>
    </w:p>
    <w:p w14:paraId="74464E45" w14:textId="77777777" w:rsidR="00EE0CAF" w:rsidRPr="00BF523E" w:rsidRDefault="00EE0CAF" w:rsidP="00EE0CAF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BF523E">
        <w:rPr>
          <w:b/>
          <w:bCs/>
        </w:rPr>
        <w:t xml:space="preserve">Erläuterungen </w:t>
      </w:r>
      <w:r w:rsidRPr="00BF523E">
        <w:rPr>
          <w:rStyle w:val="Fett"/>
        </w:rPr>
        <w:t>zu den einzelnen Bestimmungen</w:t>
      </w:r>
    </w:p>
    <w:p w14:paraId="48359D62" w14:textId="77777777" w:rsidR="00EE0CAF" w:rsidRPr="00BF523E" w:rsidRDefault="00EE0CAF" w:rsidP="00EE0CAF">
      <w:pPr>
        <w:spacing w:line="360" w:lineRule="auto"/>
        <w:rPr>
          <w:rStyle w:val="Fett"/>
        </w:rPr>
      </w:pPr>
      <w:r w:rsidRPr="00BF523E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r w:rsidRPr="00BF523E">
        <w:rPr>
          <w:rStyle w:val="Fett"/>
        </w:rPr>
        <w:instrText xml:space="preserve"> FORMTEXT </w:instrText>
      </w:r>
      <w:r w:rsidRPr="00BF523E">
        <w:rPr>
          <w:rStyle w:val="Fett"/>
        </w:rPr>
      </w:r>
      <w:r w:rsidRPr="00BF523E">
        <w:rPr>
          <w:rStyle w:val="Fett"/>
        </w:rPr>
        <w:fldChar w:fldCharType="separate"/>
      </w:r>
      <w:r w:rsidRPr="00BF523E">
        <w:rPr>
          <w:rStyle w:val="Fett"/>
          <w:noProof/>
        </w:rPr>
        <w:t>[</w:t>
      </w:r>
      <w:r w:rsidR="00666C39" w:rsidRPr="00BF523E">
        <w:rPr>
          <w:rStyle w:val="Fett"/>
          <w:noProof/>
        </w:rPr>
        <w:t>Gliederungst</w:t>
      </w:r>
      <w:r w:rsidRPr="00BF523E">
        <w:rPr>
          <w:rStyle w:val="Fett"/>
          <w:noProof/>
        </w:rPr>
        <w:t>itel]</w:t>
      </w:r>
      <w:r w:rsidRPr="00BF523E">
        <w:rPr>
          <w:rStyle w:val="Fett"/>
        </w:rPr>
        <w:fldChar w:fldCharType="end"/>
      </w:r>
    </w:p>
    <w:p w14:paraId="4BE39D3B" w14:textId="308D818D" w:rsidR="00EE0CAF" w:rsidRPr="00BF523E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BF523E">
        <w:rPr>
          <w:i/>
          <w:sz w:val="22"/>
          <w:szCs w:val="22"/>
        </w:rPr>
        <w:t>§ 1</w:t>
      </w:r>
      <w:r w:rsidR="00666C39" w:rsidRPr="00BF523E">
        <w:rPr>
          <w:i/>
          <w:sz w:val="22"/>
          <w:szCs w:val="22"/>
        </w:rPr>
        <w:t>.</w:t>
      </w:r>
      <w:r w:rsidRPr="00BF523E">
        <w:rPr>
          <w:i/>
          <w:sz w:val="22"/>
          <w:szCs w:val="22"/>
        </w:rPr>
        <w:t xml:space="preserve"> </w:t>
      </w:r>
      <w:r w:rsidRPr="00BF523E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bookmarkStart w:id="3" w:name="Text7"/>
      <w:r w:rsidRPr="00BF523E">
        <w:rPr>
          <w:i/>
          <w:sz w:val="22"/>
          <w:szCs w:val="22"/>
        </w:rPr>
        <w:instrText xml:space="preserve"> FORMTEXT </w:instrText>
      </w:r>
      <w:r w:rsidRPr="00BF523E">
        <w:rPr>
          <w:i/>
          <w:sz w:val="22"/>
          <w:szCs w:val="22"/>
        </w:rPr>
      </w:r>
      <w:r w:rsidRPr="00BF523E">
        <w:rPr>
          <w:i/>
          <w:sz w:val="22"/>
          <w:szCs w:val="22"/>
        </w:rPr>
        <w:fldChar w:fldCharType="separate"/>
      </w:r>
      <w:r w:rsidRPr="00BF523E">
        <w:rPr>
          <w:i/>
          <w:noProof/>
          <w:sz w:val="22"/>
          <w:szCs w:val="22"/>
        </w:rPr>
        <w:t>[Marginalie]</w:t>
      </w:r>
      <w:r w:rsidRPr="00BF523E">
        <w:rPr>
          <w:i/>
          <w:sz w:val="22"/>
          <w:szCs w:val="22"/>
        </w:rPr>
        <w:fldChar w:fldCharType="end"/>
      </w:r>
      <w:bookmarkEnd w:id="3"/>
    </w:p>
    <w:p w14:paraId="7613B819" w14:textId="77777777" w:rsidR="00EE0CAF" w:rsidRPr="00BF523E" w:rsidRDefault="00EE0CAF" w:rsidP="00EE0CAF">
      <w:pPr>
        <w:spacing w:line="360" w:lineRule="auto"/>
      </w:pPr>
      <w:r w:rsidRPr="00BF523E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instrText xml:space="preserve"> FORMTEXT </w:instrText>
      </w:r>
      <w:r w:rsidRPr="00BF523E">
        <w:fldChar w:fldCharType="separate"/>
      </w:r>
      <w:r w:rsidRPr="00BF523E">
        <w:rPr>
          <w:noProof/>
        </w:rPr>
        <w:t>[Text]</w:t>
      </w:r>
      <w:r w:rsidRPr="00BF523E">
        <w:fldChar w:fldCharType="end"/>
      </w:r>
    </w:p>
    <w:p w14:paraId="6D8A84D9" w14:textId="2D85B8F5" w:rsidR="00EE0CAF" w:rsidRPr="00BF523E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BF523E">
        <w:rPr>
          <w:i/>
          <w:sz w:val="22"/>
          <w:szCs w:val="22"/>
        </w:rPr>
        <w:t>§ 2</w:t>
      </w:r>
      <w:r w:rsidR="00666C39" w:rsidRPr="00BF523E">
        <w:rPr>
          <w:i/>
          <w:sz w:val="22"/>
          <w:szCs w:val="22"/>
        </w:rPr>
        <w:t>.</w:t>
      </w:r>
      <w:r w:rsidRPr="00BF523E">
        <w:rPr>
          <w:i/>
          <w:sz w:val="22"/>
          <w:szCs w:val="22"/>
        </w:rPr>
        <w:t xml:space="preserve"> </w:t>
      </w:r>
      <w:r w:rsidRPr="00BF523E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BF523E">
        <w:rPr>
          <w:i/>
          <w:sz w:val="22"/>
          <w:szCs w:val="22"/>
        </w:rPr>
        <w:instrText xml:space="preserve"> FORMTEXT </w:instrText>
      </w:r>
      <w:r w:rsidRPr="00BF523E">
        <w:rPr>
          <w:i/>
          <w:sz w:val="22"/>
          <w:szCs w:val="22"/>
        </w:rPr>
      </w:r>
      <w:r w:rsidRPr="00BF523E">
        <w:rPr>
          <w:i/>
          <w:sz w:val="22"/>
          <w:szCs w:val="22"/>
        </w:rPr>
        <w:fldChar w:fldCharType="separate"/>
      </w:r>
      <w:r w:rsidRPr="00BF523E">
        <w:rPr>
          <w:i/>
          <w:noProof/>
          <w:sz w:val="22"/>
          <w:szCs w:val="22"/>
        </w:rPr>
        <w:t>[Marginalie]</w:t>
      </w:r>
      <w:r w:rsidRPr="00BF523E">
        <w:rPr>
          <w:i/>
          <w:sz w:val="22"/>
          <w:szCs w:val="22"/>
        </w:rPr>
        <w:fldChar w:fldCharType="end"/>
      </w:r>
    </w:p>
    <w:p w14:paraId="76177D14" w14:textId="77777777" w:rsidR="00EE0CAF" w:rsidRPr="00BF523E" w:rsidRDefault="00EE0CAF" w:rsidP="00EE0CAF">
      <w:pPr>
        <w:spacing w:line="360" w:lineRule="auto"/>
      </w:pPr>
      <w:r w:rsidRPr="00BF523E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instrText xml:space="preserve"> FORMTEXT </w:instrText>
      </w:r>
      <w:r w:rsidRPr="00BF523E">
        <w:fldChar w:fldCharType="separate"/>
      </w:r>
      <w:r w:rsidRPr="00BF523E">
        <w:rPr>
          <w:noProof/>
        </w:rPr>
        <w:t>[Text]</w:t>
      </w:r>
      <w:r w:rsidRPr="00BF523E">
        <w:fldChar w:fldCharType="end"/>
      </w:r>
    </w:p>
    <w:p w14:paraId="7E265907" w14:textId="77777777" w:rsidR="00EE0CAF" w:rsidRPr="00BF523E" w:rsidRDefault="00EE0CAF" w:rsidP="00EE0CAF">
      <w:pPr>
        <w:rPr>
          <w:rFonts w:ascii="Arial Black" w:hAnsi="Arial Black"/>
          <w:bCs/>
        </w:rPr>
      </w:pPr>
      <w:r w:rsidRPr="00BF523E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bookmarkStart w:id="4" w:name="Text9"/>
      <w:r w:rsidRPr="00BF523E">
        <w:rPr>
          <w:rStyle w:val="Fett"/>
        </w:rPr>
        <w:instrText xml:space="preserve"> FORMTEXT </w:instrText>
      </w:r>
      <w:r w:rsidRPr="00BF523E">
        <w:rPr>
          <w:rStyle w:val="Fett"/>
        </w:rPr>
      </w:r>
      <w:r w:rsidRPr="00BF523E">
        <w:rPr>
          <w:rStyle w:val="Fett"/>
        </w:rPr>
        <w:fldChar w:fldCharType="separate"/>
      </w:r>
      <w:r w:rsidRPr="00BF523E">
        <w:rPr>
          <w:rStyle w:val="Fett"/>
          <w:noProof/>
        </w:rPr>
        <w:t>[</w:t>
      </w:r>
      <w:r w:rsidR="00666C39" w:rsidRPr="00BF523E">
        <w:rPr>
          <w:rStyle w:val="Fett"/>
          <w:noProof/>
        </w:rPr>
        <w:t>Gliederungst</w:t>
      </w:r>
      <w:r w:rsidRPr="00BF523E">
        <w:rPr>
          <w:rStyle w:val="Fett"/>
          <w:noProof/>
        </w:rPr>
        <w:t>itel]</w:t>
      </w:r>
      <w:r w:rsidRPr="00BF523E">
        <w:rPr>
          <w:rStyle w:val="Fett"/>
        </w:rPr>
        <w:fldChar w:fldCharType="end"/>
      </w:r>
      <w:bookmarkEnd w:id="4"/>
    </w:p>
    <w:p w14:paraId="20326FFC" w14:textId="168FBDB4" w:rsidR="00EE0CAF" w:rsidRPr="00BF523E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bookmarkStart w:id="5" w:name="_Toc456093935"/>
      <w:bookmarkStart w:id="6" w:name="_Toc508030931"/>
      <w:r w:rsidRPr="00BF523E">
        <w:rPr>
          <w:i/>
          <w:sz w:val="22"/>
          <w:szCs w:val="22"/>
        </w:rPr>
        <w:t>§ 3</w:t>
      </w:r>
      <w:bookmarkEnd w:id="5"/>
      <w:r w:rsidR="00666C39" w:rsidRPr="00BF523E">
        <w:rPr>
          <w:i/>
          <w:sz w:val="22"/>
          <w:szCs w:val="22"/>
        </w:rPr>
        <w:t>.</w:t>
      </w:r>
      <w:r w:rsidRPr="00BF523E">
        <w:rPr>
          <w:i/>
          <w:sz w:val="22"/>
          <w:szCs w:val="22"/>
        </w:rPr>
        <w:t xml:space="preserve"> </w:t>
      </w:r>
      <w:bookmarkEnd w:id="6"/>
      <w:r w:rsidRPr="00BF523E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BF523E">
        <w:rPr>
          <w:i/>
          <w:sz w:val="22"/>
          <w:szCs w:val="22"/>
        </w:rPr>
        <w:instrText xml:space="preserve"> FORMTEXT </w:instrText>
      </w:r>
      <w:r w:rsidRPr="00BF523E">
        <w:rPr>
          <w:i/>
          <w:sz w:val="22"/>
          <w:szCs w:val="22"/>
        </w:rPr>
      </w:r>
      <w:r w:rsidRPr="00BF523E">
        <w:rPr>
          <w:i/>
          <w:sz w:val="22"/>
          <w:szCs w:val="22"/>
        </w:rPr>
        <w:fldChar w:fldCharType="separate"/>
      </w:r>
      <w:r w:rsidRPr="00BF523E">
        <w:rPr>
          <w:i/>
          <w:noProof/>
          <w:sz w:val="22"/>
          <w:szCs w:val="22"/>
        </w:rPr>
        <w:t>[Marginalie]</w:t>
      </w:r>
      <w:r w:rsidRPr="00BF523E">
        <w:rPr>
          <w:i/>
          <w:sz w:val="22"/>
          <w:szCs w:val="22"/>
        </w:rPr>
        <w:fldChar w:fldCharType="end"/>
      </w:r>
    </w:p>
    <w:bookmarkStart w:id="7" w:name="_Toc508030932"/>
    <w:p w14:paraId="49FED590" w14:textId="77777777" w:rsidR="00EE0CAF" w:rsidRPr="00BF523E" w:rsidRDefault="00EE0CAF" w:rsidP="00EE0CAF">
      <w:pPr>
        <w:spacing w:line="360" w:lineRule="auto"/>
      </w:pPr>
      <w:r w:rsidRPr="00BF523E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instrText xml:space="preserve"> FORMTEXT </w:instrText>
      </w:r>
      <w:r w:rsidRPr="00BF523E">
        <w:fldChar w:fldCharType="separate"/>
      </w:r>
      <w:r w:rsidRPr="00BF523E">
        <w:rPr>
          <w:noProof/>
        </w:rPr>
        <w:t>[Text]</w:t>
      </w:r>
      <w:r w:rsidRPr="00BF523E">
        <w:fldChar w:fldCharType="end"/>
      </w:r>
    </w:p>
    <w:p w14:paraId="5053C5EF" w14:textId="56B44880" w:rsidR="00EE0CAF" w:rsidRPr="00BF523E" w:rsidRDefault="00EE0CAF" w:rsidP="00EE0CAF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BF523E">
        <w:rPr>
          <w:i/>
          <w:sz w:val="22"/>
          <w:szCs w:val="22"/>
        </w:rPr>
        <w:t>§ 4</w:t>
      </w:r>
      <w:r w:rsidR="00666C39" w:rsidRPr="00BF523E">
        <w:rPr>
          <w:i/>
          <w:sz w:val="22"/>
          <w:szCs w:val="22"/>
        </w:rPr>
        <w:t>.</w:t>
      </w:r>
      <w:r w:rsidRPr="00BF523E">
        <w:rPr>
          <w:i/>
          <w:sz w:val="22"/>
          <w:szCs w:val="22"/>
        </w:rPr>
        <w:t xml:space="preserve"> </w:t>
      </w:r>
      <w:bookmarkEnd w:id="7"/>
      <w:r w:rsidRPr="00BF523E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BF523E">
        <w:rPr>
          <w:i/>
          <w:sz w:val="22"/>
          <w:szCs w:val="22"/>
        </w:rPr>
        <w:instrText xml:space="preserve"> FORMTEXT </w:instrText>
      </w:r>
      <w:r w:rsidRPr="00BF523E">
        <w:rPr>
          <w:i/>
          <w:sz w:val="22"/>
          <w:szCs w:val="22"/>
        </w:rPr>
      </w:r>
      <w:r w:rsidRPr="00BF523E">
        <w:rPr>
          <w:i/>
          <w:sz w:val="22"/>
          <w:szCs w:val="22"/>
        </w:rPr>
        <w:fldChar w:fldCharType="separate"/>
      </w:r>
      <w:r w:rsidRPr="00BF523E">
        <w:rPr>
          <w:i/>
          <w:noProof/>
          <w:sz w:val="22"/>
          <w:szCs w:val="22"/>
        </w:rPr>
        <w:t>[Marginalie]</w:t>
      </w:r>
      <w:r w:rsidRPr="00BF523E">
        <w:rPr>
          <w:i/>
          <w:sz w:val="22"/>
          <w:szCs w:val="22"/>
        </w:rPr>
        <w:fldChar w:fldCharType="end"/>
      </w:r>
    </w:p>
    <w:p w14:paraId="1CD61CF2" w14:textId="1A54EC10" w:rsidR="00EE0CAF" w:rsidRDefault="00EE0CAF" w:rsidP="00BF523E">
      <w:pPr>
        <w:spacing w:line="360" w:lineRule="auto"/>
      </w:pPr>
      <w:r w:rsidRPr="00BF523E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instrText xml:space="preserve"> FORMTEXT </w:instrText>
      </w:r>
      <w:r w:rsidRPr="00BF523E">
        <w:fldChar w:fldCharType="separate"/>
      </w:r>
      <w:r w:rsidRPr="00BF523E">
        <w:rPr>
          <w:noProof/>
        </w:rPr>
        <w:t>[Text]</w:t>
      </w:r>
      <w:r w:rsidRPr="00BF523E">
        <w:fldChar w:fldCharType="end"/>
      </w:r>
    </w:p>
    <w:p w14:paraId="5D21366C" w14:textId="77777777" w:rsidR="00FE470C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>
        <w:rPr>
          <w:rStyle w:val="Fett"/>
        </w:rPr>
        <w:lastRenderedPageBreak/>
        <w:t>Auswirkungen</w:t>
      </w:r>
    </w:p>
    <w:p w14:paraId="5E31A426" w14:textId="77777777" w:rsidR="00FE470C" w:rsidRDefault="00FE470C" w:rsidP="008C4176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</w:rPr>
      </w:pPr>
      <w:r w:rsidRPr="00E04C39">
        <w:rPr>
          <w:rStyle w:val="Fett"/>
        </w:rPr>
        <w:t>Private</w:t>
      </w:r>
    </w:p>
    <w:p w14:paraId="31733A9E" w14:textId="77777777" w:rsidR="008C4176" w:rsidRDefault="00FE470C" w:rsidP="008C4176">
      <w:pPr>
        <w:spacing w:line="360" w:lineRule="auto"/>
      </w:pPr>
      <w: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[Text]</w:t>
      </w:r>
      <w:r>
        <w:fldChar w:fldCharType="end"/>
      </w:r>
    </w:p>
    <w:p w14:paraId="7FB423B5" w14:textId="77777777" w:rsidR="00423FE8" w:rsidRPr="00DB0CF6" w:rsidRDefault="00423FE8" w:rsidP="008C4176">
      <w:pPr>
        <w:spacing w:line="360" w:lineRule="auto"/>
      </w:pPr>
    </w:p>
    <w:p w14:paraId="2C9CA00F" w14:textId="77777777" w:rsidR="00FE470C" w:rsidRPr="0041521B" w:rsidRDefault="00FE470C" w:rsidP="008C4176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41521B">
        <w:rPr>
          <w:rStyle w:val="Fett"/>
        </w:rPr>
        <w:t>Gemeinden</w:t>
      </w:r>
    </w:p>
    <w:p w14:paraId="0FB51F11" w14:textId="77777777" w:rsidR="008C4176" w:rsidRDefault="00FE470C" w:rsidP="008C4176">
      <w:pPr>
        <w:spacing w:line="360" w:lineRule="auto"/>
      </w:pPr>
      <w: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[Text]</w:t>
      </w:r>
      <w:r>
        <w:fldChar w:fldCharType="end"/>
      </w:r>
    </w:p>
    <w:p w14:paraId="4D01429D" w14:textId="77777777" w:rsidR="00423FE8" w:rsidRPr="00DB0CF6" w:rsidRDefault="00423FE8" w:rsidP="008C4176">
      <w:pPr>
        <w:spacing w:line="360" w:lineRule="auto"/>
      </w:pPr>
    </w:p>
    <w:p w14:paraId="32758AD2" w14:textId="77777777" w:rsidR="00FE470C" w:rsidRPr="00BF523E" w:rsidRDefault="00FE470C" w:rsidP="008C4176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BF523E">
        <w:rPr>
          <w:rStyle w:val="Fett"/>
        </w:rPr>
        <w:t>Kanton</w:t>
      </w:r>
    </w:p>
    <w:p w14:paraId="625B643E" w14:textId="77777777" w:rsidR="00FE470C" w:rsidRPr="00BF523E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</w:p>
    <w:p w14:paraId="67218313" w14:textId="77777777" w:rsidR="008C4176" w:rsidRDefault="008C4176" w:rsidP="008C4176">
      <w:pPr>
        <w:pStyle w:val="GrundtextRRB"/>
        <w:spacing w:before="120" w:after="0"/>
        <w:ind w:left="0"/>
      </w:pPr>
    </w:p>
    <w:p w14:paraId="0BAE66F8" w14:textId="39F1ACDF" w:rsidR="00FE470C" w:rsidRPr="00BF523E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BF523E">
        <w:rPr>
          <w:rStyle w:val="Fett"/>
        </w:rPr>
        <w:t>Regulierungsfolge</w:t>
      </w:r>
      <w:r w:rsidR="00854ADE" w:rsidRPr="00BF523E">
        <w:rPr>
          <w:rStyle w:val="Fett"/>
        </w:rPr>
        <w:t>n</w:t>
      </w:r>
      <w:r w:rsidRPr="00BF523E">
        <w:rPr>
          <w:rStyle w:val="Fett"/>
        </w:rPr>
        <w:t>abschätzung</w:t>
      </w:r>
    </w:p>
    <w:p w14:paraId="1256AC0F" w14:textId="2EE73F06" w:rsidR="005F085A" w:rsidRDefault="00FE470C" w:rsidP="005F085A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</w:p>
    <w:p w14:paraId="7DD246C3" w14:textId="77777777" w:rsidR="00423FE8" w:rsidRPr="00BF523E" w:rsidRDefault="00423FE8" w:rsidP="005F085A">
      <w:pPr>
        <w:pStyle w:val="GrundtextRRB"/>
        <w:spacing w:before="120" w:after="0"/>
        <w:ind w:left="0"/>
        <w:rPr>
          <w:sz w:val="22"/>
          <w:szCs w:val="22"/>
        </w:rPr>
      </w:pPr>
    </w:p>
    <w:p w14:paraId="11854708" w14:textId="77777777" w:rsidR="005F085A" w:rsidRPr="00BF523E" w:rsidRDefault="005F085A" w:rsidP="005F085A">
      <w:pPr>
        <w:pStyle w:val="GrundtextRRB"/>
        <w:numPr>
          <w:ilvl w:val="0"/>
          <w:numId w:val="30"/>
        </w:numPr>
        <w:spacing w:before="120" w:after="0"/>
        <w:ind w:left="284" w:hanging="284"/>
        <w:rPr>
          <w:b/>
          <w:bCs/>
          <w:sz w:val="22"/>
          <w:szCs w:val="22"/>
        </w:rPr>
      </w:pPr>
      <w:r w:rsidRPr="00BF523E">
        <w:rPr>
          <w:b/>
          <w:bCs/>
          <w:sz w:val="22"/>
          <w:szCs w:val="22"/>
        </w:rPr>
        <w:t>Vereinbarkeit mit der Behindertenrechtskonvention</w:t>
      </w:r>
    </w:p>
    <w:p w14:paraId="4DD3FA95" w14:textId="0C3D553A" w:rsidR="005F085A" w:rsidRDefault="005F085A" w:rsidP="005F085A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</w:p>
    <w:p w14:paraId="7DF01631" w14:textId="77777777" w:rsidR="00423FE8" w:rsidRPr="00BF523E" w:rsidRDefault="00423FE8" w:rsidP="005F085A">
      <w:pPr>
        <w:pStyle w:val="GrundtextRRB"/>
        <w:spacing w:before="120" w:after="0"/>
        <w:ind w:left="0"/>
        <w:rPr>
          <w:sz w:val="22"/>
          <w:szCs w:val="22"/>
        </w:rPr>
      </w:pPr>
    </w:p>
    <w:p w14:paraId="700D4B63" w14:textId="77777777" w:rsidR="00EE0CAF" w:rsidRPr="00BF523E" w:rsidRDefault="00EE0CAF" w:rsidP="00EE0CAF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BF523E">
        <w:rPr>
          <w:rStyle w:val="Fett"/>
        </w:rPr>
        <w:t xml:space="preserve">Finanzielle Auswirkungen </w:t>
      </w:r>
      <w:r w:rsidRPr="00BF523E">
        <w:rPr>
          <w:rStyle w:val="Fett"/>
          <w:b w:val="0"/>
          <w:i/>
          <w:color w:val="FF0000"/>
        </w:rPr>
        <w:t>(Hinweis: nur falls nicht unter Abschnitt E behandelt)</w:t>
      </w:r>
    </w:p>
    <w:p w14:paraId="54CBAF7D" w14:textId="7CB49A08" w:rsidR="00EE0CAF" w:rsidRDefault="00EE0CAF" w:rsidP="00EE0CAF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</w:p>
    <w:p w14:paraId="0373C85A" w14:textId="77777777" w:rsidR="00423FE8" w:rsidRPr="00BF523E" w:rsidRDefault="00423FE8" w:rsidP="00EE0CAF">
      <w:pPr>
        <w:pStyle w:val="GrundtextRRB"/>
        <w:spacing w:before="120" w:after="0"/>
        <w:ind w:left="0"/>
        <w:rPr>
          <w:sz w:val="22"/>
          <w:szCs w:val="22"/>
        </w:rPr>
      </w:pPr>
    </w:p>
    <w:p w14:paraId="251837E9" w14:textId="77777777" w:rsidR="00FE470C" w:rsidRPr="00BF523E" w:rsidRDefault="00FE470C" w:rsidP="008C4176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BF523E">
        <w:rPr>
          <w:rStyle w:val="Fett"/>
        </w:rPr>
        <w:t>Inkraftsetzung</w:t>
      </w:r>
      <w:r w:rsidR="00C50F7F" w:rsidRPr="00BF523E">
        <w:rPr>
          <w:rStyle w:val="Fett"/>
        </w:rPr>
        <w:t xml:space="preserve"> </w:t>
      </w:r>
      <w:r w:rsidR="00C50F7F" w:rsidRPr="00BF523E">
        <w:rPr>
          <w:rStyle w:val="Fett"/>
          <w:b w:val="0"/>
          <w:i/>
          <w:color w:val="FF0000"/>
        </w:rPr>
        <w:t xml:space="preserve">(Hinweis: nur falls die Inkraftsetzung im Gesetz geregelt wird oder </w:t>
      </w:r>
      <w:r w:rsidR="00666C39" w:rsidRPr="00BF523E">
        <w:rPr>
          <w:rStyle w:val="Fett"/>
          <w:b w:val="0"/>
          <w:i/>
          <w:color w:val="FF0000"/>
        </w:rPr>
        <w:t xml:space="preserve">durch </w:t>
      </w:r>
      <w:r w:rsidR="00C50F7F" w:rsidRPr="00BF523E">
        <w:rPr>
          <w:rStyle w:val="Fett"/>
          <w:b w:val="0"/>
          <w:i/>
          <w:color w:val="FF0000"/>
        </w:rPr>
        <w:t>den Kantonsrat erfolgen soll</w:t>
      </w:r>
      <w:r w:rsidR="00996B3B" w:rsidRPr="00BF523E">
        <w:rPr>
          <w:rStyle w:val="Fett"/>
          <w:b w:val="0"/>
          <w:i/>
          <w:color w:val="FF0000"/>
        </w:rPr>
        <w:t>,</w:t>
      </w:r>
      <w:r w:rsidR="00666C39" w:rsidRPr="00BF523E">
        <w:rPr>
          <w:rStyle w:val="Fett"/>
          <w:b w:val="0"/>
          <w:i/>
          <w:color w:val="FF0000"/>
        </w:rPr>
        <w:t xml:space="preserve"> vgl.</w:t>
      </w:r>
      <w:r w:rsidR="00C50F7F" w:rsidRPr="00BF523E">
        <w:rPr>
          <w:rStyle w:val="Fett"/>
          <w:b w:val="0"/>
          <w:i/>
          <w:color w:val="FF0000"/>
        </w:rPr>
        <w:t xml:space="preserve"> § 10 Abs. 2 PublG)</w:t>
      </w:r>
    </w:p>
    <w:p w14:paraId="2D25B5E5" w14:textId="77777777" w:rsidR="00FE470C" w:rsidRPr="00BF523E" w:rsidRDefault="00FE470C" w:rsidP="008C4176">
      <w:pPr>
        <w:pStyle w:val="GrundtextRRB"/>
        <w:spacing w:before="120" w:after="0"/>
        <w:ind w:left="0"/>
        <w:rPr>
          <w:sz w:val="22"/>
          <w:szCs w:val="22"/>
        </w:rPr>
      </w:pPr>
      <w:r w:rsidRPr="00BF523E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bookmarkStart w:id="8" w:name="Text14"/>
      <w:r w:rsidRPr="00BF523E">
        <w:rPr>
          <w:sz w:val="22"/>
          <w:szCs w:val="22"/>
        </w:rPr>
        <w:instrText xml:space="preserve"> FORMTEXT </w:instrText>
      </w:r>
      <w:r w:rsidRPr="00BF523E">
        <w:rPr>
          <w:sz w:val="22"/>
          <w:szCs w:val="22"/>
        </w:rPr>
      </w:r>
      <w:r w:rsidRPr="00BF523E">
        <w:rPr>
          <w:sz w:val="22"/>
          <w:szCs w:val="22"/>
        </w:rPr>
        <w:fldChar w:fldCharType="separate"/>
      </w:r>
      <w:r w:rsidRPr="00BF523E">
        <w:rPr>
          <w:noProof/>
          <w:sz w:val="22"/>
          <w:szCs w:val="22"/>
        </w:rPr>
        <w:t>[Text]</w:t>
      </w:r>
      <w:r w:rsidRPr="00BF523E">
        <w:rPr>
          <w:sz w:val="22"/>
          <w:szCs w:val="22"/>
        </w:rPr>
        <w:fldChar w:fldCharType="end"/>
      </w:r>
      <w:bookmarkEnd w:id="8"/>
    </w:p>
    <w:p w14:paraId="1ABFDA46" w14:textId="77777777" w:rsidR="00EE0CAF" w:rsidRDefault="00EE0CAF" w:rsidP="008C4176">
      <w:pPr>
        <w:pStyle w:val="GrundtextRRB"/>
        <w:spacing w:before="120" w:after="0"/>
        <w:ind w:left="0"/>
      </w:pPr>
    </w:p>
    <w:p w14:paraId="4D257F3A" w14:textId="77777777" w:rsidR="00EA55BB" w:rsidRDefault="0066259D" w:rsidP="008C4176">
      <w:pPr>
        <w:pStyle w:val="7015Zeilenabstand"/>
      </w:pPr>
      <w:r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  <w:noProof/>
        </w:rPr>
        <w:t>[Direktion]</w:t>
      </w:r>
      <w:r>
        <w:rPr>
          <w:rFonts w:asciiTheme="minorHAnsi" w:hAnsiTheme="minorHAnsi" w:cstheme="minorHAnsi"/>
        </w:rPr>
        <w:fldChar w:fldCharType="end"/>
      </w:r>
    </w:p>
    <w:p w14:paraId="328EBF12" w14:textId="77777777" w:rsidR="00EA55BB" w:rsidRDefault="00EA55BB" w:rsidP="00EE0CAF">
      <w:pPr>
        <w:pStyle w:val="GrundtextRRB"/>
        <w:spacing w:before="120" w:after="0"/>
        <w:ind w:left="0"/>
      </w:pPr>
    </w:p>
    <w:p w14:paraId="3E77EAF8" w14:textId="77777777" w:rsidR="00423FE8" w:rsidRDefault="00423FE8" w:rsidP="00EE0CAF">
      <w:pPr>
        <w:pStyle w:val="GrundtextRRB"/>
        <w:spacing w:before="120" w:after="0"/>
        <w:ind w:left="0"/>
      </w:pPr>
    </w:p>
    <w:p w14:paraId="111E45DD" w14:textId="77777777" w:rsidR="00423FE8" w:rsidRDefault="00423FE8" w:rsidP="00EE0CAF">
      <w:pPr>
        <w:pStyle w:val="GrundtextRRB"/>
        <w:spacing w:before="120" w:after="0"/>
        <w:ind w:left="0"/>
      </w:pPr>
    </w:p>
    <w:p w14:paraId="0DEE947B" w14:textId="77777777" w:rsidR="00423FE8" w:rsidRDefault="00423FE8" w:rsidP="00EE0CAF">
      <w:pPr>
        <w:pStyle w:val="GrundtextRRB"/>
        <w:spacing w:before="120" w:after="0"/>
        <w:ind w:left="0"/>
      </w:pPr>
    </w:p>
    <w:p w14:paraId="2944D7B4" w14:textId="77777777" w:rsidR="00EA55BB" w:rsidRDefault="00416219" w:rsidP="00C50F7F">
      <w:pPr>
        <w:pStyle w:val="00Vorgabetext"/>
      </w:pPr>
      <w:r>
        <w:lastRenderedPageBreak/>
        <w:t>Regierungsrätin</w:t>
      </w:r>
      <w:r w:rsidR="00CA4662">
        <w:t>/Regierungsrat</w:t>
      </w:r>
    </w:p>
    <w:p w14:paraId="5113D6C7" w14:textId="77777777" w:rsidR="00EA55BB" w:rsidRPr="00BF523E" w:rsidRDefault="00416219" w:rsidP="00323B7A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2268"/>
          <w:tab w:val="left" w:pos="3969"/>
        </w:tabs>
        <w:rPr>
          <w:sz w:val="20"/>
          <w:szCs w:val="20"/>
        </w:rPr>
      </w:pPr>
      <w:r w:rsidRPr="00BF523E">
        <w:rPr>
          <w:sz w:val="20"/>
          <w:szCs w:val="20"/>
        </w:rPr>
        <w:t xml:space="preserve">Datum Fristablauf (inkl. allfällige Erstreckung): </w:t>
      </w:r>
      <w:r w:rsidR="00B12257" w:rsidRPr="00BF523E">
        <w:rPr>
          <w:rFonts w:ascii="Arial Black" w:hAnsi="Arial Black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[Datum]"/>
            </w:textInput>
          </w:ffData>
        </w:fldChar>
      </w:r>
      <w:r w:rsidR="00B12257" w:rsidRPr="00BF523E">
        <w:rPr>
          <w:rFonts w:ascii="Arial Black" w:hAnsi="Arial Black"/>
          <w:sz w:val="20"/>
          <w:szCs w:val="20"/>
        </w:rPr>
        <w:instrText xml:space="preserve"> FORMTEXT </w:instrText>
      </w:r>
      <w:r w:rsidR="00B12257" w:rsidRPr="00BF523E">
        <w:rPr>
          <w:rFonts w:ascii="Arial Black" w:hAnsi="Arial Black"/>
          <w:sz w:val="20"/>
          <w:szCs w:val="20"/>
        </w:rPr>
      </w:r>
      <w:r w:rsidR="00B12257" w:rsidRPr="00BF523E">
        <w:rPr>
          <w:rFonts w:ascii="Arial Black" w:hAnsi="Arial Black"/>
          <w:sz w:val="20"/>
          <w:szCs w:val="20"/>
        </w:rPr>
        <w:fldChar w:fldCharType="separate"/>
      </w:r>
      <w:r w:rsidR="00B12257" w:rsidRPr="00BF523E">
        <w:rPr>
          <w:rFonts w:ascii="Arial Black" w:hAnsi="Arial Black"/>
          <w:noProof/>
          <w:sz w:val="20"/>
          <w:szCs w:val="20"/>
        </w:rPr>
        <w:t>[Datum]</w:t>
      </w:r>
      <w:r w:rsidR="00B12257" w:rsidRPr="00BF523E">
        <w:rPr>
          <w:rFonts w:ascii="Arial Black" w:hAnsi="Arial Black"/>
          <w:sz w:val="20"/>
          <w:szCs w:val="20"/>
        </w:rPr>
        <w:fldChar w:fldCharType="end"/>
      </w:r>
    </w:p>
    <w:p w14:paraId="01236797" w14:textId="77777777" w:rsidR="00C50F7F" w:rsidRPr="00BF523E" w:rsidRDefault="00C50F7F" w:rsidP="00C50F7F">
      <w:pPr>
        <w:pStyle w:val="01Kleinschrift"/>
        <w:tabs>
          <w:tab w:val="left" w:pos="3544"/>
          <w:tab w:val="left" w:pos="5245"/>
        </w:tabs>
        <w:rPr>
          <w:sz w:val="20"/>
          <w:szCs w:val="20"/>
        </w:rPr>
      </w:pPr>
      <w:r w:rsidRPr="00BF523E">
        <w:rPr>
          <w:sz w:val="20"/>
          <w:szCs w:val="20"/>
        </w:rPr>
        <w:t>Antragsbereinigung:</w:t>
      </w:r>
    </w:p>
    <w:p w14:paraId="4649B06C" w14:textId="77777777" w:rsidR="00C50F7F" w:rsidRPr="00BF523E" w:rsidRDefault="00C50F7F" w:rsidP="00C50F7F">
      <w:pPr>
        <w:pStyle w:val="01Kleinschrift"/>
        <w:rPr>
          <w:sz w:val="20"/>
          <w:szCs w:val="20"/>
        </w:rPr>
      </w:pPr>
      <w:r w:rsidRPr="00BF523E">
        <w:rPr>
          <w:sz w:val="20"/>
          <w:szCs w:val="20"/>
        </w:rPr>
        <w:t>Personalamt:</w:t>
      </w:r>
      <w:r w:rsidRPr="00BF523E">
        <w:rPr>
          <w:sz w:val="20"/>
          <w:szCs w:val="20"/>
        </w:rPr>
        <w:tab/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durchgeführt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nicht notwendig</w:t>
      </w:r>
    </w:p>
    <w:p w14:paraId="1401EB4A" w14:textId="77777777" w:rsidR="00C50F7F" w:rsidRPr="00BF523E" w:rsidRDefault="00C50F7F" w:rsidP="00C50F7F">
      <w:pPr>
        <w:pStyle w:val="01Kleinschrift"/>
        <w:rPr>
          <w:sz w:val="20"/>
          <w:szCs w:val="20"/>
        </w:rPr>
      </w:pPr>
      <w:r w:rsidRPr="00BF523E">
        <w:rPr>
          <w:sz w:val="20"/>
          <w:szCs w:val="20"/>
        </w:rPr>
        <w:t>Finanzverwaltung: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durchgeführt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nicht notwendig</w:t>
      </w:r>
    </w:p>
    <w:p w14:paraId="28AC42D6" w14:textId="2F57E5E9" w:rsidR="00C50F7F" w:rsidRPr="00BF523E" w:rsidRDefault="00C50F7F" w:rsidP="00C50F7F">
      <w:pPr>
        <w:pStyle w:val="01Kleinschrift"/>
        <w:rPr>
          <w:sz w:val="20"/>
          <w:szCs w:val="20"/>
        </w:rPr>
      </w:pPr>
      <w:r w:rsidRPr="00BF523E">
        <w:rPr>
          <w:sz w:val="20"/>
          <w:szCs w:val="20"/>
        </w:rPr>
        <w:t>Regulierungsfolge</w:t>
      </w:r>
      <w:r w:rsidR="00854ADE" w:rsidRPr="00BF523E">
        <w:rPr>
          <w:sz w:val="20"/>
          <w:szCs w:val="20"/>
        </w:rPr>
        <w:t>n</w:t>
      </w:r>
      <w:r w:rsidRPr="00BF523E">
        <w:rPr>
          <w:sz w:val="20"/>
          <w:szCs w:val="20"/>
        </w:rPr>
        <w:t xml:space="preserve">abschätzung </w:t>
      </w:r>
      <w:r w:rsidR="00490380" w:rsidRPr="00BF523E">
        <w:rPr>
          <w:sz w:val="20"/>
          <w:szCs w:val="20"/>
        </w:rPr>
        <w:t>(RFA)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</w:t>
      </w:r>
      <w:r w:rsidR="00854ADE" w:rsidRPr="00BF523E">
        <w:rPr>
          <w:sz w:val="20"/>
          <w:szCs w:val="20"/>
        </w:rPr>
        <w:t>Vorprüfung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21E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</w:t>
      </w:r>
      <w:r w:rsidR="00854ADE" w:rsidRPr="00BF523E">
        <w:rPr>
          <w:sz w:val="20"/>
          <w:szCs w:val="20"/>
        </w:rPr>
        <w:t>R</w:t>
      </w:r>
      <w:r w:rsidR="00490380" w:rsidRPr="00BF523E">
        <w:rPr>
          <w:sz w:val="20"/>
          <w:szCs w:val="20"/>
        </w:rPr>
        <w:t>FA</w:t>
      </w:r>
    </w:p>
    <w:p w14:paraId="4CFEF03E" w14:textId="3AEA75CB" w:rsidR="005F085A" w:rsidRPr="00BF523E" w:rsidRDefault="005F085A" w:rsidP="00C50F7F">
      <w:pPr>
        <w:pStyle w:val="01Kleinschrift"/>
        <w:rPr>
          <w:sz w:val="20"/>
          <w:szCs w:val="20"/>
        </w:rPr>
      </w:pPr>
      <w:r w:rsidRPr="00BF523E">
        <w:rPr>
          <w:sz w:val="20"/>
          <w:szCs w:val="20"/>
        </w:rPr>
        <w:t xml:space="preserve">Vereinbarkeit mit Behindertenrechtskonvention 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572780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</w:t>
      </w:r>
      <w:proofErr w:type="gramStart"/>
      <w:r w:rsidR="005B0C4D" w:rsidRPr="00BF523E">
        <w:rPr>
          <w:sz w:val="20"/>
          <w:szCs w:val="20"/>
        </w:rPr>
        <w:t>Vorp</w:t>
      </w:r>
      <w:r w:rsidRPr="00BF523E">
        <w:rPr>
          <w:sz w:val="20"/>
          <w:szCs w:val="20"/>
        </w:rPr>
        <w:t>rüfung</w:t>
      </w:r>
      <w:r w:rsidR="005B0C4D" w:rsidRPr="00BF523E">
        <w:rPr>
          <w:sz w:val="20"/>
          <w:szCs w:val="20"/>
        </w:rPr>
        <w:t xml:space="preserve">  </w:t>
      </w:r>
      <w:r w:rsidRPr="00BF523E">
        <w:rPr>
          <w:sz w:val="20"/>
          <w:szCs w:val="20"/>
        </w:rPr>
        <w:tab/>
      </w:r>
      <w:proofErr w:type="gramEnd"/>
      <w:sdt>
        <w:sdtPr>
          <w:rPr>
            <w:sz w:val="20"/>
            <w:szCs w:val="20"/>
          </w:rPr>
          <w:id w:val="-976690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</w:t>
      </w:r>
      <w:r w:rsidR="005B0C4D" w:rsidRPr="00BF523E">
        <w:rPr>
          <w:sz w:val="20"/>
          <w:szCs w:val="20"/>
        </w:rPr>
        <w:t>Vertiefte Prüfung</w:t>
      </w:r>
    </w:p>
    <w:p w14:paraId="738CD41F" w14:textId="77777777" w:rsidR="00C50F7F" w:rsidRPr="00BF523E" w:rsidRDefault="00C50F7F" w:rsidP="00C50F7F">
      <w:pPr>
        <w:pStyle w:val="01Kleinschrift"/>
        <w:rPr>
          <w:sz w:val="20"/>
          <w:szCs w:val="20"/>
        </w:rPr>
      </w:pPr>
      <w:r w:rsidRPr="00BF523E">
        <w:rPr>
          <w:sz w:val="20"/>
          <w:szCs w:val="20"/>
        </w:rPr>
        <w:t>IDG-Status:</w:t>
      </w:r>
      <w:r w:rsidRPr="00BF523E">
        <w:rPr>
          <w:sz w:val="20"/>
          <w:szCs w:val="20"/>
        </w:rPr>
        <w:tab/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056209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BF523E">
        <w:rPr>
          <w:sz w:val="20"/>
          <w:szCs w:val="20"/>
        </w:rPr>
        <w:t xml:space="preserve"> öffentlich</w:t>
      </w:r>
      <w:r w:rsidRPr="00BF523E">
        <w:rPr>
          <w:sz w:val="20"/>
          <w:szCs w:val="20"/>
        </w:rPr>
        <w:tab/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482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nicht öffentlich</w:t>
      </w:r>
    </w:p>
    <w:p w14:paraId="7CB294EE" w14:textId="77777777" w:rsidR="00C50F7F" w:rsidRPr="00BF523E" w:rsidRDefault="00C50F7F" w:rsidP="00C50F7F">
      <w:pPr>
        <w:pStyle w:val="01Kleinschrift"/>
        <w:rPr>
          <w:sz w:val="20"/>
          <w:szCs w:val="20"/>
        </w:rPr>
      </w:pPr>
      <w:r w:rsidRPr="00BF523E">
        <w:rPr>
          <w:sz w:val="20"/>
          <w:szCs w:val="20"/>
        </w:rPr>
        <w:t xml:space="preserve">Finanzielle Auswirkungen </w:t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aufgeführt</w:t>
      </w:r>
      <w:r w:rsidRPr="00BF523E">
        <w:rPr>
          <w:sz w:val="20"/>
          <w:szCs w:val="20"/>
        </w:rPr>
        <w:tab/>
      </w:r>
      <w:r w:rsidRPr="00BF523E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F523E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BF523E">
        <w:rPr>
          <w:sz w:val="20"/>
          <w:szCs w:val="20"/>
        </w:rPr>
        <w:t xml:space="preserve"> nicht notwendig</w:t>
      </w:r>
    </w:p>
    <w:p w14:paraId="6A086F69" w14:textId="77777777" w:rsidR="008C4176" w:rsidRDefault="008C4176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</w:p>
    <w:p w14:paraId="60A70036" w14:textId="77777777" w:rsidR="008C4176" w:rsidRPr="00C50F7F" w:rsidRDefault="008C4176" w:rsidP="00C50F7F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rPr>
          <w:sz w:val="18"/>
        </w:rPr>
        <w:sectPr w:rsidR="008C4176" w:rsidRPr="00C50F7F" w:rsidSect="00944034">
          <w:headerReference w:type="default" r:id="rId11"/>
          <w:headerReference w:type="first" r:id="rId12"/>
          <w:footerReference w:type="first" r:id="rId13"/>
          <w:pgSz w:w="11906" w:h="16838" w:code="9"/>
          <w:pgMar w:top="2268" w:right="936" w:bottom="1701" w:left="1928" w:header="567" w:footer="567" w:gutter="0"/>
          <w:cols w:space="708"/>
          <w:titlePg/>
          <w:docGrid w:linePitch="360"/>
        </w:sectPr>
      </w:pP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4290"/>
        <w:gridCol w:w="4291"/>
        <w:gridCol w:w="4288"/>
      </w:tblGrid>
      <w:tr w:rsidR="00CB33DB" w:rsidRPr="00FF09C0" w14:paraId="718A3398" w14:textId="77777777" w:rsidTr="00FF09C0">
        <w:trPr>
          <w:tblHeader/>
        </w:trPr>
        <w:tc>
          <w:tcPr>
            <w:tcW w:w="1667" w:type="pct"/>
            <w:shd w:val="clear" w:color="auto" w:fill="B2B2B2" w:themeFill="accent2"/>
            <w:vAlign w:val="center"/>
          </w:tcPr>
          <w:p w14:paraId="01BFF522" w14:textId="77777777" w:rsidR="00CB33DB" w:rsidRDefault="00CB33DB" w:rsidP="00FF09C0">
            <w:pPr>
              <w:rPr>
                <w:rFonts w:ascii="Arial Narrow" w:hAnsi="Arial Narrow"/>
                <w:b/>
              </w:rPr>
            </w:pPr>
            <w:r w:rsidRPr="00FF09C0">
              <w:rPr>
                <w:rFonts w:ascii="Arial Narrow" w:hAnsi="Arial Narrow"/>
                <w:b/>
              </w:rPr>
              <w:lastRenderedPageBreak/>
              <w:t>Geltendes Recht</w:t>
            </w:r>
          </w:p>
          <w:p w14:paraId="3C2BC0D7" w14:textId="77777777" w:rsidR="00FF09C0" w:rsidRPr="00FF09C0" w:rsidRDefault="00FF09C0" w:rsidP="00FF09C0">
            <w:pPr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1667" w:type="pct"/>
            <w:shd w:val="clear" w:color="auto" w:fill="B2B2B2" w:themeFill="accent2"/>
            <w:vAlign w:val="center"/>
          </w:tcPr>
          <w:p w14:paraId="7591C761" w14:textId="77777777" w:rsidR="00CB33DB" w:rsidRPr="00FF09C0" w:rsidRDefault="00CB33DB" w:rsidP="00B12257">
            <w:pPr>
              <w:rPr>
                <w:rFonts w:ascii="Arial Narrow" w:hAnsi="Arial Narrow"/>
                <w:b/>
              </w:rPr>
            </w:pPr>
            <w:r w:rsidRPr="00FF09C0">
              <w:rPr>
                <w:rFonts w:ascii="Arial Narrow" w:hAnsi="Arial Narrow"/>
                <w:b/>
              </w:rPr>
              <w:t xml:space="preserve">Antrag an den Regierungsrat vom </w:t>
            </w:r>
            <w:r w:rsidR="00B12257">
              <w:rPr>
                <w:rFonts w:ascii="Arial Narrow" w:hAnsi="Arial Narrow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="00B12257">
              <w:rPr>
                <w:rFonts w:ascii="Arial Narrow" w:hAnsi="Arial Narrow"/>
                <w:b/>
              </w:rPr>
              <w:instrText xml:space="preserve"> FORMTEXT </w:instrText>
            </w:r>
            <w:r w:rsidR="00B12257">
              <w:rPr>
                <w:rFonts w:ascii="Arial Narrow" w:hAnsi="Arial Narrow"/>
                <w:b/>
              </w:rPr>
            </w:r>
            <w:r w:rsidR="00B12257">
              <w:rPr>
                <w:rFonts w:ascii="Arial Narrow" w:hAnsi="Arial Narrow"/>
                <w:b/>
              </w:rPr>
              <w:fldChar w:fldCharType="separate"/>
            </w:r>
            <w:r w:rsidR="00B12257">
              <w:rPr>
                <w:rFonts w:ascii="Arial Narrow" w:hAnsi="Arial Narrow"/>
                <w:b/>
                <w:noProof/>
              </w:rPr>
              <w:t> </w:t>
            </w:r>
            <w:r w:rsidR="00B12257">
              <w:rPr>
                <w:rFonts w:ascii="Arial Narrow" w:hAnsi="Arial Narrow"/>
                <w:b/>
                <w:noProof/>
              </w:rPr>
              <w:t> </w:t>
            </w:r>
            <w:r w:rsidR="00B12257">
              <w:rPr>
                <w:rFonts w:ascii="Arial Narrow" w:hAnsi="Arial Narrow"/>
                <w:b/>
                <w:noProof/>
              </w:rPr>
              <w:t> </w:t>
            </w:r>
            <w:r w:rsidR="00B12257">
              <w:rPr>
                <w:rFonts w:ascii="Arial Narrow" w:hAnsi="Arial Narrow"/>
                <w:b/>
                <w:noProof/>
              </w:rPr>
              <w:t> </w:t>
            </w:r>
            <w:r w:rsidR="00B12257">
              <w:rPr>
                <w:rFonts w:ascii="Arial Narrow" w:hAnsi="Arial Narrow"/>
                <w:b/>
                <w:noProof/>
              </w:rPr>
              <w:t> </w:t>
            </w:r>
            <w:r w:rsidR="00B12257">
              <w:rPr>
                <w:rFonts w:ascii="Arial Narrow" w:hAnsi="Arial Narrow"/>
                <w:b/>
              </w:rPr>
              <w:fldChar w:fldCharType="end"/>
            </w:r>
            <w:r w:rsidR="00FF09C0">
              <w:rPr>
                <w:rFonts w:ascii="Arial Narrow" w:hAnsi="Arial Narrow"/>
                <w:b/>
              </w:rPr>
              <w:t xml:space="preserve"> für </w:t>
            </w:r>
            <w:r w:rsidR="00B12257">
              <w:rPr>
                <w:rFonts w:ascii="Arial Narrow" w:hAnsi="Arial Narrow"/>
                <w:b/>
              </w:rPr>
              <w:br/>
            </w:r>
            <w:r w:rsidR="00FF09C0">
              <w:rPr>
                <w:rFonts w:ascii="Arial Narrow" w:hAnsi="Arial Narrow"/>
                <w:b/>
              </w:rPr>
              <w:t xml:space="preserve">1. </w:t>
            </w:r>
            <w:r w:rsidRPr="00FF09C0">
              <w:rPr>
                <w:rFonts w:ascii="Arial Narrow" w:hAnsi="Arial Narrow"/>
                <w:b/>
              </w:rPr>
              <w:t>Lesung</w:t>
            </w:r>
          </w:p>
        </w:tc>
        <w:tc>
          <w:tcPr>
            <w:tcW w:w="1666" w:type="pct"/>
            <w:shd w:val="clear" w:color="auto" w:fill="B2B2B2" w:themeFill="accent2"/>
            <w:vAlign w:val="center"/>
          </w:tcPr>
          <w:p w14:paraId="749ACBD2" w14:textId="77777777" w:rsidR="00CB33DB" w:rsidRPr="00FF09C0" w:rsidRDefault="00CB33DB" w:rsidP="00B12257">
            <w:pPr>
              <w:rPr>
                <w:rFonts w:ascii="Arial Narrow" w:hAnsi="Arial Narrow"/>
                <w:b/>
              </w:rPr>
            </w:pPr>
            <w:r w:rsidRPr="00FF09C0">
              <w:rPr>
                <w:rFonts w:ascii="Arial Narrow" w:hAnsi="Arial Narrow"/>
                <w:b/>
              </w:rPr>
              <w:t xml:space="preserve">Antrag an den Regierungsrat vom </w:t>
            </w:r>
            <w:bookmarkStart w:id="9" w:name="DatumAntrag1Lesung"/>
            <w:r w:rsidRPr="00FF09C0">
              <w:rPr>
                <w:rFonts w:ascii="Arial Narrow" w:hAnsi="Arial Narrow"/>
                <w:b/>
              </w:rPr>
              <w:fldChar w:fldCharType="begin">
                <w:ffData>
                  <w:name w:val="DatumAntrag1Lesung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FF09C0">
              <w:rPr>
                <w:rFonts w:ascii="Arial Narrow" w:hAnsi="Arial Narrow"/>
                <w:b/>
              </w:rPr>
              <w:instrText xml:space="preserve"> FORMTEXT </w:instrText>
            </w:r>
            <w:r w:rsidRPr="00FF09C0">
              <w:rPr>
                <w:rFonts w:ascii="Arial Narrow" w:hAnsi="Arial Narrow"/>
                <w:b/>
              </w:rPr>
            </w:r>
            <w:r w:rsidRPr="00FF09C0">
              <w:rPr>
                <w:rFonts w:ascii="Arial Narrow" w:hAnsi="Arial Narrow"/>
                <w:b/>
              </w:rPr>
              <w:fldChar w:fldCharType="separate"/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  <w:noProof/>
              </w:rPr>
              <w:t> </w:t>
            </w:r>
            <w:r w:rsidRPr="00FF09C0">
              <w:rPr>
                <w:rFonts w:ascii="Arial Narrow" w:hAnsi="Arial Narrow"/>
                <w:b/>
              </w:rPr>
              <w:fldChar w:fldCharType="end"/>
            </w:r>
            <w:bookmarkEnd w:id="9"/>
            <w:r w:rsidR="00FF09C0">
              <w:rPr>
                <w:rFonts w:ascii="Arial Narrow" w:hAnsi="Arial Narrow"/>
                <w:b/>
              </w:rPr>
              <w:t xml:space="preserve"> für </w:t>
            </w:r>
            <w:r w:rsidR="00B12257">
              <w:rPr>
                <w:rFonts w:ascii="Arial Narrow" w:hAnsi="Arial Narrow"/>
                <w:b/>
              </w:rPr>
              <w:br/>
            </w:r>
            <w:r w:rsidR="00FF09C0">
              <w:rPr>
                <w:rFonts w:ascii="Arial Narrow" w:hAnsi="Arial Narrow"/>
                <w:b/>
              </w:rPr>
              <w:t xml:space="preserve">2. </w:t>
            </w:r>
            <w:r w:rsidRPr="00FF09C0">
              <w:rPr>
                <w:rFonts w:ascii="Arial Narrow" w:hAnsi="Arial Narrow"/>
                <w:b/>
              </w:rPr>
              <w:t>Lesung (</w:t>
            </w:r>
            <w:r w:rsidRPr="00FF09C0">
              <w:rPr>
                <w:rStyle w:val="RRBASynopsenderung"/>
                <w:b/>
              </w:rPr>
              <w:t>Änderungen unterstrichen</w:t>
            </w:r>
            <w:r w:rsidRPr="00FF09C0">
              <w:rPr>
                <w:rFonts w:ascii="Arial Narrow" w:hAnsi="Arial Narrow"/>
                <w:b/>
              </w:rPr>
              <w:t>)</w:t>
            </w:r>
          </w:p>
        </w:tc>
      </w:tr>
      <w:tr w:rsidR="0088601D" w:rsidRPr="00B6674D" w14:paraId="70AF8440" w14:textId="77777777" w:rsidTr="00CB33DB">
        <w:tc>
          <w:tcPr>
            <w:tcW w:w="1667" w:type="pct"/>
          </w:tcPr>
          <w:p w14:paraId="5DEA353E" w14:textId="77777777" w:rsidR="0088601D" w:rsidRPr="00B6674D" w:rsidRDefault="0088601D" w:rsidP="005D30D4">
            <w:pPr>
              <w:pStyle w:val="RRBASynopseStandard"/>
            </w:pPr>
          </w:p>
        </w:tc>
        <w:tc>
          <w:tcPr>
            <w:tcW w:w="1667" w:type="pct"/>
          </w:tcPr>
          <w:p w14:paraId="7D09826E" w14:textId="77777777" w:rsidR="0088601D" w:rsidRPr="003C6A48" w:rsidRDefault="00B12257" w:rsidP="005D30D4">
            <w:pPr>
              <w:pStyle w:val="RRBASynopseStandard"/>
            </w:pPr>
            <w:r>
              <w:fldChar w:fldCharType="begin">
                <w:ffData>
                  <w:name w:val="Text18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0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</w:t>
            </w:r>
            <w:r w:rsidR="0040342F">
              <w:rPr>
                <w:noProof/>
              </w:rPr>
              <w:t>Erlass</w:t>
            </w:r>
            <w:r>
              <w:rPr>
                <w:noProof/>
              </w:rPr>
              <w:t>itel]</w:t>
            </w:r>
            <w:r>
              <w:fldChar w:fldCharType="end"/>
            </w:r>
            <w:bookmarkEnd w:id="10"/>
          </w:p>
          <w:p w14:paraId="70DDC047" w14:textId="77777777" w:rsidR="0088601D" w:rsidRPr="003C6A48" w:rsidRDefault="0088601D" w:rsidP="005D30D4">
            <w:pPr>
              <w:pStyle w:val="RRBASynopseStandard"/>
            </w:pPr>
            <w:r w:rsidRPr="003C6A48">
              <w:t xml:space="preserve">(Änderung vom </w:t>
            </w:r>
            <w:r w:rsidRPr="003C6A48">
              <w:fldChar w:fldCharType="begin">
                <w:ffData>
                  <w:name w:val="DatumErlass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3C6A48">
              <w:instrText xml:space="preserve"> FORMTEXT </w:instrText>
            </w:r>
            <w:r w:rsidRPr="003C6A48">
              <w:fldChar w:fldCharType="separate"/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fldChar w:fldCharType="end"/>
            </w:r>
            <w:r w:rsidR="00C50F7F">
              <w:t xml:space="preserve">; </w:t>
            </w:r>
            <w:r w:rsidR="00666C39">
              <w:t>[</w:t>
            </w:r>
            <w:r w:rsidR="00C50F7F">
              <w:t>Gegenstand der Änderung</w:t>
            </w:r>
            <w:r w:rsidR="00666C39">
              <w:t>]</w:t>
            </w:r>
            <w:r w:rsidRPr="003C6A48">
              <w:t>)</w:t>
            </w:r>
          </w:p>
          <w:p w14:paraId="062649A0" w14:textId="77777777" w:rsidR="0088601D" w:rsidRPr="002C7EA5" w:rsidRDefault="0088601D" w:rsidP="005D30D4">
            <w:pPr>
              <w:pStyle w:val="RRBASynopseStandard"/>
              <w:rPr>
                <w:i/>
                <w:iCs/>
              </w:rPr>
            </w:pPr>
            <w:r w:rsidRPr="002C7EA5">
              <w:rPr>
                <w:i/>
                <w:iCs/>
              </w:rPr>
              <w:t>Der Kantonsrat,</w:t>
            </w:r>
          </w:p>
          <w:p w14:paraId="05E32CE9" w14:textId="5E52AAB1" w:rsidR="0088601D" w:rsidRPr="003C6A48" w:rsidRDefault="0088601D" w:rsidP="005D30D4">
            <w:pPr>
              <w:pStyle w:val="RRBASynopseStandard"/>
            </w:pPr>
            <w:r w:rsidRPr="003C6A48">
              <w:t>nach Einsichtnahme in d</w:t>
            </w:r>
            <w:r w:rsidR="00CA0314">
              <w:t xml:space="preserve">en Antrag </w:t>
            </w:r>
            <w:r w:rsidRPr="003C6A48">
              <w:t xml:space="preserve">des Regierungsrates vom </w:t>
            </w:r>
            <w:r w:rsidRPr="003C6A48">
              <w:fldChar w:fldCharType="begin">
                <w:ffData>
                  <w:name w:val="DatumAntragRRKR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3C6A48">
              <w:instrText xml:space="preserve"> FORMTEXT </w:instrText>
            </w:r>
            <w:r w:rsidRPr="003C6A48">
              <w:fldChar w:fldCharType="separate"/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t> </w:t>
            </w:r>
            <w:r w:rsidRPr="003C6A48">
              <w:fldChar w:fldCharType="end"/>
            </w:r>
            <w:r w:rsidR="0058167C">
              <w:t>,</w:t>
            </w:r>
          </w:p>
          <w:p w14:paraId="773E9971" w14:textId="77777777" w:rsidR="0088601D" w:rsidRPr="002C7EA5" w:rsidRDefault="0088601D" w:rsidP="005D30D4">
            <w:pPr>
              <w:pStyle w:val="RRBASynopseStandard"/>
              <w:rPr>
                <w:i/>
                <w:iCs/>
              </w:rPr>
            </w:pPr>
            <w:r w:rsidRPr="002C7EA5">
              <w:rPr>
                <w:i/>
                <w:iCs/>
              </w:rPr>
              <w:t>beschliesst:</w:t>
            </w:r>
          </w:p>
          <w:p w14:paraId="37918A19" w14:textId="77777777" w:rsidR="0088601D" w:rsidRPr="003C6A48" w:rsidRDefault="0088601D" w:rsidP="00666C39">
            <w:pPr>
              <w:pStyle w:val="RRBASynopseStandard"/>
              <w:numPr>
                <w:ilvl w:val="0"/>
                <w:numId w:val="33"/>
              </w:numPr>
            </w:pPr>
            <w:r w:rsidRPr="003C6A48">
              <w:t xml:space="preserve">Das </w:t>
            </w:r>
            <w:r w:rsidR="00B12257">
              <w:fldChar w:fldCharType="begin">
                <w:ffData>
                  <w:name w:val="Text16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1" w:name="Text16"/>
            <w:r w:rsidR="00B12257">
              <w:instrText xml:space="preserve"> FORMTEXT </w:instrText>
            </w:r>
            <w:r w:rsidR="00B12257">
              <w:fldChar w:fldCharType="separate"/>
            </w:r>
            <w:r w:rsidR="00B12257">
              <w:rPr>
                <w:noProof/>
              </w:rPr>
              <w:t>[</w:t>
            </w:r>
            <w:r w:rsidR="00666C39">
              <w:rPr>
                <w:noProof/>
              </w:rPr>
              <w:t>Erlasst</w:t>
            </w:r>
            <w:r w:rsidR="00B12257">
              <w:rPr>
                <w:noProof/>
              </w:rPr>
              <w:t>itel]</w:t>
            </w:r>
            <w:r w:rsidR="00B12257">
              <w:fldChar w:fldCharType="end"/>
            </w:r>
            <w:bookmarkEnd w:id="11"/>
            <w:r w:rsidRPr="003C6A48">
              <w:t xml:space="preserve"> vom </w:t>
            </w:r>
            <w:r w:rsidR="00B12257" w:rsidRPr="003C6A48">
              <w:fldChar w:fldCharType="begin">
                <w:ffData>
                  <w:name w:val="DatumAntragRRKR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="00B12257" w:rsidRPr="003C6A48">
              <w:instrText xml:space="preserve"> FORMTEXT </w:instrText>
            </w:r>
            <w:r w:rsidR="00B12257" w:rsidRPr="003C6A48">
              <w:fldChar w:fldCharType="separate"/>
            </w:r>
            <w:r w:rsidR="00B12257" w:rsidRPr="003C6A48">
              <w:t> </w:t>
            </w:r>
            <w:r w:rsidR="00B12257" w:rsidRPr="003C6A48">
              <w:t> </w:t>
            </w:r>
            <w:r w:rsidR="00B12257" w:rsidRPr="003C6A48">
              <w:t> </w:t>
            </w:r>
            <w:r w:rsidR="00B12257" w:rsidRPr="003C6A48">
              <w:t> </w:t>
            </w:r>
            <w:r w:rsidR="00B12257" w:rsidRPr="003C6A48">
              <w:t> </w:t>
            </w:r>
            <w:r w:rsidR="00B12257" w:rsidRPr="003C6A48">
              <w:fldChar w:fldCharType="end"/>
            </w:r>
            <w:r w:rsidRPr="003C6A48">
              <w:t>wird wie folgt geändert:</w:t>
            </w:r>
          </w:p>
        </w:tc>
        <w:tc>
          <w:tcPr>
            <w:tcW w:w="1666" w:type="pct"/>
          </w:tcPr>
          <w:p w14:paraId="656BB945" w14:textId="77777777" w:rsidR="0088601D" w:rsidRPr="00B6674D" w:rsidRDefault="0088601D" w:rsidP="005D30D4">
            <w:pPr>
              <w:pStyle w:val="RRBASynopseStandard"/>
            </w:pPr>
          </w:p>
        </w:tc>
      </w:tr>
      <w:tr w:rsidR="0088601D" w:rsidRPr="00B6674D" w14:paraId="0D41FB71" w14:textId="77777777" w:rsidTr="00CB33DB">
        <w:tc>
          <w:tcPr>
            <w:tcW w:w="1667" w:type="pct"/>
          </w:tcPr>
          <w:p w14:paraId="18717294" w14:textId="77777777" w:rsidR="0088601D" w:rsidRPr="00B6674D" w:rsidRDefault="0088601D" w:rsidP="005D30D4">
            <w:pPr>
              <w:pStyle w:val="RRBASynopseGliederungstitel"/>
            </w:pPr>
            <w:r>
              <w:t xml:space="preserve">Text </w:t>
            </w:r>
            <w:r w:rsidR="00F128F0">
              <w:t>Gliederungst</w:t>
            </w:r>
            <w:r>
              <w:t>itel</w:t>
            </w:r>
          </w:p>
        </w:tc>
        <w:tc>
          <w:tcPr>
            <w:tcW w:w="1667" w:type="pct"/>
          </w:tcPr>
          <w:p w14:paraId="53455DD3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272D3B20" w14:textId="77777777" w:rsidR="0088601D" w:rsidRPr="00B6674D" w:rsidRDefault="0088601D" w:rsidP="005D30D4">
            <w:pPr>
              <w:pStyle w:val="RRBASynopseTextAbsatz"/>
            </w:pPr>
          </w:p>
        </w:tc>
      </w:tr>
      <w:bookmarkStart w:id="12" w:name="TextMarginalie"/>
      <w:tr w:rsidR="0088601D" w:rsidRPr="00B6674D" w14:paraId="5609E79B" w14:textId="77777777" w:rsidTr="00CB33DB">
        <w:tc>
          <w:tcPr>
            <w:tcW w:w="1667" w:type="pct"/>
          </w:tcPr>
          <w:p w14:paraId="3757D619" w14:textId="77777777" w:rsidR="0088601D" w:rsidRPr="00B6674D" w:rsidRDefault="0088601D" w:rsidP="005D30D4">
            <w:pPr>
              <w:pStyle w:val="RRBASynopseMarginalie"/>
            </w:pPr>
            <w:r>
              <w:fldChar w:fldCharType="begin">
                <w:ffData>
                  <w:name w:val="TextMarginalie"/>
                  <w:enabled/>
                  <w:calcOnExit w:val="0"/>
                  <w:textInput>
                    <w:default w:val="Text Marginali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Marginalie</w:t>
            </w:r>
            <w:r>
              <w:fldChar w:fldCharType="end"/>
            </w:r>
            <w:bookmarkEnd w:id="12"/>
          </w:p>
        </w:tc>
        <w:tc>
          <w:tcPr>
            <w:tcW w:w="1667" w:type="pct"/>
          </w:tcPr>
          <w:p w14:paraId="3FBD51D4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5CF8F633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43093ACA" w14:textId="77777777" w:rsidTr="00CB33DB">
        <w:tc>
          <w:tcPr>
            <w:tcW w:w="1667" w:type="pct"/>
          </w:tcPr>
          <w:p w14:paraId="5507006C" w14:textId="77777777" w:rsidR="0088601D" w:rsidRPr="00B6674D" w:rsidRDefault="0088601D" w:rsidP="005D30D4">
            <w:pPr>
              <w:pStyle w:val="RRBASynopseTextAbsatz"/>
            </w:pPr>
            <w:r w:rsidRPr="003C1330">
              <w:t>§ 1.</w:t>
            </w:r>
            <w:r>
              <w:tab/>
            </w:r>
            <w:r w:rsidRPr="006026EF">
              <w:rPr>
                <w:vertAlign w:val="superscript"/>
              </w:rPr>
              <w:t>1</w:t>
            </w:r>
            <w:r>
              <w:rPr>
                <w:vertAlign w:val="superscript"/>
              </w:rPr>
              <w:t> </w:t>
            </w:r>
            <w:r>
              <w:fldChar w:fldCharType="begin">
                <w:ffData>
                  <w:name w:val="TextAbsatz1"/>
                  <w:enabled/>
                  <w:calcOnExit w:val="0"/>
                  <w:textInput>
                    <w:default w:val="Text Absatz 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Absatz 1</w:t>
            </w:r>
            <w:r>
              <w:fldChar w:fldCharType="end"/>
            </w:r>
          </w:p>
        </w:tc>
        <w:tc>
          <w:tcPr>
            <w:tcW w:w="1667" w:type="pct"/>
          </w:tcPr>
          <w:p w14:paraId="08A80448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30B8F7DA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214A5138" w14:textId="77777777" w:rsidTr="00CB33DB">
        <w:tc>
          <w:tcPr>
            <w:tcW w:w="1667" w:type="pct"/>
          </w:tcPr>
          <w:p w14:paraId="542133FE" w14:textId="77777777" w:rsidR="0088601D" w:rsidRPr="00B6674D" w:rsidRDefault="0088601D" w:rsidP="005D30D4">
            <w:pPr>
              <w:pStyle w:val="RRBASynopseTextAbsatz"/>
            </w:pPr>
            <w:r w:rsidRPr="005351C4">
              <w:rPr>
                <w:vertAlign w:val="superscript"/>
              </w:rPr>
              <w:t>2</w:t>
            </w:r>
            <w:r>
              <w:rPr>
                <w:vertAlign w:val="superscript"/>
              </w:rPr>
              <w:t> </w:t>
            </w:r>
            <w:r>
              <w:fldChar w:fldCharType="begin">
                <w:ffData>
                  <w:name w:val="TextAbsatz2"/>
                  <w:enabled/>
                  <w:calcOnExit w:val="0"/>
                  <w:textInput>
                    <w:default w:val="Text Absatz 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Absatz 2</w: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1667" w:type="pct"/>
          </w:tcPr>
          <w:p w14:paraId="18D48499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2BEF9595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159DCC3D" w14:textId="77777777" w:rsidTr="00CB33DB">
        <w:tc>
          <w:tcPr>
            <w:tcW w:w="1667" w:type="pct"/>
          </w:tcPr>
          <w:p w14:paraId="3B1A8DE3" w14:textId="77777777" w:rsidR="0088601D" w:rsidRPr="00B6674D" w:rsidRDefault="0088601D" w:rsidP="005D30D4">
            <w:pPr>
              <w:pStyle w:val="RRBASynopseTextAbsatz"/>
            </w:pPr>
            <w:r w:rsidRPr="005351C4">
              <w:rPr>
                <w:vertAlign w:val="superscript"/>
              </w:rPr>
              <w:t>3 </w:t>
            </w:r>
            <w:r>
              <w:fldChar w:fldCharType="begin">
                <w:ffData>
                  <w:name w:val="TextAbsatz3"/>
                  <w:enabled/>
                  <w:calcOnExit w:val="0"/>
                  <w:textInput>
                    <w:default w:val="Text Absatz 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Text Absatz 3</w: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1667" w:type="pct"/>
          </w:tcPr>
          <w:p w14:paraId="04C20E51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23ABEC87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67829C53" w14:textId="77777777" w:rsidTr="00CB33DB">
        <w:tc>
          <w:tcPr>
            <w:tcW w:w="1667" w:type="pct"/>
          </w:tcPr>
          <w:p w14:paraId="61B107CA" w14:textId="77777777" w:rsidR="0088601D" w:rsidRPr="00B6674D" w:rsidRDefault="0088601D" w:rsidP="005D30D4">
            <w:pPr>
              <w:pStyle w:val="RRBASynopseTextLit"/>
            </w:pPr>
            <w:r w:rsidRPr="005351C4">
              <w:t>a.</w:t>
            </w:r>
            <w:r>
              <w:tab/>
            </w:r>
          </w:p>
        </w:tc>
        <w:tc>
          <w:tcPr>
            <w:tcW w:w="1667" w:type="pct"/>
          </w:tcPr>
          <w:p w14:paraId="5F84C319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033D7372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030D2788" w14:textId="77777777" w:rsidTr="00CB33DB">
        <w:tc>
          <w:tcPr>
            <w:tcW w:w="1667" w:type="pct"/>
          </w:tcPr>
          <w:p w14:paraId="18B41A09" w14:textId="77777777" w:rsidR="0088601D" w:rsidRPr="00B6674D" w:rsidRDefault="0088601D" w:rsidP="005D30D4">
            <w:pPr>
              <w:pStyle w:val="RRBASynopseTextZiff"/>
            </w:pPr>
            <w:r>
              <w:t>1.</w:t>
            </w:r>
            <w:r>
              <w:tab/>
            </w:r>
          </w:p>
        </w:tc>
        <w:tc>
          <w:tcPr>
            <w:tcW w:w="1667" w:type="pct"/>
          </w:tcPr>
          <w:p w14:paraId="50579BBE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4BFEA502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3C658CF8" w14:textId="77777777" w:rsidTr="00CB33DB">
        <w:tc>
          <w:tcPr>
            <w:tcW w:w="1667" w:type="pct"/>
          </w:tcPr>
          <w:p w14:paraId="2AB22BCE" w14:textId="77777777" w:rsidR="0088601D" w:rsidRPr="00B6674D" w:rsidRDefault="0088601D" w:rsidP="005D30D4">
            <w:pPr>
              <w:pStyle w:val="RRBASynopseTextAbsatz"/>
            </w:pPr>
          </w:p>
        </w:tc>
        <w:tc>
          <w:tcPr>
            <w:tcW w:w="1667" w:type="pct"/>
          </w:tcPr>
          <w:p w14:paraId="10473570" w14:textId="77777777" w:rsidR="0088601D" w:rsidRPr="003C6A48" w:rsidRDefault="0088601D" w:rsidP="005D30D4">
            <w:pPr>
              <w:pStyle w:val="RRBASynopseTextAbsatz"/>
            </w:pPr>
          </w:p>
        </w:tc>
        <w:tc>
          <w:tcPr>
            <w:tcW w:w="1666" w:type="pct"/>
          </w:tcPr>
          <w:p w14:paraId="16D9CBA1" w14:textId="77777777" w:rsidR="0088601D" w:rsidRPr="00B6674D" w:rsidRDefault="0088601D" w:rsidP="005D30D4">
            <w:pPr>
              <w:pStyle w:val="RRBASynopseTextAbsatz"/>
            </w:pPr>
          </w:p>
        </w:tc>
      </w:tr>
      <w:tr w:rsidR="0088601D" w:rsidRPr="00B6674D" w14:paraId="3D7F5DD5" w14:textId="77777777" w:rsidTr="00CB33DB">
        <w:tc>
          <w:tcPr>
            <w:tcW w:w="1667" w:type="pct"/>
          </w:tcPr>
          <w:p w14:paraId="1EDDE9C0" w14:textId="77777777" w:rsidR="0088601D" w:rsidRPr="00B6674D" w:rsidRDefault="0088601D" w:rsidP="005D30D4">
            <w:pPr>
              <w:pStyle w:val="RRBASynopseTextAbsatz"/>
            </w:pPr>
          </w:p>
        </w:tc>
        <w:tc>
          <w:tcPr>
            <w:tcW w:w="1667" w:type="pct"/>
          </w:tcPr>
          <w:p w14:paraId="425D348E" w14:textId="77777777" w:rsidR="0088601D" w:rsidRPr="003C6A48" w:rsidRDefault="0088601D" w:rsidP="0088601D">
            <w:pPr>
              <w:pStyle w:val="RRBASynopseStandard"/>
              <w:numPr>
                <w:ilvl w:val="0"/>
                <w:numId w:val="33"/>
              </w:numPr>
            </w:pPr>
            <w:r>
              <w:t>Diese Gesetzesänderung untersteht dem fakultativen Referendum.</w:t>
            </w:r>
          </w:p>
        </w:tc>
        <w:tc>
          <w:tcPr>
            <w:tcW w:w="1666" w:type="pct"/>
          </w:tcPr>
          <w:p w14:paraId="0CB60235" w14:textId="77777777" w:rsidR="0088601D" w:rsidRPr="00B6674D" w:rsidRDefault="0088601D" w:rsidP="005D30D4">
            <w:pPr>
              <w:pStyle w:val="RRBASynopseTextAbsatz"/>
            </w:pPr>
          </w:p>
        </w:tc>
      </w:tr>
      <w:tr w:rsidR="00D5338E" w:rsidRPr="00B6674D" w14:paraId="01C3C9F1" w14:textId="77777777" w:rsidTr="00CB33DB">
        <w:tc>
          <w:tcPr>
            <w:tcW w:w="1667" w:type="pct"/>
          </w:tcPr>
          <w:p w14:paraId="5A3F7F28" w14:textId="77777777" w:rsidR="00D5338E" w:rsidRPr="00B6674D" w:rsidRDefault="00D5338E" w:rsidP="005D30D4">
            <w:pPr>
              <w:pStyle w:val="RRBASynopseTextAbsatz"/>
            </w:pPr>
          </w:p>
        </w:tc>
        <w:tc>
          <w:tcPr>
            <w:tcW w:w="1667" w:type="pct"/>
          </w:tcPr>
          <w:p w14:paraId="50FE0602" w14:textId="1F52C2CC" w:rsidR="00D5338E" w:rsidRDefault="00D5338E" w:rsidP="00263EB6">
            <w:pPr>
              <w:pStyle w:val="RRBASynopseStandard"/>
            </w:pPr>
          </w:p>
        </w:tc>
        <w:tc>
          <w:tcPr>
            <w:tcW w:w="1666" w:type="pct"/>
          </w:tcPr>
          <w:p w14:paraId="3C396AD2" w14:textId="77777777" w:rsidR="00D5338E" w:rsidRPr="00B6674D" w:rsidRDefault="00D5338E" w:rsidP="005D30D4">
            <w:pPr>
              <w:pStyle w:val="RRBASynopseTextAbsatz"/>
            </w:pPr>
          </w:p>
        </w:tc>
      </w:tr>
    </w:tbl>
    <w:p w14:paraId="4F26D93F" w14:textId="77777777" w:rsidR="008C4176" w:rsidRDefault="008C4176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</w:p>
    <w:p w14:paraId="206936A9" w14:textId="77777777" w:rsidR="00CA4662" w:rsidRDefault="00CA4662" w:rsidP="003C7CD7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  <w:r>
        <w:t>[</w:t>
      </w:r>
      <w:r w:rsidR="00666C39">
        <w:t xml:space="preserve">Hinweis: </w:t>
      </w:r>
      <w:r w:rsidR="00B260C2">
        <w:t>Für jede</w:t>
      </w:r>
      <w:r w:rsidR="003A28D2" w:rsidRPr="003A28D2">
        <w:t xml:space="preserve"> Gliederungseinheit </w:t>
      </w:r>
      <w:r w:rsidR="00B260C2" w:rsidRPr="003A28D2">
        <w:t>(Abs./Ziff./</w:t>
      </w:r>
      <w:proofErr w:type="spellStart"/>
      <w:r w:rsidR="00B260C2" w:rsidRPr="003A28D2">
        <w:t>lit</w:t>
      </w:r>
      <w:proofErr w:type="spellEnd"/>
      <w:r w:rsidR="00B260C2" w:rsidRPr="003A28D2">
        <w:t>.</w:t>
      </w:r>
      <w:r w:rsidR="00B260C2">
        <w:t>) ist</w:t>
      </w:r>
      <w:r w:rsidR="00B260C2" w:rsidRPr="003A28D2">
        <w:t xml:space="preserve"> </w:t>
      </w:r>
      <w:r w:rsidR="003A28D2" w:rsidRPr="003A28D2">
        <w:t xml:space="preserve">in der Tabelle eine eigene Zeile </w:t>
      </w:r>
      <w:r w:rsidR="00B260C2">
        <w:t>zu verwenden.]</w:t>
      </w:r>
    </w:p>
    <w:sectPr w:rsidR="00CA4662" w:rsidSect="0088601D">
      <w:pgSz w:w="16838" w:h="11906" w:orient="landscape" w:code="9"/>
      <w:pgMar w:top="1928" w:right="2268" w:bottom="93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75649" w14:textId="77777777" w:rsidR="003132D0" w:rsidRDefault="003132D0">
      <w:pPr>
        <w:spacing w:before="0"/>
      </w:pPr>
      <w:r>
        <w:separator/>
      </w:r>
    </w:p>
  </w:endnote>
  <w:endnote w:type="continuationSeparator" w:id="0">
    <w:p w14:paraId="0D6997BC" w14:textId="77777777" w:rsidR="003132D0" w:rsidRDefault="003132D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AD33B" w14:textId="77777777" w:rsidR="00EA55BB" w:rsidRDefault="00EE0CAF" w:rsidP="0023557C">
    <w:pPr>
      <w:pStyle w:val="48Fusszeile"/>
    </w:pPr>
    <w:r w:rsidRPr="00120512">
      <w:t>R_V_</w:t>
    </w:r>
    <w:r w:rsidR="00491A94" w:rsidRPr="00120512">
      <w:t>8b_</w:t>
    </w:r>
    <w:r w:rsidRPr="00120512">
      <w:t>Gesetz (</w:t>
    </w:r>
    <w:r w:rsidR="00561D9A" w:rsidRPr="00120512">
      <w:t>Änderung</w:t>
    </w:r>
    <w:r w:rsidRPr="00120512">
      <w:t>) Bericht</w:t>
    </w:r>
    <w:r w:rsidR="00666C39" w:rsidRPr="00120512">
      <w:t xml:space="preserve"> und Antrag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C7982" w14:textId="77777777" w:rsidR="003132D0" w:rsidRDefault="003132D0">
      <w:pPr>
        <w:spacing w:before="0"/>
      </w:pPr>
      <w:r>
        <w:separator/>
      </w:r>
    </w:p>
  </w:footnote>
  <w:footnote w:type="continuationSeparator" w:id="0">
    <w:p w14:paraId="4258BE3D" w14:textId="77777777" w:rsidR="003132D0" w:rsidRDefault="003132D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2871DB" w14:paraId="25E0FE06" w14:textId="77777777" w:rsidTr="00CA0D37">
      <w:tc>
        <w:tcPr>
          <w:tcW w:w="1134" w:type="dxa"/>
        </w:tcPr>
        <w:p w14:paraId="1DAE1991" w14:textId="77777777" w:rsidR="00EA55BB" w:rsidRDefault="00EA55BB" w:rsidP="00CA0D37">
          <w:pPr>
            <w:pStyle w:val="00Vorgabetext"/>
          </w:pPr>
        </w:p>
      </w:tc>
      <w:tc>
        <w:tcPr>
          <w:tcW w:w="3594" w:type="dxa"/>
        </w:tcPr>
        <w:p w14:paraId="3B178CE5" w14:textId="77777777" w:rsidR="00EA55BB" w:rsidRPr="00376A29" w:rsidRDefault="00EA55BB" w:rsidP="00CA0D37">
          <w:pPr>
            <w:pStyle w:val="55Kopf"/>
          </w:pPr>
        </w:p>
        <w:p w14:paraId="1184F008" w14:textId="77777777" w:rsidR="00EA55BB" w:rsidRPr="00376A29" w:rsidRDefault="00EA55BB" w:rsidP="00CA0D37">
          <w:pPr>
            <w:pStyle w:val="55Kopf"/>
          </w:pPr>
        </w:p>
        <w:p w14:paraId="33F91748" w14:textId="77777777" w:rsidR="00EA55BB" w:rsidRPr="00283ED8" w:rsidRDefault="00416219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925E31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925E31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75FEFDB8" w14:textId="77777777" w:rsidR="00EA55BB" w:rsidRDefault="00EA55BB" w:rsidP="00CA0D37">
          <w:pPr>
            <w:pStyle w:val="55Kopf"/>
          </w:pPr>
        </w:p>
        <w:p w14:paraId="52587082" w14:textId="77777777" w:rsidR="00EA55BB" w:rsidRDefault="00EA55BB" w:rsidP="00CA0D37">
          <w:pPr>
            <w:pStyle w:val="55Kopf"/>
          </w:pPr>
        </w:p>
      </w:tc>
    </w:tr>
  </w:tbl>
  <w:p w14:paraId="437DFB01" w14:textId="77777777" w:rsidR="00EA55BB" w:rsidRDefault="00416219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951A5B8" wp14:editId="3C4F4A47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4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2871DB" w14:paraId="17B45808" w14:textId="77777777" w:rsidTr="005D14B4">
      <w:tc>
        <w:tcPr>
          <w:tcW w:w="1134" w:type="dxa"/>
        </w:tcPr>
        <w:p w14:paraId="228529E0" w14:textId="77777777" w:rsidR="00EA55BB" w:rsidRDefault="00EA55BB" w:rsidP="00E6212D">
          <w:pPr>
            <w:pStyle w:val="00Vorgabetext"/>
          </w:pPr>
        </w:p>
      </w:tc>
      <w:tc>
        <w:tcPr>
          <w:tcW w:w="8694" w:type="dxa"/>
        </w:tcPr>
        <w:p w14:paraId="69A433E4" w14:textId="77777777" w:rsidR="00EA55BB" w:rsidRPr="00376A29" w:rsidRDefault="00416219" w:rsidP="00E6212D">
          <w:pPr>
            <w:pStyle w:val="55Kopf"/>
          </w:pPr>
          <w:r>
            <w:t>Kanton Zürich</w:t>
          </w:r>
        </w:p>
        <w:p w14:paraId="5B679089" w14:textId="77777777" w:rsidR="00EA55BB" w:rsidRPr="00376A29" w:rsidRDefault="00666C39" w:rsidP="00E6212D">
          <w:pPr>
            <w:pStyle w:val="55Kopf"/>
          </w:pPr>
          <w:r>
            <w:t>[</w:t>
          </w:r>
          <w:r w:rsidR="00416219">
            <w:t>Direktion</w:t>
          </w:r>
          <w:r>
            <w:t>]</w:t>
          </w:r>
        </w:p>
        <w:p w14:paraId="2F20C863" w14:textId="77777777" w:rsidR="00EA55BB" w:rsidRDefault="00416219" w:rsidP="00E6212D">
          <w:pPr>
            <w:pStyle w:val="31Formulartitel"/>
          </w:pPr>
          <w:r>
            <w:t>Antrag an den Regierungsrat</w:t>
          </w:r>
        </w:p>
      </w:tc>
    </w:tr>
  </w:tbl>
  <w:p w14:paraId="7CA1EB1E" w14:textId="77777777" w:rsidR="00EA55BB" w:rsidRPr="00996B3B" w:rsidRDefault="00416219">
    <w:pPr>
      <w:pStyle w:val="Kopfzeile"/>
      <w:rPr>
        <w:highlight w:val="yellow"/>
      </w:rPr>
    </w:pPr>
    <w:r w:rsidRPr="00996B3B">
      <w:rPr>
        <w:noProof/>
        <w:highlight w:val="yellow"/>
      </w:rPr>
      <w:drawing>
        <wp:anchor distT="0" distB="0" distL="114300" distR="114300" simplePos="0" relativeHeight="251659264" behindDoc="0" locked="0" layoutInCell="1" allowOverlap="1" wp14:anchorId="48E155BE" wp14:editId="07A32C99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5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96B3B">
      <w:rPr>
        <w:noProof/>
        <w:highlight w:val="yellow"/>
      </w:rPr>
      <w:drawing>
        <wp:anchor distT="0" distB="0" distL="114300" distR="114300" simplePos="0" relativeHeight="251658240" behindDoc="1" locked="0" layoutInCell="1" allowOverlap="1" wp14:anchorId="19F2A381" wp14:editId="0C774F01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6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C90EB8"/>
    <w:multiLevelType w:val="hybridMultilevel"/>
    <w:tmpl w:val="CE064E96"/>
    <w:lvl w:ilvl="0" w:tplc="8FAAFA0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9602F6D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315D9C"/>
    <w:multiLevelType w:val="hybridMultilevel"/>
    <w:tmpl w:val="CC763EA0"/>
    <w:lvl w:ilvl="0" w:tplc="8FAAFA0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2C5355"/>
    <w:multiLevelType w:val="hybridMultilevel"/>
    <w:tmpl w:val="DEFC2DB2"/>
    <w:lvl w:ilvl="0" w:tplc="23ACD1FE">
      <w:start w:val="1"/>
      <w:numFmt w:val="upperLetter"/>
      <w:lvlText w:val="%1."/>
      <w:lvlJc w:val="left"/>
      <w:pPr>
        <w:ind w:left="2629" w:hanging="360"/>
      </w:pPr>
      <w:rPr>
        <w:rFonts w:hint="default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675810">
    <w:abstractNumId w:val="11"/>
  </w:num>
  <w:num w:numId="2" w16cid:durableId="632491497">
    <w:abstractNumId w:val="16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499464868">
    <w:abstractNumId w:val="15"/>
  </w:num>
  <w:num w:numId="4" w16cid:durableId="1642231408">
    <w:abstractNumId w:val="12"/>
  </w:num>
  <w:num w:numId="5" w16cid:durableId="784420439">
    <w:abstractNumId w:val="14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27339210">
    <w:abstractNumId w:val="12"/>
  </w:num>
  <w:num w:numId="7" w16cid:durableId="757291766">
    <w:abstractNumId w:val="12"/>
  </w:num>
  <w:num w:numId="8" w16cid:durableId="39746999">
    <w:abstractNumId w:val="12"/>
  </w:num>
  <w:num w:numId="9" w16cid:durableId="384061017">
    <w:abstractNumId w:val="12"/>
  </w:num>
  <w:num w:numId="10" w16cid:durableId="889147226">
    <w:abstractNumId w:val="12"/>
  </w:num>
  <w:num w:numId="11" w16cid:durableId="977108664">
    <w:abstractNumId w:val="12"/>
  </w:num>
  <w:num w:numId="12" w16cid:durableId="692268245">
    <w:abstractNumId w:val="12"/>
  </w:num>
  <w:num w:numId="13" w16cid:durableId="794257738">
    <w:abstractNumId w:val="12"/>
  </w:num>
  <w:num w:numId="14" w16cid:durableId="1092242041">
    <w:abstractNumId w:val="12"/>
  </w:num>
  <w:num w:numId="15" w16cid:durableId="1299141306">
    <w:abstractNumId w:val="14"/>
  </w:num>
  <w:num w:numId="16" w16cid:durableId="924268649">
    <w:abstractNumId w:val="14"/>
  </w:num>
  <w:num w:numId="17" w16cid:durableId="779376199">
    <w:abstractNumId w:val="14"/>
  </w:num>
  <w:num w:numId="18" w16cid:durableId="1920362813">
    <w:abstractNumId w:val="9"/>
  </w:num>
  <w:num w:numId="19" w16cid:durableId="2130928780">
    <w:abstractNumId w:val="7"/>
  </w:num>
  <w:num w:numId="20" w16cid:durableId="1635520124">
    <w:abstractNumId w:val="6"/>
  </w:num>
  <w:num w:numId="21" w16cid:durableId="1381395698">
    <w:abstractNumId w:val="5"/>
  </w:num>
  <w:num w:numId="22" w16cid:durableId="1452431193">
    <w:abstractNumId w:val="4"/>
  </w:num>
  <w:num w:numId="23" w16cid:durableId="1396968497">
    <w:abstractNumId w:val="8"/>
  </w:num>
  <w:num w:numId="24" w16cid:durableId="426466544">
    <w:abstractNumId w:val="3"/>
  </w:num>
  <w:num w:numId="25" w16cid:durableId="2073385907">
    <w:abstractNumId w:val="2"/>
  </w:num>
  <w:num w:numId="26" w16cid:durableId="1218317633">
    <w:abstractNumId w:val="1"/>
  </w:num>
  <w:num w:numId="27" w16cid:durableId="1928034351">
    <w:abstractNumId w:val="0"/>
  </w:num>
  <w:num w:numId="28" w16cid:durableId="884832734">
    <w:abstractNumId w:val="16"/>
  </w:num>
  <w:num w:numId="29" w16cid:durableId="582297038">
    <w:abstractNumId w:val="13"/>
  </w:num>
  <w:num w:numId="30" w16cid:durableId="1671254630">
    <w:abstractNumId w:val="19"/>
  </w:num>
  <w:num w:numId="31" w16cid:durableId="1620068594">
    <w:abstractNumId w:val="17"/>
  </w:num>
  <w:num w:numId="32" w16cid:durableId="1065686390">
    <w:abstractNumId w:val="10"/>
  </w:num>
  <w:num w:numId="33" w16cid:durableId="181857149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2871DB"/>
    <w:rsid w:val="00004DC0"/>
    <w:rsid w:val="00091B4B"/>
    <w:rsid w:val="000A032C"/>
    <w:rsid w:val="000B732E"/>
    <w:rsid w:val="000F6626"/>
    <w:rsid w:val="001021E1"/>
    <w:rsid w:val="001156BB"/>
    <w:rsid w:val="00120512"/>
    <w:rsid w:val="001402C2"/>
    <w:rsid w:val="0016212D"/>
    <w:rsid w:val="00194DBA"/>
    <w:rsid w:val="001A4A1A"/>
    <w:rsid w:val="001E01C3"/>
    <w:rsid w:val="00263EB6"/>
    <w:rsid w:val="002871DB"/>
    <w:rsid w:val="00295EC6"/>
    <w:rsid w:val="002C7EA5"/>
    <w:rsid w:val="003132D0"/>
    <w:rsid w:val="003A28D2"/>
    <w:rsid w:val="003E303D"/>
    <w:rsid w:val="0040342F"/>
    <w:rsid w:val="00416219"/>
    <w:rsid w:val="00423FE8"/>
    <w:rsid w:val="004632EB"/>
    <w:rsid w:val="00490380"/>
    <w:rsid w:val="00491A94"/>
    <w:rsid w:val="004E2FB0"/>
    <w:rsid w:val="00505D09"/>
    <w:rsid w:val="00552393"/>
    <w:rsid w:val="00561D9A"/>
    <w:rsid w:val="00564A60"/>
    <w:rsid w:val="0058167C"/>
    <w:rsid w:val="005B0C4D"/>
    <w:rsid w:val="005F085A"/>
    <w:rsid w:val="006321A6"/>
    <w:rsid w:val="0066259D"/>
    <w:rsid w:val="00666C39"/>
    <w:rsid w:val="006D2A73"/>
    <w:rsid w:val="006E06B8"/>
    <w:rsid w:val="006F5CBB"/>
    <w:rsid w:val="00793276"/>
    <w:rsid w:val="007A71D9"/>
    <w:rsid w:val="00853AE3"/>
    <w:rsid w:val="00854ADE"/>
    <w:rsid w:val="0088601D"/>
    <w:rsid w:val="008C4176"/>
    <w:rsid w:val="008F378C"/>
    <w:rsid w:val="00925E31"/>
    <w:rsid w:val="00996B3B"/>
    <w:rsid w:val="009F49EF"/>
    <w:rsid w:val="00B12257"/>
    <w:rsid w:val="00B260C2"/>
    <w:rsid w:val="00BB1162"/>
    <w:rsid w:val="00BB633F"/>
    <w:rsid w:val="00BF523E"/>
    <w:rsid w:val="00BF7343"/>
    <w:rsid w:val="00C26369"/>
    <w:rsid w:val="00C50F7F"/>
    <w:rsid w:val="00C538D7"/>
    <w:rsid w:val="00C57B92"/>
    <w:rsid w:val="00CA0314"/>
    <w:rsid w:val="00CA4662"/>
    <w:rsid w:val="00CB33DB"/>
    <w:rsid w:val="00CE2903"/>
    <w:rsid w:val="00CF6CCD"/>
    <w:rsid w:val="00D17587"/>
    <w:rsid w:val="00D5338E"/>
    <w:rsid w:val="00D9603C"/>
    <w:rsid w:val="00D97702"/>
    <w:rsid w:val="00DD17E6"/>
    <w:rsid w:val="00EA55BB"/>
    <w:rsid w:val="00ED0366"/>
    <w:rsid w:val="00EE0CAF"/>
    <w:rsid w:val="00F128F0"/>
    <w:rsid w:val="00F86672"/>
    <w:rsid w:val="00F87A54"/>
    <w:rsid w:val="00FE470C"/>
    <w:rsid w:val="00FF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59DF6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  <w:ind w:left="567" w:hanging="567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DDDDDD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919191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DDDDDD" w:themeColor="accent1" w:shadow="1"/>
        <w:left w:val="single" w:sz="2" w:space="10" w:color="DDDDDD" w:themeColor="accent1" w:shadow="1"/>
        <w:bottom w:val="single" w:sz="2" w:space="10" w:color="DDDDDD" w:themeColor="accent1" w:shadow="1"/>
        <w:right w:val="single" w:sz="2" w:space="10" w:color="DDDDDD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DDDDDD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DDDDDD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B2B2B2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DDDDDD" w:themeColor="accent1"/>
      </w:pBdr>
      <w:spacing w:before="200" w:after="280"/>
      <w:ind w:left="936" w:right="936"/>
    </w:pPr>
    <w:rPr>
      <w:b/>
      <w:bCs/>
      <w:i/>
      <w:iCs/>
      <w:color w:val="DDDDD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DDDDDD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B2B2B2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DDDDD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DDDDDD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6E6E6E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6E6E6E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FE470C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customStyle="1" w:styleId="RRBASynopseStandard">
    <w:name w:val="RRBASynopseStandard"/>
    <w:qFormat/>
    <w:rsid w:val="0088601D"/>
    <w:rPr>
      <w:rFonts w:ascii="Arial Narrow" w:hAnsi="Arial Narrow"/>
      <w:sz w:val="22"/>
      <w:szCs w:val="22"/>
      <w:lang w:eastAsia="de-DE"/>
    </w:rPr>
  </w:style>
  <w:style w:type="paragraph" w:customStyle="1" w:styleId="RRBASynopseMarginalie">
    <w:name w:val="RRBASynopseMarginalie"/>
    <w:basedOn w:val="RRBASynopseStandard"/>
    <w:qFormat/>
    <w:rsid w:val="0088601D"/>
    <w:pPr>
      <w:keepNext/>
    </w:pPr>
    <w:rPr>
      <w:i/>
    </w:rPr>
  </w:style>
  <w:style w:type="paragraph" w:customStyle="1" w:styleId="RRBASynopseGliederungstitel">
    <w:name w:val="RRBASynopseGliederungstitel"/>
    <w:basedOn w:val="RRBASynopseStandard"/>
    <w:next w:val="Standard"/>
    <w:qFormat/>
    <w:rsid w:val="0088601D"/>
    <w:pPr>
      <w:keepNext/>
    </w:pPr>
    <w:rPr>
      <w:b/>
    </w:rPr>
  </w:style>
  <w:style w:type="paragraph" w:customStyle="1" w:styleId="RRBASynopseTextAbsatz">
    <w:name w:val="RRBASynopseTextAbsatz"/>
    <w:basedOn w:val="RRBASynopseStandard"/>
    <w:qFormat/>
    <w:rsid w:val="0088601D"/>
  </w:style>
  <w:style w:type="paragraph" w:customStyle="1" w:styleId="RRBASynopseTextLit">
    <w:name w:val="RRBASynopseTextLit"/>
    <w:basedOn w:val="RRBASynopseStandard"/>
    <w:qFormat/>
    <w:rsid w:val="0088601D"/>
    <w:pPr>
      <w:ind w:left="284" w:hanging="284"/>
    </w:pPr>
  </w:style>
  <w:style w:type="paragraph" w:customStyle="1" w:styleId="RRBASynopseTextZiff">
    <w:name w:val="RRBASynopseTextZiff"/>
    <w:basedOn w:val="RRBASynopseStandard"/>
    <w:qFormat/>
    <w:rsid w:val="0088601D"/>
    <w:pPr>
      <w:ind w:left="568" w:hanging="284"/>
    </w:pPr>
  </w:style>
  <w:style w:type="character" w:customStyle="1" w:styleId="RRBASynopsenderung">
    <w:name w:val="RRBASynopseÄnderung"/>
    <w:basedOn w:val="Absatz-Standardschriftart"/>
    <w:uiPriority w:val="1"/>
    <w:qFormat/>
    <w:rsid w:val="00CB33DB"/>
    <w:rPr>
      <w:rFonts w:ascii="Arial Narrow" w:hAnsi="Arial Narrow"/>
      <w:u w:val="single"/>
    </w:rPr>
  </w:style>
  <w:style w:type="paragraph" w:styleId="berarbeitung">
    <w:name w:val="Revision"/>
    <w:hidden/>
    <w:uiPriority w:val="99"/>
    <w:semiHidden/>
    <w:rsid w:val="000B732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280AEC" w:rsidRDefault="00DA2AA4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  <w:docPart>
      <w:docPartPr>
        <w:name w:val="15318200C9CC41A39BC11AA805A6C9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72412F-9AC8-4E5A-B01B-32D91D42D429}"/>
      </w:docPartPr>
      <w:docPartBody>
        <w:p w:rsidR="00750E0B" w:rsidRDefault="00DA2AA4" w:rsidP="00DA2AA4">
          <w:pPr>
            <w:pStyle w:val="15318200C9CC41A39BC11AA805A6C9DA"/>
          </w:pPr>
          <w:r w:rsidRPr="00263775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24219873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AA4"/>
    <w:rsid w:val="0003040E"/>
    <w:rsid w:val="00045ED7"/>
    <w:rsid w:val="00081289"/>
    <w:rsid w:val="000A032C"/>
    <w:rsid w:val="000A58B7"/>
    <w:rsid w:val="000F6626"/>
    <w:rsid w:val="00111B9A"/>
    <w:rsid w:val="001402C2"/>
    <w:rsid w:val="0016212D"/>
    <w:rsid w:val="001821CD"/>
    <w:rsid w:val="00194DBA"/>
    <w:rsid w:val="001A4A1A"/>
    <w:rsid w:val="002718CF"/>
    <w:rsid w:val="00280AEC"/>
    <w:rsid w:val="00295EC6"/>
    <w:rsid w:val="004632EB"/>
    <w:rsid w:val="00505D09"/>
    <w:rsid w:val="005B002A"/>
    <w:rsid w:val="005F3CD4"/>
    <w:rsid w:val="00604407"/>
    <w:rsid w:val="006E06B8"/>
    <w:rsid w:val="00750E0B"/>
    <w:rsid w:val="00793276"/>
    <w:rsid w:val="007A71D9"/>
    <w:rsid w:val="00A02B3B"/>
    <w:rsid w:val="00C26369"/>
    <w:rsid w:val="00D97702"/>
    <w:rsid w:val="00DA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A2AA4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  <w:style w:type="paragraph" w:customStyle="1" w:styleId="15318200C9CC41A39BC11AA805A6C9DA">
    <w:name w:val="15318200C9CC41A39BC11AA805A6C9DA"/>
    <w:rsid w:val="00DA2A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Graustuf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7637D-D5CF-4089-98C1-1C9D70949EAB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36001EEA-3238-4031-A8E5-CD5BA06202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831B89-1531-4037-8CE2-C471BDC8AAC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EB2F74-B86C-4233-8F05-1795479CE2C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b6d1c10-a186-47ab-af91-cdbff51004f3}" enabled="1" method="Standard" siteId="{a020d0ae-094a-4d44-b66c-ac3fe8e90c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R_V_8b_Gesetz%20(Änderung)%20Bericht%20und%20Antrag.dotx</Template>
  <TotalTime>0</TotalTime>
  <Pages>5</Pages>
  <Words>261</Words>
  <Characters>1718</Characters>
  <Application>Microsoft Office Word</Application>
  <DocSecurity>0</DocSecurity>
  <Lines>120</Lines>
  <Paragraphs>66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an den Regierungsrat</vt:lpstr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an den Regierungsrat</dc:title>
  <dc:creator>Laura Meile</dc:creator>
  <cp:lastModifiedBy>Riccarda Meier</cp:lastModifiedBy>
  <cp:revision>4</cp:revision>
  <cp:lastPrinted>2012-12-17T13:58:00Z</cp:lastPrinted>
  <dcterms:created xsi:type="dcterms:W3CDTF">2026-09-14T12:19:00Z</dcterms:created>
  <dcterms:modified xsi:type="dcterms:W3CDTF">2026-09-20T12:48:00Z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  <property fmtid="{D5CDD505-2E9C-101B-9397-08002B2CF9AE}" pid="6" name="MediaServiceImageTags">
    <vt:lpwstr/>
  </property>
</Properties>
</file>