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34800749"/>
    <w:bookmarkEnd w:id="0"/>
    <w:p w14:paraId="6B499942" w14:textId="77777777" w:rsidR="003A0A9E" w:rsidRPr="00B70027" w:rsidRDefault="00000000" w:rsidP="003A0A9E">
      <w:pPr>
        <w:pStyle w:val="KTZH-LayoutProjektname-Box"/>
        <w:framePr w:wrap="notBeside"/>
      </w:pPr>
      <w:sdt>
        <w:sdtPr>
          <w:alias w:val="Projektname (Dok-Eigenschaft)"/>
          <w:tag w:val="KTZH-Projektname"/>
          <w:id w:val="-1947616790"/>
          <w:lock w:val="sdtLocked"/>
          <w:placeholder>
            <w:docPart w:val="47AF59417D1443C79A8B64B217AF009B"/>
          </w:placeholder>
          <w:showingPlcHdr/>
          <w:dataBinding w:prefixMappings="xmlns:ns0='http://purl.org/dc/elements/1.1/' xmlns:ns1='http://schemas.openxmlformats.org/package/2006/metadata/core-properties' " w:xpath="/ns1:coreProperties[1]/ns0:subject[1]" w:storeItemID="{6C3C8BC8-F283-45AE-878A-BAB7291924A1}"/>
          <w:text w:multiLine="1"/>
        </w:sdtPr>
        <w:sdtContent>
          <w:r w:rsidR="00BE57F6" w:rsidRPr="00E54B76">
            <w:rPr>
              <w:rStyle w:val="Platzhaltertext"/>
            </w:rPr>
            <w:t>[</w:t>
          </w:r>
          <w:r w:rsidR="00BE57F6">
            <w:rPr>
              <w:rStyle w:val="Platzhaltertext"/>
            </w:rPr>
            <w:t>Projektname einfügen…</w:t>
          </w:r>
          <w:r w:rsidR="00BE57F6" w:rsidRPr="00E54B76">
            <w:rPr>
              <w:rStyle w:val="Platzhaltertext"/>
            </w:rPr>
            <w:t>]</w:t>
          </w:r>
        </w:sdtContent>
      </w:sdt>
    </w:p>
    <w:tbl>
      <w:tblPr>
        <w:tblStyle w:val="KTZH-TabelleKopfangaben"/>
        <w:tblW w:w="10206" w:type="dxa"/>
        <w:tblLook w:val="0200" w:firstRow="0" w:lastRow="0" w:firstColumn="0" w:lastColumn="0" w:noHBand="1" w:noVBand="0"/>
      </w:tblPr>
      <w:tblGrid>
        <w:gridCol w:w="1701"/>
        <w:gridCol w:w="3572"/>
        <w:gridCol w:w="1361"/>
        <w:gridCol w:w="3572"/>
      </w:tblGrid>
      <w:tr w:rsidR="0057016D" w14:paraId="5665114A" w14:textId="77777777" w:rsidTr="001403E3">
        <w:tc>
          <w:tcPr>
            <w:cnfStyle w:val="000010000000" w:firstRow="0" w:lastRow="0" w:firstColumn="0" w:lastColumn="0" w:oddVBand="1" w:evenVBand="0" w:oddHBand="0" w:evenHBand="0" w:firstRowFirstColumn="0" w:firstRowLastColumn="0" w:lastRowFirstColumn="0" w:lastRowLastColumn="0"/>
            <w:tcW w:w="1701" w:type="dxa"/>
          </w:tcPr>
          <w:p w14:paraId="01895DE9" w14:textId="77777777" w:rsidR="00452E47" w:rsidRDefault="0057016D" w:rsidP="00452E47">
            <w:pPr>
              <w:spacing w:before="96" w:after="48"/>
            </w:pPr>
            <w:r>
              <w:t>Direktion</w:t>
            </w:r>
          </w:p>
        </w:tc>
        <w:sdt>
          <w:sdtPr>
            <w:alias w:val="Direktion"/>
            <w:tag w:val="KTZH-Direktion"/>
            <w:id w:val="1519039645"/>
            <w:lock w:val="sdtLocked"/>
            <w:placeholder>
              <w:docPart w:val="2A43374916494C5C9CD0E517515AFEEE"/>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Content>
            <w:tc>
              <w:tcPr>
                <w:cnfStyle w:val="000001000000" w:firstRow="0" w:lastRow="0" w:firstColumn="0" w:lastColumn="0" w:oddVBand="0" w:evenVBand="1" w:oddHBand="0" w:evenHBand="0" w:firstRowFirstColumn="0" w:firstRowLastColumn="0" w:lastRowFirstColumn="0" w:lastRowLastColumn="0"/>
                <w:tcW w:w="3572" w:type="dxa"/>
              </w:tcPr>
              <w:p w14:paraId="0DE45A89" w14:textId="77777777" w:rsidR="0057016D" w:rsidRDefault="00772BFF" w:rsidP="00452E47">
                <w:pPr>
                  <w:spacing w:before="48" w:after="48"/>
                </w:pPr>
                <w:r>
                  <w:rPr>
                    <w:rStyle w:val="Platzhaltertext"/>
                  </w:rPr>
                  <w:t>Direktion w</w:t>
                </w:r>
                <w:r w:rsidRPr="0046225B">
                  <w:rPr>
                    <w:rStyle w:val="Platzhaltertext"/>
                  </w:rPr>
                  <w:t>ählen</w:t>
                </w:r>
                <w:r>
                  <w:rPr>
                    <w:rStyle w:val="Platzhaltertext"/>
                  </w:rPr>
                  <w:t>…</w:t>
                </w:r>
              </w:p>
            </w:tc>
          </w:sdtContent>
        </w:sdt>
        <w:tc>
          <w:tcPr>
            <w:cnfStyle w:val="000010000000" w:firstRow="0" w:lastRow="0" w:firstColumn="0" w:lastColumn="0" w:oddVBand="1" w:evenVBand="0" w:oddHBand="0" w:evenHBand="0" w:firstRowFirstColumn="0" w:firstRowLastColumn="0" w:lastRowFirstColumn="0" w:lastRowLastColumn="0"/>
            <w:tcW w:w="1361" w:type="dxa"/>
          </w:tcPr>
          <w:p w14:paraId="0C71F7AA" w14:textId="77777777" w:rsidR="0057016D" w:rsidRDefault="0057016D" w:rsidP="00452E47">
            <w:pPr>
              <w:spacing w:before="96" w:after="48"/>
            </w:pPr>
            <w:r>
              <w:t>Amt</w:t>
            </w:r>
          </w:p>
        </w:tc>
        <w:sdt>
          <w:sdtPr>
            <w:alias w:val="Amt"/>
            <w:tag w:val="KTZH-Amt"/>
            <w:id w:val="1152711550"/>
            <w:placeholder>
              <w:docPart w:val="91DED626AB8449F58F7BA765A16DC060"/>
            </w:placeholder>
            <w:showingPlcHdr/>
            <w:text w:multiLine="1"/>
          </w:sdtPr>
          <w:sdtContent>
            <w:tc>
              <w:tcPr>
                <w:cnfStyle w:val="000001000000" w:firstRow="0" w:lastRow="0" w:firstColumn="0" w:lastColumn="0" w:oddVBand="0" w:evenVBand="1" w:oddHBand="0" w:evenHBand="0" w:firstRowFirstColumn="0" w:firstRowLastColumn="0" w:lastRowFirstColumn="0" w:lastRowLastColumn="0"/>
                <w:tcW w:w="3572" w:type="dxa"/>
              </w:tcPr>
              <w:p w14:paraId="0B36F516" w14:textId="77777777" w:rsidR="0057016D" w:rsidRDefault="00425564" w:rsidP="00452E47">
                <w:pPr>
                  <w:spacing w:before="48" w:after="48"/>
                </w:pPr>
                <w:r>
                  <w:rPr>
                    <w:rStyle w:val="Platzhaltertext"/>
                  </w:rPr>
                  <w:t>Amt einfügen…</w:t>
                </w:r>
              </w:p>
            </w:tc>
          </w:sdtContent>
        </w:sdt>
      </w:tr>
      <w:tr w:rsidR="0057016D" w14:paraId="6AA62C7A" w14:textId="77777777" w:rsidTr="001403E3">
        <w:tc>
          <w:tcPr>
            <w:cnfStyle w:val="000010000000" w:firstRow="0" w:lastRow="0" w:firstColumn="0" w:lastColumn="0" w:oddVBand="1" w:evenVBand="0" w:oddHBand="0" w:evenHBand="0" w:firstRowFirstColumn="0" w:firstRowLastColumn="0" w:lastRowFirstColumn="0" w:lastRowLastColumn="0"/>
            <w:tcW w:w="1701" w:type="dxa"/>
          </w:tcPr>
          <w:p w14:paraId="7E55203A" w14:textId="77777777" w:rsidR="0057016D" w:rsidRDefault="0057016D" w:rsidP="00452E47">
            <w:pPr>
              <w:spacing w:before="96" w:after="48"/>
            </w:pPr>
            <w:r w:rsidRPr="0057016D">
              <w:t>Auftraggeber/in</w:t>
            </w:r>
          </w:p>
        </w:tc>
        <w:tc>
          <w:tcPr>
            <w:cnfStyle w:val="000001000000" w:firstRow="0" w:lastRow="0" w:firstColumn="0" w:lastColumn="0" w:oddVBand="0" w:evenVBand="1" w:oddHBand="0" w:evenHBand="0" w:firstRowFirstColumn="0" w:firstRowLastColumn="0" w:lastRowFirstColumn="0" w:lastRowLastColumn="0"/>
            <w:tcW w:w="3572" w:type="dxa"/>
          </w:tcPr>
          <w:sdt>
            <w:sdtPr>
              <w:alias w:val="Auftraggeber/in"/>
              <w:tag w:val="KTZH-Auftraggeber/in"/>
              <w:id w:val="918376838"/>
              <w:placeholder>
                <w:docPart w:val="6951836334B04B308B372BFB9A154416"/>
              </w:placeholder>
              <w:showingPlcHdr/>
              <w:text w:multiLine="1"/>
            </w:sdtPr>
            <w:sdtContent>
              <w:p w14:paraId="22C25F96" w14:textId="77777777" w:rsidR="00103491" w:rsidRDefault="00425564" w:rsidP="00452E47">
                <w:pPr>
                  <w:spacing w:before="48" w:after="48"/>
                </w:pPr>
                <w:r>
                  <w:rPr>
                    <w:rStyle w:val="Platzhaltertext"/>
                  </w:rPr>
                  <w:t>Auftraggeber/in</w:t>
                </w:r>
                <w:r w:rsidR="00723170">
                  <w:rPr>
                    <w:rStyle w:val="Platzhaltertext"/>
                  </w:rPr>
                  <w:t xml:space="preserve"> einfügen…</w:t>
                </w:r>
              </w:p>
            </w:sdtContent>
          </w:sdt>
        </w:tc>
        <w:tc>
          <w:tcPr>
            <w:cnfStyle w:val="000010000000" w:firstRow="0" w:lastRow="0" w:firstColumn="0" w:lastColumn="0" w:oddVBand="1" w:evenVBand="0" w:oddHBand="0" w:evenHBand="0" w:firstRowFirstColumn="0" w:firstRowLastColumn="0" w:lastRowFirstColumn="0" w:lastRowLastColumn="0"/>
            <w:tcW w:w="1361" w:type="dxa"/>
          </w:tcPr>
          <w:p w14:paraId="15D9C38E" w14:textId="77777777" w:rsidR="0057016D" w:rsidRDefault="0057016D" w:rsidP="00452E47">
            <w:pPr>
              <w:spacing w:before="96" w:after="48"/>
            </w:pPr>
            <w:r w:rsidRPr="0057016D">
              <w:t>Status</w:t>
            </w:r>
          </w:p>
        </w:tc>
        <w:sdt>
          <w:sdtPr>
            <w:alias w:val="Status"/>
            <w:tag w:val="Status"/>
            <w:id w:val="1092124244"/>
            <w:placeholder>
              <w:docPart w:val="DAA934BDDAFB45C99860F05356FF747D"/>
            </w:placeholder>
            <w:comboBox>
              <w:listItem w:value="Bitte wählen..."/>
              <w:listItem w:displayText="in Arbeit" w:value="in Arbeit"/>
              <w:listItem w:displayText="in Prüfung" w:value="in Prüfung"/>
              <w:listItem w:displayText="genehmigt zur Nutzung" w:value="genehmigt zur Nutzung"/>
            </w:comboBox>
          </w:sdtPr>
          <w:sdtContent>
            <w:tc>
              <w:tcPr>
                <w:cnfStyle w:val="000001000000" w:firstRow="0" w:lastRow="0" w:firstColumn="0" w:lastColumn="0" w:oddVBand="0" w:evenVBand="1" w:oddHBand="0" w:evenHBand="0" w:firstRowFirstColumn="0" w:firstRowLastColumn="0" w:lastRowFirstColumn="0" w:lastRowLastColumn="0"/>
                <w:tcW w:w="3572" w:type="dxa"/>
              </w:tcPr>
              <w:p w14:paraId="5E2FCBB1" w14:textId="77777777" w:rsidR="0057016D" w:rsidRDefault="008C2654" w:rsidP="00452E47">
                <w:pPr>
                  <w:spacing w:before="48" w:after="48"/>
                </w:pPr>
                <w:r>
                  <w:t>in Arbeit</w:t>
                </w:r>
              </w:p>
            </w:tc>
          </w:sdtContent>
        </w:sdt>
      </w:tr>
      <w:tr w:rsidR="0057016D" w14:paraId="3D97BEAE" w14:textId="77777777" w:rsidTr="001403E3">
        <w:tc>
          <w:tcPr>
            <w:cnfStyle w:val="000010000000" w:firstRow="0" w:lastRow="0" w:firstColumn="0" w:lastColumn="0" w:oddVBand="1" w:evenVBand="0" w:oddHBand="0" w:evenHBand="0" w:firstRowFirstColumn="0" w:firstRowLastColumn="0" w:lastRowFirstColumn="0" w:lastRowLastColumn="0"/>
            <w:tcW w:w="1701" w:type="dxa"/>
          </w:tcPr>
          <w:p w14:paraId="040522BC" w14:textId="77777777" w:rsidR="0057016D" w:rsidRDefault="0057016D" w:rsidP="00452E47">
            <w:pPr>
              <w:spacing w:before="96" w:after="48"/>
            </w:pPr>
            <w:r w:rsidRPr="0057016D">
              <w:t>Projektleiter/in</w:t>
            </w:r>
          </w:p>
        </w:tc>
        <w:sdt>
          <w:sdtPr>
            <w:alias w:val="Projektleiter/in"/>
            <w:tag w:val="KTZH-Projektleiter/in"/>
            <w:id w:val="-1635627549"/>
            <w:placeholder>
              <w:docPart w:val="13E71E8BC6F648C192716C07D92D5584"/>
            </w:placeholder>
            <w:showingPlcHdr/>
            <w:text w:multiLine="1"/>
          </w:sdtPr>
          <w:sdtContent>
            <w:tc>
              <w:tcPr>
                <w:cnfStyle w:val="000001000000" w:firstRow="0" w:lastRow="0" w:firstColumn="0" w:lastColumn="0" w:oddVBand="0" w:evenVBand="1" w:oddHBand="0" w:evenHBand="0" w:firstRowFirstColumn="0" w:firstRowLastColumn="0" w:lastRowFirstColumn="0" w:lastRowLastColumn="0"/>
                <w:tcW w:w="3572" w:type="dxa"/>
              </w:tcPr>
              <w:p w14:paraId="541234AD" w14:textId="77777777" w:rsidR="0057016D" w:rsidRDefault="00425564" w:rsidP="00452E47">
                <w:pPr>
                  <w:spacing w:before="48" w:after="48"/>
                </w:pPr>
                <w:r>
                  <w:rPr>
                    <w:rStyle w:val="Platzhaltertext"/>
                  </w:rPr>
                  <w:t>Projektleiter/in</w:t>
                </w:r>
                <w:r w:rsidR="00723170">
                  <w:rPr>
                    <w:rStyle w:val="Platzhaltertext"/>
                  </w:rPr>
                  <w:t xml:space="preserve"> einfügen…</w:t>
                </w:r>
              </w:p>
            </w:tc>
          </w:sdtContent>
        </w:sdt>
        <w:tc>
          <w:tcPr>
            <w:cnfStyle w:val="000010000000" w:firstRow="0" w:lastRow="0" w:firstColumn="0" w:lastColumn="0" w:oddVBand="1" w:evenVBand="0" w:oddHBand="0" w:evenHBand="0" w:firstRowFirstColumn="0" w:firstRowLastColumn="0" w:lastRowFirstColumn="0" w:lastRowLastColumn="0"/>
            <w:tcW w:w="1361" w:type="dxa"/>
          </w:tcPr>
          <w:p w14:paraId="597BBB65" w14:textId="77777777" w:rsidR="0057016D" w:rsidRDefault="0057016D" w:rsidP="00452E47">
            <w:pPr>
              <w:spacing w:before="96" w:after="48"/>
            </w:pPr>
            <w:r w:rsidRPr="0057016D">
              <w:t>Klassifizierung</w:t>
            </w:r>
          </w:p>
        </w:tc>
        <w:sdt>
          <w:sdtPr>
            <w:alias w:val="Klassifizierung"/>
            <w:tag w:val="Klassifizierung"/>
            <w:id w:val="-1681420117"/>
            <w:placeholder>
              <w:docPart w:val="19BDD71921DA457EA5C5B4E9F637FD26"/>
            </w:placeholder>
            <w:showingPlcHdr/>
            <w:comboBox>
              <w:listItem w:value="Bitte wählen..."/>
              <w:listItem w:displayText="Öffentlich" w:value="Öffentlich"/>
              <w:listItem w:displayText="Intern" w:value="Intern"/>
              <w:listItem w:displayText="Vertraulich" w:value="Vertraulich"/>
              <w:listItem w:displayText="Geheim" w:value="Geheim"/>
            </w:comboBox>
          </w:sdtPr>
          <w:sdtContent>
            <w:tc>
              <w:tcPr>
                <w:cnfStyle w:val="000001000000" w:firstRow="0" w:lastRow="0" w:firstColumn="0" w:lastColumn="0" w:oddVBand="0" w:evenVBand="1" w:oddHBand="0" w:evenHBand="0" w:firstRowFirstColumn="0" w:firstRowLastColumn="0" w:lastRowFirstColumn="0" w:lastRowLastColumn="0"/>
                <w:tcW w:w="3572" w:type="dxa"/>
              </w:tcPr>
              <w:p w14:paraId="7AD0F6C4" w14:textId="77777777" w:rsidR="0057016D" w:rsidRDefault="008C2654" w:rsidP="00452E47">
                <w:pPr>
                  <w:spacing w:before="48" w:after="48"/>
                </w:pPr>
                <w:r>
                  <w:rPr>
                    <w:rStyle w:val="Platzhaltertext"/>
                  </w:rPr>
                  <w:t>Klassifizierung wählen…</w:t>
                </w:r>
              </w:p>
            </w:tc>
          </w:sdtContent>
        </w:sdt>
      </w:tr>
    </w:tbl>
    <w:p w14:paraId="017AEE42" w14:textId="77777777" w:rsidR="002214DB" w:rsidRPr="00723170" w:rsidRDefault="002214DB" w:rsidP="00723170"/>
    <w:p w14:paraId="641313AB" w14:textId="77777777" w:rsidR="007A423D" w:rsidRDefault="007A423D" w:rsidP="007A423D">
      <w:pPr>
        <w:pStyle w:val="UntertitelinVerzeichnisKTZH"/>
      </w:pPr>
      <w:bookmarkStart w:id="1" w:name="_Toc215571011"/>
      <w:r w:rsidRPr="00FE5460">
        <w:t>Änderungsverzeichnis</w:t>
      </w:r>
      <w:bookmarkEnd w:id="1"/>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0B7C39A8"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4AE68214" w14:textId="77777777" w:rsidR="00F660C1" w:rsidRDefault="0057016D" w:rsidP="00452E47">
            <w:r w:rsidRPr="0057016D">
              <w:t>Datum</w:t>
            </w:r>
          </w:p>
        </w:tc>
        <w:tc>
          <w:tcPr>
            <w:tcW w:w="1134" w:type="dxa"/>
          </w:tcPr>
          <w:p w14:paraId="08192158" w14:textId="77777777" w:rsidR="00F660C1" w:rsidRDefault="0057016D" w:rsidP="00452E47">
            <w:r w:rsidRPr="0057016D">
              <w:t>Version</w:t>
            </w:r>
          </w:p>
        </w:tc>
        <w:tc>
          <w:tcPr>
            <w:tcW w:w="3827" w:type="dxa"/>
          </w:tcPr>
          <w:p w14:paraId="4720EBE9" w14:textId="77777777" w:rsidR="00F660C1" w:rsidRDefault="0057016D" w:rsidP="00452E47">
            <w:r w:rsidRPr="0057016D">
              <w:t>Änderung</w:t>
            </w:r>
          </w:p>
        </w:tc>
        <w:tc>
          <w:tcPr>
            <w:tcW w:w="2268" w:type="dxa"/>
          </w:tcPr>
          <w:p w14:paraId="5507134C" w14:textId="77777777" w:rsidR="00F660C1" w:rsidRDefault="0057016D" w:rsidP="00452E47">
            <w:r w:rsidRPr="0057016D">
              <w:t>Autor/in</w:t>
            </w:r>
          </w:p>
        </w:tc>
      </w:tr>
      <w:tr w:rsidR="00F660C1" w14:paraId="2C441DFE"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5C4AEF9B0D0146FC9D7DBC8E9E856E5E"/>
            </w:placeholder>
            <w:showingPlcHdr/>
            <w:date>
              <w:dateFormat w:val="dd.MM.yyyy"/>
              <w:lid w:val="de-CH"/>
              <w:storeMappedDataAs w:val="dateTime"/>
              <w:calendar w:val="gregorian"/>
            </w:date>
          </w:sdtPr>
          <w:sdtContent>
            <w:tc>
              <w:tcPr>
                <w:tcW w:w="1276" w:type="dxa"/>
              </w:tcPr>
              <w:p w14:paraId="37BC9CDA" w14:textId="77777777" w:rsidR="00F660C1" w:rsidRDefault="008505A6" w:rsidP="00452E47">
                <w:r w:rsidRPr="004969F9">
                  <w:rPr>
                    <w:rStyle w:val="Platzhaltertext"/>
                  </w:rPr>
                  <w:t>Datum</w:t>
                </w:r>
                <w:r>
                  <w:rPr>
                    <w:rStyle w:val="Platzhaltertext"/>
                  </w:rPr>
                  <w:t>…</w:t>
                </w:r>
              </w:p>
            </w:tc>
          </w:sdtContent>
        </w:sdt>
        <w:tc>
          <w:tcPr>
            <w:tcW w:w="1134" w:type="dxa"/>
          </w:tcPr>
          <w:p w14:paraId="59DA2139" w14:textId="77777777" w:rsidR="00F660C1" w:rsidRDefault="008505A6" w:rsidP="00452E47">
            <w:r>
              <w:t>0.1</w:t>
            </w:r>
          </w:p>
        </w:tc>
        <w:sdt>
          <w:sdtPr>
            <w:alias w:val="Änderung"/>
            <w:tag w:val="Änderung"/>
            <w:id w:val="-394506425"/>
            <w:placeholder>
              <w:docPart w:val="FDBA49BDE3354AFCAF2791A211643AA2"/>
            </w:placeholder>
            <w:text w:multiLine="1"/>
          </w:sdtPr>
          <w:sdtContent>
            <w:tc>
              <w:tcPr>
                <w:tcW w:w="3827" w:type="dxa"/>
              </w:tcPr>
              <w:p w14:paraId="2039733B" w14:textId="77777777" w:rsidR="00F660C1" w:rsidRDefault="008D40AF" w:rsidP="00452E47">
                <w:r>
                  <w:t>Erste Version</w:t>
                </w:r>
              </w:p>
            </w:tc>
          </w:sdtContent>
        </w:sdt>
        <w:sdt>
          <w:sdtPr>
            <w:alias w:val="Autor/in"/>
            <w:tag w:val="KTZH-Autor"/>
            <w:id w:val="-1111817574"/>
            <w:placeholder>
              <w:docPart w:val="CD382F1FF1A14E199EF45216A91679B5"/>
            </w:placeholder>
            <w:showingPlcHdr/>
            <w:text w:multiLine="1"/>
          </w:sdtPr>
          <w:sdtContent>
            <w:tc>
              <w:tcPr>
                <w:tcW w:w="2268" w:type="dxa"/>
              </w:tcPr>
              <w:p w14:paraId="57066B02" w14:textId="77777777" w:rsidR="00F660C1" w:rsidRDefault="008D40AF" w:rsidP="00452E47">
                <w:r>
                  <w:rPr>
                    <w:rStyle w:val="Platzhaltertext"/>
                  </w:rPr>
                  <w:t>Vorname Name</w:t>
                </w:r>
                <w:r w:rsidR="008505A6">
                  <w:rPr>
                    <w:rStyle w:val="Platzhaltertext"/>
                  </w:rPr>
                  <w:t>…</w:t>
                </w:r>
              </w:p>
            </w:tc>
          </w:sdtContent>
        </w:sdt>
      </w:tr>
      <w:tr w:rsidR="00F660C1" w14:paraId="1832CBD2"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4C3F7330" w14:textId="77777777" w:rsidR="00F660C1" w:rsidRDefault="00F660C1" w:rsidP="00452E47"/>
        </w:tc>
        <w:tc>
          <w:tcPr>
            <w:tcW w:w="1134" w:type="dxa"/>
          </w:tcPr>
          <w:p w14:paraId="3932D114" w14:textId="77777777" w:rsidR="00F660C1" w:rsidRDefault="00F660C1" w:rsidP="00452E47"/>
        </w:tc>
        <w:tc>
          <w:tcPr>
            <w:tcW w:w="3827" w:type="dxa"/>
          </w:tcPr>
          <w:p w14:paraId="6D8BC188" w14:textId="77777777" w:rsidR="00F660C1" w:rsidRDefault="00F660C1" w:rsidP="00452E47"/>
        </w:tc>
        <w:tc>
          <w:tcPr>
            <w:tcW w:w="2268" w:type="dxa"/>
          </w:tcPr>
          <w:p w14:paraId="258C735F" w14:textId="77777777" w:rsidR="00F660C1" w:rsidRDefault="00F660C1" w:rsidP="00452E47"/>
        </w:tc>
      </w:tr>
      <w:tr w:rsidR="00452E47" w14:paraId="2CFD1AFB"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6FC1F5A0" w14:textId="77777777" w:rsidR="00F660C1" w:rsidRDefault="00F660C1" w:rsidP="00452E47"/>
        </w:tc>
        <w:tc>
          <w:tcPr>
            <w:tcW w:w="1134" w:type="dxa"/>
          </w:tcPr>
          <w:p w14:paraId="7EF9001F" w14:textId="77777777" w:rsidR="00F660C1" w:rsidRDefault="00F660C1" w:rsidP="00452E47"/>
        </w:tc>
        <w:tc>
          <w:tcPr>
            <w:tcW w:w="3827" w:type="dxa"/>
          </w:tcPr>
          <w:p w14:paraId="31868EFD" w14:textId="77777777" w:rsidR="00F660C1" w:rsidRDefault="00F660C1" w:rsidP="00452E47"/>
        </w:tc>
        <w:tc>
          <w:tcPr>
            <w:tcW w:w="2268" w:type="dxa"/>
          </w:tcPr>
          <w:p w14:paraId="12283EC7" w14:textId="77777777" w:rsidR="00F660C1" w:rsidRDefault="00F660C1" w:rsidP="00452E47"/>
        </w:tc>
      </w:tr>
    </w:tbl>
    <w:p w14:paraId="0500DBFD" w14:textId="77777777" w:rsidR="00CA1FBF" w:rsidRDefault="00CA1FBF" w:rsidP="00E76033"/>
    <w:p w14:paraId="0D04335C" w14:textId="77777777" w:rsidR="004C14B9" w:rsidRDefault="004C14B9" w:rsidP="004C14B9">
      <w:pPr>
        <w:pStyle w:val="UntertitelKTZH"/>
      </w:pPr>
      <w:r w:rsidRPr="00E76033">
        <w:t xml:space="preserve">Hinweise </w:t>
      </w:r>
      <w:r>
        <w:t>zum HERMES-Dokument</w:t>
      </w:r>
    </w:p>
    <w:p w14:paraId="7532F79B" w14:textId="77777777" w:rsidR="004C14B9" w:rsidRDefault="004C14B9" w:rsidP="004C14B9">
      <w:pPr>
        <w:rPr>
          <w:noProof/>
        </w:rPr>
      </w:pPr>
      <w:r w:rsidRPr="006130E0">
        <w:rPr>
          <w:noProof/>
        </w:rPr>
        <w:t>Kantonsspezifisches HERMES Dokument (nicht HERMES Bund)</w:t>
      </w:r>
    </w:p>
    <w:p w14:paraId="3F51F570" w14:textId="77777777" w:rsidR="0057016D" w:rsidRDefault="0057016D" w:rsidP="0057016D">
      <w:pPr>
        <w:pStyle w:val="UntertitelinVerzeichnisKTZH"/>
      </w:pPr>
      <w:bookmarkStart w:id="2" w:name="_Toc215571012"/>
      <w:r w:rsidRPr="00EF5190">
        <w:t>Beschreibung</w:t>
      </w:r>
      <w:bookmarkEnd w:id="2"/>
    </w:p>
    <w:p w14:paraId="4641948A" w14:textId="77777777" w:rsidR="003129AF" w:rsidRDefault="003129AF" w:rsidP="003129AF">
      <w:r>
        <w:t>Die Ausschreibungsunterlagen umfassen alle Informationen, die Im Rahmen einer Ausschreibung publiziert werden. Dazu gehört in erster Linie das Lastenheft, (in der Schweiz auch Pflichtenheft genannt) samt Kriterienkatalog, dass ein unabdingbarer Teil der Ausschreibungsunterlagen ist.</w:t>
      </w:r>
    </w:p>
    <w:p w14:paraId="5CEC5D94" w14:textId="77777777" w:rsidR="003129AF" w:rsidRDefault="003129AF" w:rsidP="003129AF">
      <w:r>
        <w:t>Ohne ein Lastenheft, ist es praktisch unmöglich einen Vergleich zwischen den eingegangenen Angeboten vorzunehmen. Das von der ausschreibenden Stelle erstellte Lastenheft der zu erbringenden Leistung</w:t>
      </w:r>
      <w:r w:rsidR="001B7D04">
        <w:t>en</w:t>
      </w:r>
      <w:r>
        <w:t xml:space="preserve"> nützt sowohl ihr, als auch dem potentiellen Anbieter. Sie wird sich bei der Erstellung bewusst, was sie eigentlich wirklich benötigt, der Anbieter erkennt wiederum, was der Kunde will. Es zwingt ihn aber auch zu Fragen Stellung zu nehmen, denen er eventuell lieber ausweichen möchte und auch, das Angebot in geforderter Struktur abzugeben. So erhält die auszuschreibende Stelle eine klare Bezugsbasis und sie kann die Angebote untereinander vergleichen.</w:t>
      </w:r>
    </w:p>
    <w:p w14:paraId="72CEE2BC" w14:textId="77777777" w:rsidR="00CA1FBF" w:rsidRDefault="003129AF" w:rsidP="003129AF">
      <w:r>
        <w:t>Weiter gehören zu den Ausschreibungsunterlagen Vertragsentwurf, allgemeine Geschäftsbedingungen der Stammorganisation, Ausschreibungstext und weitere Beilagen zum Lastenheft. Werden in einer öffentlichen Ausschreibung Fragen beantwortet, werden die Fragen und Antworten ebenfalls ein Teil der Ausschreibungsunterlagen und allen Anbietern anschliessend zugestellt.</w:t>
      </w:r>
    </w:p>
    <w:p w14:paraId="05DD3CB0" w14:textId="77777777" w:rsidR="00E76033" w:rsidRDefault="00E76033" w:rsidP="00E76033">
      <w:pPr>
        <w:pStyle w:val="UntertitelKTZH"/>
      </w:pPr>
      <w:r w:rsidRPr="00E76033">
        <w:t>Hinweise zur Anwendung des Dokumentes</w:t>
      </w:r>
    </w:p>
    <w:p w14:paraId="136DDF1E" w14:textId="77777777" w:rsidR="008E07D4" w:rsidRDefault="008E07D4" w:rsidP="0057016D">
      <w:r>
        <w:t xml:space="preserve">Infotext ersichtlich über das ein- bzw. ausblenden der </w:t>
      </w:r>
      <w:r w:rsidRPr="008E07D4">
        <w:rPr>
          <w:b/>
          <w:bCs/>
        </w:rPr>
        <w:t>(¶) Absatzmarke</w:t>
      </w:r>
      <w:r>
        <w:t>.</w:t>
      </w:r>
    </w:p>
    <w:p w14:paraId="791537B2" w14:textId="77777777" w:rsidR="00390863" w:rsidRDefault="0057016D" w:rsidP="00390863">
      <w:pPr>
        <w:pStyle w:val="HERMESInfotextKTZH"/>
      </w:pPr>
      <w:r w:rsidRPr="00243AD6">
        <w:t>Kursiver</w:t>
      </w:r>
      <w:r>
        <w:t>, grüner</w:t>
      </w:r>
      <w:r w:rsidRPr="00243AD6">
        <w:t xml:space="preserve"> </w:t>
      </w:r>
      <w:r w:rsidR="002F5A76" w:rsidRPr="002F5A76">
        <w:t>oder schwarzer</w:t>
      </w:r>
      <w:r w:rsidR="002F5A76">
        <w:t xml:space="preserve"> </w:t>
      </w:r>
      <w:r w:rsidRPr="00243AD6">
        <w:t>Text im Dokument: Hinweise zur Verwendung oder Beispiele - entsprechend anzupassen oder zu löschen</w:t>
      </w:r>
      <w:r w:rsidRPr="008505A6">
        <w:t>.</w:t>
      </w:r>
    </w:p>
    <w:p w14:paraId="3E06918A" w14:textId="77777777" w:rsidR="0096192C" w:rsidRDefault="0096192C" w:rsidP="0096192C">
      <w:pPr>
        <w:pStyle w:val="HERMESInfotextkantonsspezifischKTZH"/>
      </w:pPr>
    </w:p>
    <w:p w14:paraId="1D0A27F0" w14:textId="77777777" w:rsidR="0096192C" w:rsidRDefault="0096192C" w:rsidP="0096192C">
      <w:pPr>
        <w:pStyle w:val="HERMESInfotextkantonsspezifischKTZH"/>
      </w:pPr>
      <w:r>
        <w:t xml:space="preserve">Hinweise zur Anwendung des Dokumentes </w:t>
      </w:r>
    </w:p>
    <w:p w14:paraId="29AADCA2" w14:textId="77777777" w:rsidR="0096192C" w:rsidRDefault="0096192C" w:rsidP="0096192C">
      <w:pPr>
        <w:pStyle w:val="HERMESInfotextkantonsspezifischKTZH"/>
      </w:pPr>
      <w:r>
        <w:t>Führende Texte erläutern den Erstellern der Dokumente, was sie wo eintragen können. Diese werden nach Fertigstellung des Dokumentes gelöscht.</w:t>
      </w:r>
    </w:p>
    <w:p w14:paraId="1ADF0068" w14:textId="77777777" w:rsidR="0096192C" w:rsidRDefault="0096192C" w:rsidP="0096192C">
      <w:pPr>
        <w:pStyle w:val="HERMESInfotextkantonsspezifischKTZH"/>
      </w:pPr>
      <w:r>
        <w:t xml:space="preserve">Je nach Szenario und Projektart können einzelne Ziffern ganz weggelassen werden. Wird beispielsweise keine Beschaffung durchgeführt, kann der gesamte Teil Submission mit allen seinen Unterziffern weggelassen werden. Im Gegenzug kann das Lastenheft auch projektspezifisch erweitert werden. </w:t>
      </w:r>
    </w:p>
    <w:p w14:paraId="781F492E" w14:textId="77777777" w:rsidR="0096192C" w:rsidRDefault="0096192C" w:rsidP="0096192C">
      <w:pPr>
        <w:pStyle w:val="HERMESInfotextkantonsspezifischKTZH"/>
      </w:pPr>
      <w:r>
        <w:t>Besprechen Sie die Strukturierung im Rahmen des Tailorings mit ihrem Projektcoach oder mit einer Vertretung der Portfoliostelle der eigenen Direktion.</w:t>
      </w:r>
    </w:p>
    <w:p w14:paraId="63475AC7" w14:textId="77777777" w:rsidR="00B94E3B" w:rsidRPr="00473009" w:rsidRDefault="00B94E3B" w:rsidP="00473009"/>
    <w:sdt>
      <w:sdtPr>
        <w:alias w:val="Abschnittwechsel (geschützt)"/>
        <w:tag w:val="KTZH-Section"/>
        <w:id w:val="1585269667"/>
        <w:lock w:val="sdtContentLocked"/>
        <w:placeholder>
          <w:docPart w:val="C64B1059155141ADB515BC3E3E479729"/>
        </w:placeholder>
        <w:showingPlcHdr/>
        <w:text/>
      </w:sdtPr>
      <w:sdtContent>
        <w:p w14:paraId="437261E1" w14:textId="77777777" w:rsidR="0057016D" w:rsidRDefault="00EA5E99" w:rsidP="0057016D">
          <w:r w:rsidRPr="00F2777F">
            <w:t xml:space="preserve">        </w:t>
          </w:r>
        </w:p>
      </w:sdtContent>
    </w:sdt>
    <w:p w14:paraId="1621C98F" w14:textId="77777777" w:rsidR="00C81773" w:rsidRDefault="00C81773" w:rsidP="0057016D">
      <w:pPr>
        <w:sectPr w:rsidR="00C81773" w:rsidSect="00C81773">
          <w:headerReference w:type="default" r:id="rId8"/>
          <w:footerReference w:type="default" r:id="rId9"/>
          <w:headerReference w:type="first" r:id="rId10"/>
          <w:footerReference w:type="first" r:id="rId11"/>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Content>
        <w:p w14:paraId="293E3E1B" w14:textId="77777777" w:rsidR="007A423D" w:rsidRDefault="007A423D">
          <w:pPr>
            <w:pStyle w:val="Inhaltsverzeichnisberschrift"/>
          </w:pPr>
          <w:r>
            <w:rPr>
              <w:lang w:val="de-DE"/>
            </w:rPr>
            <w:t>Inhalt</w:t>
          </w:r>
          <w:r w:rsidR="00E8660D">
            <w:rPr>
              <w:lang w:val="de-DE"/>
            </w:rPr>
            <w:t>sverzeichnis</w:t>
          </w:r>
        </w:p>
        <w:p w14:paraId="53E14C67" w14:textId="77777777" w:rsidR="001B7D04"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15571011" w:history="1">
            <w:r w:rsidR="001B7D04" w:rsidRPr="005D6322">
              <w:rPr>
                <w:rStyle w:val="Hyperlink"/>
              </w:rPr>
              <w:t>Änderungsverzeichnis</w:t>
            </w:r>
            <w:r w:rsidR="001B7D04">
              <w:rPr>
                <w:webHidden/>
              </w:rPr>
              <w:tab/>
            </w:r>
            <w:r w:rsidR="001B7D04">
              <w:rPr>
                <w:webHidden/>
              </w:rPr>
              <w:fldChar w:fldCharType="begin"/>
            </w:r>
            <w:r w:rsidR="001B7D04">
              <w:rPr>
                <w:webHidden/>
              </w:rPr>
              <w:instrText xml:space="preserve"> PAGEREF _Toc215571011 \h </w:instrText>
            </w:r>
            <w:r w:rsidR="001B7D04">
              <w:rPr>
                <w:webHidden/>
              </w:rPr>
            </w:r>
            <w:r w:rsidR="001B7D04">
              <w:rPr>
                <w:webHidden/>
              </w:rPr>
              <w:fldChar w:fldCharType="separate"/>
            </w:r>
            <w:r w:rsidR="001B7D04">
              <w:rPr>
                <w:webHidden/>
              </w:rPr>
              <w:t>1</w:t>
            </w:r>
            <w:r w:rsidR="001B7D04">
              <w:rPr>
                <w:webHidden/>
              </w:rPr>
              <w:fldChar w:fldCharType="end"/>
            </w:r>
          </w:hyperlink>
        </w:p>
        <w:p w14:paraId="053CE6E9" w14:textId="77777777" w:rsidR="001B7D04" w:rsidRDefault="001B7D04">
          <w:pPr>
            <w:pStyle w:val="Verzeichnis1"/>
            <w:rPr>
              <w:rFonts w:eastAsiaTheme="minorEastAsia"/>
              <w:kern w:val="2"/>
              <w:sz w:val="24"/>
              <w:szCs w:val="24"/>
              <w:lang w:eastAsia="de-CH"/>
            </w:rPr>
          </w:pPr>
          <w:hyperlink w:anchor="_Toc215571012" w:history="1">
            <w:r w:rsidRPr="005D6322">
              <w:rPr>
                <w:rStyle w:val="Hyperlink"/>
              </w:rPr>
              <w:t>Beschreibung</w:t>
            </w:r>
            <w:r>
              <w:rPr>
                <w:webHidden/>
              </w:rPr>
              <w:tab/>
            </w:r>
            <w:r>
              <w:rPr>
                <w:webHidden/>
              </w:rPr>
              <w:fldChar w:fldCharType="begin"/>
            </w:r>
            <w:r>
              <w:rPr>
                <w:webHidden/>
              </w:rPr>
              <w:instrText xml:space="preserve"> PAGEREF _Toc215571012 \h </w:instrText>
            </w:r>
            <w:r>
              <w:rPr>
                <w:webHidden/>
              </w:rPr>
            </w:r>
            <w:r>
              <w:rPr>
                <w:webHidden/>
              </w:rPr>
              <w:fldChar w:fldCharType="separate"/>
            </w:r>
            <w:r>
              <w:rPr>
                <w:webHidden/>
              </w:rPr>
              <w:t>1</w:t>
            </w:r>
            <w:r>
              <w:rPr>
                <w:webHidden/>
              </w:rPr>
              <w:fldChar w:fldCharType="end"/>
            </w:r>
          </w:hyperlink>
        </w:p>
        <w:p w14:paraId="0C7323CF" w14:textId="77777777" w:rsidR="001B7D04" w:rsidRDefault="001B7D04">
          <w:pPr>
            <w:pStyle w:val="Verzeichnis1"/>
            <w:rPr>
              <w:rFonts w:eastAsiaTheme="minorEastAsia"/>
              <w:kern w:val="2"/>
              <w:sz w:val="24"/>
              <w:szCs w:val="24"/>
              <w:lang w:eastAsia="de-CH"/>
            </w:rPr>
          </w:pPr>
          <w:hyperlink w:anchor="_Toc215571013" w:history="1">
            <w:r w:rsidRPr="005D6322">
              <w:rPr>
                <w:rStyle w:val="Hyperlink"/>
              </w:rPr>
              <w:t>1</w:t>
            </w:r>
            <w:r>
              <w:rPr>
                <w:rFonts w:eastAsiaTheme="minorEastAsia"/>
                <w:kern w:val="2"/>
                <w:sz w:val="24"/>
                <w:szCs w:val="24"/>
                <w:lang w:eastAsia="de-CH"/>
              </w:rPr>
              <w:tab/>
            </w:r>
            <w:r w:rsidRPr="005D6322">
              <w:rPr>
                <w:rStyle w:val="Hyperlink"/>
              </w:rPr>
              <w:t>Allgemeines</w:t>
            </w:r>
            <w:r>
              <w:rPr>
                <w:webHidden/>
              </w:rPr>
              <w:tab/>
            </w:r>
            <w:r>
              <w:rPr>
                <w:webHidden/>
              </w:rPr>
              <w:fldChar w:fldCharType="begin"/>
            </w:r>
            <w:r>
              <w:rPr>
                <w:webHidden/>
              </w:rPr>
              <w:instrText xml:space="preserve"> PAGEREF _Toc215571013 \h </w:instrText>
            </w:r>
            <w:r>
              <w:rPr>
                <w:webHidden/>
              </w:rPr>
            </w:r>
            <w:r>
              <w:rPr>
                <w:webHidden/>
              </w:rPr>
              <w:fldChar w:fldCharType="separate"/>
            </w:r>
            <w:r>
              <w:rPr>
                <w:webHidden/>
              </w:rPr>
              <w:t>4</w:t>
            </w:r>
            <w:r>
              <w:rPr>
                <w:webHidden/>
              </w:rPr>
              <w:fldChar w:fldCharType="end"/>
            </w:r>
          </w:hyperlink>
        </w:p>
        <w:p w14:paraId="3831614A" w14:textId="77777777" w:rsidR="001B7D04" w:rsidRDefault="001B7D04">
          <w:pPr>
            <w:pStyle w:val="Verzeichnis2"/>
            <w:rPr>
              <w:rFonts w:eastAsiaTheme="minorEastAsia"/>
              <w:kern w:val="2"/>
              <w:sz w:val="24"/>
              <w:szCs w:val="24"/>
              <w:lang w:eastAsia="de-CH"/>
            </w:rPr>
          </w:pPr>
          <w:hyperlink w:anchor="_Toc215571014" w:history="1">
            <w:r w:rsidRPr="005D6322">
              <w:rPr>
                <w:rStyle w:val="Hyperlink"/>
              </w:rPr>
              <w:t>1.1</w:t>
            </w:r>
            <w:r>
              <w:rPr>
                <w:rFonts w:eastAsiaTheme="minorEastAsia"/>
                <w:kern w:val="2"/>
                <w:sz w:val="24"/>
                <w:szCs w:val="24"/>
                <w:lang w:eastAsia="de-CH"/>
              </w:rPr>
              <w:tab/>
            </w:r>
            <w:r w:rsidRPr="005D6322">
              <w:rPr>
                <w:rStyle w:val="Hyperlink"/>
              </w:rPr>
              <w:t>Übersicht Lastenheft mit Anhängen und Beilagen</w:t>
            </w:r>
            <w:r>
              <w:rPr>
                <w:webHidden/>
              </w:rPr>
              <w:tab/>
            </w:r>
            <w:r>
              <w:rPr>
                <w:webHidden/>
              </w:rPr>
              <w:fldChar w:fldCharType="begin"/>
            </w:r>
            <w:r>
              <w:rPr>
                <w:webHidden/>
              </w:rPr>
              <w:instrText xml:space="preserve"> PAGEREF _Toc215571014 \h </w:instrText>
            </w:r>
            <w:r>
              <w:rPr>
                <w:webHidden/>
              </w:rPr>
            </w:r>
            <w:r>
              <w:rPr>
                <w:webHidden/>
              </w:rPr>
              <w:fldChar w:fldCharType="separate"/>
            </w:r>
            <w:r>
              <w:rPr>
                <w:webHidden/>
              </w:rPr>
              <w:t>4</w:t>
            </w:r>
            <w:r>
              <w:rPr>
                <w:webHidden/>
              </w:rPr>
              <w:fldChar w:fldCharType="end"/>
            </w:r>
          </w:hyperlink>
        </w:p>
        <w:p w14:paraId="596E2A59" w14:textId="77777777" w:rsidR="001B7D04" w:rsidRDefault="001B7D04">
          <w:pPr>
            <w:pStyle w:val="Verzeichnis2"/>
            <w:rPr>
              <w:rFonts w:eastAsiaTheme="minorEastAsia"/>
              <w:kern w:val="2"/>
              <w:sz w:val="24"/>
              <w:szCs w:val="24"/>
              <w:lang w:eastAsia="de-CH"/>
            </w:rPr>
          </w:pPr>
          <w:hyperlink w:anchor="_Toc215571015" w:history="1">
            <w:r w:rsidRPr="005D6322">
              <w:rPr>
                <w:rStyle w:val="Hyperlink"/>
              </w:rPr>
              <w:t>1.2</w:t>
            </w:r>
            <w:r>
              <w:rPr>
                <w:rFonts w:eastAsiaTheme="minorEastAsia"/>
                <w:kern w:val="2"/>
                <w:sz w:val="24"/>
                <w:szCs w:val="24"/>
                <w:lang w:eastAsia="de-CH"/>
              </w:rPr>
              <w:tab/>
            </w:r>
            <w:r w:rsidRPr="005D6322">
              <w:rPr>
                <w:rStyle w:val="Hyperlink"/>
              </w:rPr>
              <w:t>Anhänge</w:t>
            </w:r>
            <w:r>
              <w:rPr>
                <w:webHidden/>
              </w:rPr>
              <w:tab/>
            </w:r>
            <w:r>
              <w:rPr>
                <w:webHidden/>
              </w:rPr>
              <w:fldChar w:fldCharType="begin"/>
            </w:r>
            <w:r>
              <w:rPr>
                <w:webHidden/>
              </w:rPr>
              <w:instrText xml:space="preserve"> PAGEREF _Toc215571015 \h </w:instrText>
            </w:r>
            <w:r>
              <w:rPr>
                <w:webHidden/>
              </w:rPr>
            </w:r>
            <w:r>
              <w:rPr>
                <w:webHidden/>
              </w:rPr>
              <w:fldChar w:fldCharType="separate"/>
            </w:r>
            <w:r>
              <w:rPr>
                <w:webHidden/>
              </w:rPr>
              <w:t>5</w:t>
            </w:r>
            <w:r>
              <w:rPr>
                <w:webHidden/>
              </w:rPr>
              <w:fldChar w:fldCharType="end"/>
            </w:r>
          </w:hyperlink>
        </w:p>
        <w:p w14:paraId="725B89B2" w14:textId="77777777" w:rsidR="001B7D04" w:rsidRDefault="001B7D04">
          <w:pPr>
            <w:pStyle w:val="Verzeichnis2"/>
            <w:rPr>
              <w:rFonts w:eastAsiaTheme="minorEastAsia"/>
              <w:kern w:val="2"/>
              <w:sz w:val="24"/>
              <w:szCs w:val="24"/>
              <w:lang w:eastAsia="de-CH"/>
            </w:rPr>
          </w:pPr>
          <w:hyperlink w:anchor="_Toc215571016" w:history="1">
            <w:r w:rsidRPr="005D6322">
              <w:rPr>
                <w:rStyle w:val="Hyperlink"/>
              </w:rPr>
              <w:t>1.3</w:t>
            </w:r>
            <w:r>
              <w:rPr>
                <w:rFonts w:eastAsiaTheme="minorEastAsia"/>
                <w:kern w:val="2"/>
                <w:sz w:val="24"/>
                <w:szCs w:val="24"/>
                <w:lang w:eastAsia="de-CH"/>
              </w:rPr>
              <w:tab/>
            </w:r>
            <w:r w:rsidRPr="005D6322">
              <w:rPr>
                <w:rStyle w:val="Hyperlink"/>
              </w:rPr>
              <w:t>Beilagen</w:t>
            </w:r>
            <w:r>
              <w:rPr>
                <w:webHidden/>
              </w:rPr>
              <w:tab/>
            </w:r>
            <w:r>
              <w:rPr>
                <w:webHidden/>
              </w:rPr>
              <w:fldChar w:fldCharType="begin"/>
            </w:r>
            <w:r>
              <w:rPr>
                <w:webHidden/>
              </w:rPr>
              <w:instrText xml:space="preserve"> PAGEREF _Toc215571016 \h </w:instrText>
            </w:r>
            <w:r>
              <w:rPr>
                <w:webHidden/>
              </w:rPr>
            </w:r>
            <w:r>
              <w:rPr>
                <w:webHidden/>
              </w:rPr>
              <w:fldChar w:fldCharType="separate"/>
            </w:r>
            <w:r>
              <w:rPr>
                <w:webHidden/>
              </w:rPr>
              <w:t>5</w:t>
            </w:r>
            <w:r>
              <w:rPr>
                <w:webHidden/>
              </w:rPr>
              <w:fldChar w:fldCharType="end"/>
            </w:r>
          </w:hyperlink>
        </w:p>
        <w:p w14:paraId="3CBE6B0C" w14:textId="77777777" w:rsidR="001B7D04" w:rsidRDefault="001B7D04">
          <w:pPr>
            <w:pStyle w:val="Verzeichnis2"/>
            <w:rPr>
              <w:rFonts w:eastAsiaTheme="minorEastAsia"/>
              <w:kern w:val="2"/>
              <w:sz w:val="24"/>
              <w:szCs w:val="24"/>
              <w:lang w:eastAsia="de-CH"/>
            </w:rPr>
          </w:pPr>
          <w:hyperlink w:anchor="_Toc215571017" w:history="1">
            <w:r w:rsidRPr="005D6322">
              <w:rPr>
                <w:rStyle w:val="Hyperlink"/>
              </w:rPr>
              <w:t>1.4</w:t>
            </w:r>
            <w:r>
              <w:rPr>
                <w:rFonts w:eastAsiaTheme="minorEastAsia"/>
                <w:kern w:val="2"/>
                <w:sz w:val="24"/>
                <w:szCs w:val="24"/>
                <w:lang w:eastAsia="de-CH"/>
              </w:rPr>
              <w:tab/>
            </w:r>
            <w:r w:rsidRPr="005D6322">
              <w:rPr>
                <w:rStyle w:val="Hyperlink"/>
              </w:rPr>
              <w:t>Management Summary</w:t>
            </w:r>
            <w:r>
              <w:rPr>
                <w:webHidden/>
              </w:rPr>
              <w:tab/>
            </w:r>
            <w:r>
              <w:rPr>
                <w:webHidden/>
              </w:rPr>
              <w:fldChar w:fldCharType="begin"/>
            </w:r>
            <w:r>
              <w:rPr>
                <w:webHidden/>
              </w:rPr>
              <w:instrText xml:space="preserve"> PAGEREF _Toc215571017 \h </w:instrText>
            </w:r>
            <w:r>
              <w:rPr>
                <w:webHidden/>
              </w:rPr>
            </w:r>
            <w:r>
              <w:rPr>
                <w:webHidden/>
              </w:rPr>
              <w:fldChar w:fldCharType="separate"/>
            </w:r>
            <w:r>
              <w:rPr>
                <w:webHidden/>
              </w:rPr>
              <w:t>5</w:t>
            </w:r>
            <w:r>
              <w:rPr>
                <w:webHidden/>
              </w:rPr>
              <w:fldChar w:fldCharType="end"/>
            </w:r>
          </w:hyperlink>
        </w:p>
        <w:p w14:paraId="701D8F16" w14:textId="77777777" w:rsidR="001B7D04" w:rsidRDefault="001B7D04">
          <w:pPr>
            <w:pStyle w:val="Verzeichnis2"/>
            <w:rPr>
              <w:rFonts w:eastAsiaTheme="minorEastAsia"/>
              <w:kern w:val="2"/>
              <w:sz w:val="24"/>
              <w:szCs w:val="24"/>
              <w:lang w:eastAsia="de-CH"/>
            </w:rPr>
          </w:pPr>
          <w:hyperlink w:anchor="_Toc215571018" w:history="1">
            <w:r w:rsidRPr="005D6322">
              <w:rPr>
                <w:rStyle w:val="Hyperlink"/>
              </w:rPr>
              <w:t>1.5</w:t>
            </w:r>
            <w:r>
              <w:rPr>
                <w:rFonts w:eastAsiaTheme="minorEastAsia"/>
                <w:kern w:val="2"/>
                <w:sz w:val="24"/>
                <w:szCs w:val="24"/>
                <w:lang w:eastAsia="de-CH"/>
              </w:rPr>
              <w:tab/>
            </w:r>
            <w:r w:rsidRPr="005D6322">
              <w:rPr>
                <w:rStyle w:val="Hyperlink"/>
              </w:rPr>
              <w:t>Gegenstand des Projektes</w:t>
            </w:r>
            <w:r>
              <w:rPr>
                <w:webHidden/>
              </w:rPr>
              <w:tab/>
            </w:r>
            <w:r>
              <w:rPr>
                <w:webHidden/>
              </w:rPr>
              <w:fldChar w:fldCharType="begin"/>
            </w:r>
            <w:r>
              <w:rPr>
                <w:webHidden/>
              </w:rPr>
              <w:instrText xml:space="preserve"> PAGEREF _Toc215571018 \h </w:instrText>
            </w:r>
            <w:r>
              <w:rPr>
                <w:webHidden/>
              </w:rPr>
            </w:r>
            <w:r>
              <w:rPr>
                <w:webHidden/>
              </w:rPr>
              <w:fldChar w:fldCharType="separate"/>
            </w:r>
            <w:r>
              <w:rPr>
                <w:webHidden/>
              </w:rPr>
              <w:t>5</w:t>
            </w:r>
            <w:r>
              <w:rPr>
                <w:webHidden/>
              </w:rPr>
              <w:fldChar w:fldCharType="end"/>
            </w:r>
          </w:hyperlink>
        </w:p>
        <w:p w14:paraId="39073621" w14:textId="77777777" w:rsidR="001B7D04" w:rsidRDefault="001B7D04">
          <w:pPr>
            <w:pStyle w:val="Verzeichnis1"/>
            <w:rPr>
              <w:rFonts w:eastAsiaTheme="minorEastAsia"/>
              <w:kern w:val="2"/>
              <w:sz w:val="24"/>
              <w:szCs w:val="24"/>
              <w:lang w:eastAsia="de-CH"/>
            </w:rPr>
          </w:pPr>
          <w:hyperlink w:anchor="_Toc215571019" w:history="1">
            <w:r w:rsidRPr="005D6322">
              <w:rPr>
                <w:rStyle w:val="Hyperlink"/>
              </w:rPr>
              <w:t>2</w:t>
            </w:r>
            <w:r>
              <w:rPr>
                <w:rFonts w:eastAsiaTheme="minorEastAsia"/>
                <w:kern w:val="2"/>
                <w:sz w:val="24"/>
                <w:szCs w:val="24"/>
                <w:lang w:eastAsia="de-CH"/>
              </w:rPr>
              <w:tab/>
            </w:r>
            <w:r w:rsidRPr="005D6322">
              <w:rPr>
                <w:rStyle w:val="Hyperlink"/>
              </w:rPr>
              <w:t>Auftraggeber</w:t>
            </w:r>
            <w:r>
              <w:rPr>
                <w:webHidden/>
              </w:rPr>
              <w:tab/>
            </w:r>
            <w:r>
              <w:rPr>
                <w:webHidden/>
              </w:rPr>
              <w:fldChar w:fldCharType="begin"/>
            </w:r>
            <w:r>
              <w:rPr>
                <w:webHidden/>
              </w:rPr>
              <w:instrText xml:space="preserve"> PAGEREF _Toc215571019 \h </w:instrText>
            </w:r>
            <w:r>
              <w:rPr>
                <w:webHidden/>
              </w:rPr>
            </w:r>
            <w:r>
              <w:rPr>
                <w:webHidden/>
              </w:rPr>
              <w:fldChar w:fldCharType="separate"/>
            </w:r>
            <w:r>
              <w:rPr>
                <w:webHidden/>
              </w:rPr>
              <w:t>5</w:t>
            </w:r>
            <w:r>
              <w:rPr>
                <w:webHidden/>
              </w:rPr>
              <w:fldChar w:fldCharType="end"/>
            </w:r>
          </w:hyperlink>
        </w:p>
        <w:p w14:paraId="64B462A2" w14:textId="77777777" w:rsidR="001B7D04" w:rsidRDefault="001B7D04">
          <w:pPr>
            <w:pStyle w:val="Verzeichnis2"/>
            <w:rPr>
              <w:rFonts w:eastAsiaTheme="minorEastAsia"/>
              <w:kern w:val="2"/>
              <w:sz w:val="24"/>
              <w:szCs w:val="24"/>
              <w:lang w:eastAsia="de-CH"/>
            </w:rPr>
          </w:pPr>
          <w:hyperlink w:anchor="_Toc215571020" w:history="1">
            <w:r w:rsidRPr="005D6322">
              <w:rPr>
                <w:rStyle w:val="Hyperlink"/>
              </w:rPr>
              <w:t>2.1</w:t>
            </w:r>
            <w:r>
              <w:rPr>
                <w:rFonts w:eastAsiaTheme="minorEastAsia"/>
                <w:kern w:val="2"/>
                <w:sz w:val="24"/>
                <w:szCs w:val="24"/>
                <w:lang w:eastAsia="de-CH"/>
              </w:rPr>
              <w:tab/>
            </w:r>
            <w:r w:rsidRPr="005D6322">
              <w:rPr>
                <w:rStyle w:val="Hyperlink"/>
              </w:rPr>
              <w:t>Vorstellung der Organisationseinheit</w:t>
            </w:r>
            <w:r>
              <w:rPr>
                <w:webHidden/>
              </w:rPr>
              <w:tab/>
            </w:r>
            <w:r>
              <w:rPr>
                <w:webHidden/>
              </w:rPr>
              <w:fldChar w:fldCharType="begin"/>
            </w:r>
            <w:r>
              <w:rPr>
                <w:webHidden/>
              </w:rPr>
              <w:instrText xml:space="preserve"> PAGEREF _Toc215571020 \h </w:instrText>
            </w:r>
            <w:r>
              <w:rPr>
                <w:webHidden/>
              </w:rPr>
            </w:r>
            <w:r>
              <w:rPr>
                <w:webHidden/>
              </w:rPr>
              <w:fldChar w:fldCharType="separate"/>
            </w:r>
            <w:r>
              <w:rPr>
                <w:webHidden/>
              </w:rPr>
              <w:t>5</w:t>
            </w:r>
            <w:r>
              <w:rPr>
                <w:webHidden/>
              </w:rPr>
              <w:fldChar w:fldCharType="end"/>
            </w:r>
          </w:hyperlink>
        </w:p>
        <w:p w14:paraId="7738C81A" w14:textId="77777777" w:rsidR="001B7D04" w:rsidRDefault="001B7D04">
          <w:pPr>
            <w:pStyle w:val="Verzeichnis2"/>
            <w:rPr>
              <w:rFonts w:eastAsiaTheme="minorEastAsia"/>
              <w:kern w:val="2"/>
              <w:sz w:val="24"/>
              <w:szCs w:val="24"/>
              <w:lang w:eastAsia="de-CH"/>
            </w:rPr>
          </w:pPr>
          <w:hyperlink w:anchor="_Toc215571021" w:history="1">
            <w:r w:rsidRPr="005D6322">
              <w:rPr>
                <w:rStyle w:val="Hyperlink"/>
              </w:rPr>
              <w:t>2.2</w:t>
            </w:r>
            <w:r>
              <w:rPr>
                <w:rFonts w:eastAsiaTheme="minorEastAsia"/>
                <w:kern w:val="2"/>
                <w:sz w:val="24"/>
                <w:szCs w:val="24"/>
                <w:lang w:eastAsia="de-CH"/>
              </w:rPr>
              <w:tab/>
            </w:r>
            <w:r w:rsidRPr="005D6322">
              <w:rPr>
                <w:rStyle w:val="Hyperlink"/>
              </w:rPr>
              <w:t>Organigramm Organisationseinheit</w:t>
            </w:r>
            <w:r>
              <w:rPr>
                <w:webHidden/>
              </w:rPr>
              <w:tab/>
            </w:r>
            <w:r>
              <w:rPr>
                <w:webHidden/>
              </w:rPr>
              <w:fldChar w:fldCharType="begin"/>
            </w:r>
            <w:r>
              <w:rPr>
                <w:webHidden/>
              </w:rPr>
              <w:instrText xml:space="preserve"> PAGEREF _Toc215571021 \h </w:instrText>
            </w:r>
            <w:r>
              <w:rPr>
                <w:webHidden/>
              </w:rPr>
            </w:r>
            <w:r>
              <w:rPr>
                <w:webHidden/>
              </w:rPr>
              <w:fldChar w:fldCharType="separate"/>
            </w:r>
            <w:r>
              <w:rPr>
                <w:webHidden/>
              </w:rPr>
              <w:t>5</w:t>
            </w:r>
            <w:r>
              <w:rPr>
                <w:webHidden/>
              </w:rPr>
              <w:fldChar w:fldCharType="end"/>
            </w:r>
          </w:hyperlink>
        </w:p>
        <w:p w14:paraId="586172D2" w14:textId="77777777" w:rsidR="001B7D04" w:rsidRDefault="001B7D04">
          <w:pPr>
            <w:pStyle w:val="Verzeichnis2"/>
            <w:rPr>
              <w:rFonts w:eastAsiaTheme="minorEastAsia"/>
              <w:kern w:val="2"/>
              <w:sz w:val="24"/>
              <w:szCs w:val="24"/>
              <w:lang w:eastAsia="de-CH"/>
            </w:rPr>
          </w:pPr>
          <w:hyperlink w:anchor="_Toc215571022" w:history="1">
            <w:r w:rsidRPr="005D6322">
              <w:rPr>
                <w:rStyle w:val="Hyperlink"/>
              </w:rPr>
              <w:t>2.3</w:t>
            </w:r>
            <w:r>
              <w:rPr>
                <w:rFonts w:eastAsiaTheme="minorEastAsia"/>
                <w:kern w:val="2"/>
                <w:sz w:val="24"/>
                <w:szCs w:val="24"/>
                <w:lang w:eastAsia="de-CH"/>
              </w:rPr>
              <w:tab/>
            </w:r>
            <w:r w:rsidRPr="005D6322">
              <w:rPr>
                <w:rStyle w:val="Hyperlink"/>
              </w:rPr>
              <w:t>Nutzniesser des Projektes</w:t>
            </w:r>
            <w:r>
              <w:rPr>
                <w:webHidden/>
              </w:rPr>
              <w:tab/>
            </w:r>
            <w:r>
              <w:rPr>
                <w:webHidden/>
              </w:rPr>
              <w:fldChar w:fldCharType="begin"/>
            </w:r>
            <w:r>
              <w:rPr>
                <w:webHidden/>
              </w:rPr>
              <w:instrText xml:space="preserve"> PAGEREF _Toc215571022 \h </w:instrText>
            </w:r>
            <w:r>
              <w:rPr>
                <w:webHidden/>
              </w:rPr>
            </w:r>
            <w:r>
              <w:rPr>
                <w:webHidden/>
              </w:rPr>
              <w:fldChar w:fldCharType="separate"/>
            </w:r>
            <w:r>
              <w:rPr>
                <w:webHidden/>
              </w:rPr>
              <w:t>5</w:t>
            </w:r>
            <w:r>
              <w:rPr>
                <w:webHidden/>
              </w:rPr>
              <w:fldChar w:fldCharType="end"/>
            </w:r>
          </w:hyperlink>
        </w:p>
        <w:p w14:paraId="2D7ED95A" w14:textId="77777777" w:rsidR="001B7D04" w:rsidRDefault="001B7D04">
          <w:pPr>
            <w:pStyle w:val="Verzeichnis1"/>
            <w:rPr>
              <w:rFonts w:eastAsiaTheme="minorEastAsia"/>
              <w:kern w:val="2"/>
              <w:sz w:val="24"/>
              <w:szCs w:val="24"/>
              <w:lang w:eastAsia="de-CH"/>
            </w:rPr>
          </w:pPr>
          <w:hyperlink w:anchor="_Toc215571023" w:history="1">
            <w:r w:rsidRPr="005D6322">
              <w:rPr>
                <w:rStyle w:val="Hyperlink"/>
              </w:rPr>
              <w:t>3</w:t>
            </w:r>
            <w:r>
              <w:rPr>
                <w:rFonts w:eastAsiaTheme="minorEastAsia"/>
                <w:kern w:val="2"/>
                <w:sz w:val="24"/>
                <w:szCs w:val="24"/>
                <w:lang w:eastAsia="de-CH"/>
              </w:rPr>
              <w:tab/>
            </w:r>
            <w:r w:rsidRPr="005D6322">
              <w:rPr>
                <w:rStyle w:val="Hyperlink"/>
              </w:rPr>
              <w:t>Ausgangslage</w:t>
            </w:r>
            <w:r>
              <w:rPr>
                <w:webHidden/>
              </w:rPr>
              <w:tab/>
            </w:r>
            <w:r>
              <w:rPr>
                <w:webHidden/>
              </w:rPr>
              <w:fldChar w:fldCharType="begin"/>
            </w:r>
            <w:r>
              <w:rPr>
                <w:webHidden/>
              </w:rPr>
              <w:instrText xml:space="preserve"> PAGEREF _Toc215571023 \h </w:instrText>
            </w:r>
            <w:r>
              <w:rPr>
                <w:webHidden/>
              </w:rPr>
            </w:r>
            <w:r>
              <w:rPr>
                <w:webHidden/>
              </w:rPr>
              <w:fldChar w:fldCharType="separate"/>
            </w:r>
            <w:r>
              <w:rPr>
                <w:webHidden/>
              </w:rPr>
              <w:t>5</w:t>
            </w:r>
            <w:r>
              <w:rPr>
                <w:webHidden/>
              </w:rPr>
              <w:fldChar w:fldCharType="end"/>
            </w:r>
          </w:hyperlink>
        </w:p>
        <w:p w14:paraId="76651D38" w14:textId="77777777" w:rsidR="001B7D04" w:rsidRDefault="001B7D04">
          <w:pPr>
            <w:pStyle w:val="Verzeichnis2"/>
            <w:rPr>
              <w:rFonts w:eastAsiaTheme="minorEastAsia"/>
              <w:kern w:val="2"/>
              <w:sz w:val="24"/>
              <w:szCs w:val="24"/>
              <w:lang w:eastAsia="de-CH"/>
            </w:rPr>
          </w:pPr>
          <w:hyperlink w:anchor="_Toc215571024" w:history="1">
            <w:r w:rsidRPr="005D6322">
              <w:rPr>
                <w:rStyle w:val="Hyperlink"/>
              </w:rPr>
              <w:t>3.1</w:t>
            </w:r>
            <w:r>
              <w:rPr>
                <w:rFonts w:eastAsiaTheme="minorEastAsia"/>
                <w:kern w:val="2"/>
                <w:sz w:val="24"/>
                <w:szCs w:val="24"/>
                <w:lang w:eastAsia="de-CH"/>
              </w:rPr>
              <w:tab/>
            </w:r>
            <w:r w:rsidRPr="005D6322">
              <w:rPr>
                <w:rStyle w:val="Hyperlink"/>
              </w:rPr>
              <w:t>Anstoss für das Projekt</w:t>
            </w:r>
            <w:r>
              <w:rPr>
                <w:webHidden/>
              </w:rPr>
              <w:tab/>
            </w:r>
            <w:r>
              <w:rPr>
                <w:webHidden/>
              </w:rPr>
              <w:fldChar w:fldCharType="begin"/>
            </w:r>
            <w:r>
              <w:rPr>
                <w:webHidden/>
              </w:rPr>
              <w:instrText xml:space="preserve"> PAGEREF _Toc215571024 \h </w:instrText>
            </w:r>
            <w:r>
              <w:rPr>
                <w:webHidden/>
              </w:rPr>
            </w:r>
            <w:r>
              <w:rPr>
                <w:webHidden/>
              </w:rPr>
              <w:fldChar w:fldCharType="separate"/>
            </w:r>
            <w:r>
              <w:rPr>
                <w:webHidden/>
              </w:rPr>
              <w:t>5</w:t>
            </w:r>
            <w:r>
              <w:rPr>
                <w:webHidden/>
              </w:rPr>
              <w:fldChar w:fldCharType="end"/>
            </w:r>
          </w:hyperlink>
        </w:p>
        <w:p w14:paraId="201EF125" w14:textId="77777777" w:rsidR="001B7D04" w:rsidRDefault="001B7D04">
          <w:pPr>
            <w:pStyle w:val="Verzeichnis2"/>
            <w:rPr>
              <w:rFonts w:eastAsiaTheme="minorEastAsia"/>
              <w:kern w:val="2"/>
              <w:sz w:val="24"/>
              <w:szCs w:val="24"/>
              <w:lang w:eastAsia="de-CH"/>
            </w:rPr>
          </w:pPr>
          <w:hyperlink w:anchor="_Toc215571025" w:history="1">
            <w:r w:rsidRPr="005D6322">
              <w:rPr>
                <w:rStyle w:val="Hyperlink"/>
              </w:rPr>
              <w:t>3.2</w:t>
            </w:r>
            <w:r>
              <w:rPr>
                <w:rFonts w:eastAsiaTheme="minorEastAsia"/>
                <w:kern w:val="2"/>
                <w:sz w:val="24"/>
                <w:szCs w:val="24"/>
                <w:lang w:eastAsia="de-CH"/>
              </w:rPr>
              <w:tab/>
            </w:r>
            <w:r w:rsidRPr="005D6322">
              <w:rPr>
                <w:rStyle w:val="Hyperlink"/>
              </w:rPr>
              <w:t>Ist-Zustand</w:t>
            </w:r>
            <w:r>
              <w:rPr>
                <w:webHidden/>
              </w:rPr>
              <w:tab/>
            </w:r>
            <w:r>
              <w:rPr>
                <w:webHidden/>
              </w:rPr>
              <w:fldChar w:fldCharType="begin"/>
            </w:r>
            <w:r>
              <w:rPr>
                <w:webHidden/>
              </w:rPr>
              <w:instrText xml:space="preserve"> PAGEREF _Toc215571025 \h </w:instrText>
            </w:r>
            <w:r>
              <w:rPr>
                <w:webHidden/>
              </w:rPr>
            </w:r>
            <w:r>
              <w:rPr>
                <w:webHidden/>
              </w:rPr>
              <w:fldChar w:fldCharType="separate"/>
            </w:r>
            <w:r>
              <w:rPr>
                <w:webHidden/>
              </w:rPr>
              <w:t>5</w:t>
            </w:r>
            <w:r>
              <w:rPr>
                <w:webHidden/>
              </w:rPr>
              <w:fldChar w:fldCharType="end"/>
            </w:r>
          </w:hyperlink>
        </w:p>
        <w:p w14:paraId="5E15DF66" w14:textId="77777777" w:rsidR="001B7D04" w:rsidRDefault="001B7D04">
          <w:pPr>
            <w:pStyle w:val="Verzeichnis2"/>
            <w:rPr>
              <w:rFonts w:eastAsiaTheme="minorEastAsia"/>
              <w:kern w:val="2"/>
              <w:sz w:val="24"/>
              <w:szCs w:val="24"/>
              <w:lang w:eastAsia="de-CH"/>
            </w:rPr>
          </w:pPr>
          <w:hyperlink w:anchor="_Toc215571026" w:history="1">
            <w:r w:rsidRPr="005D6322">
              <w:rPr>
                <w:rStyle w:val="Hyperlink"/>
              </w:rPr>
              <w:t>3.3</w:t>
            </w:r>
            <w:r>
              <w:rPr>
                <w:rFonts w:eastAsiaTheme="minorEastAsia"/>
                <w:kern w:val="2"/>
                <w:sz w:val="24"/>
                <w:szCs w:val="24"/>
                <w:lang w:eastAsia="de-CH"/>
              </w:rPr>
              <w:tab/>
            </w:r>
            <w:r w:rsidRPr="005D6322">
              <w:rPr>
                <w:rStyle w:val="Hyperlink"/>
              </w:rPr>
              <w:t>Stärken und Schwächen des Ist-Zustandes</w:t>
            </w:r>
            <w:r>
              <w:rPr>
                <w:webHidden/>
              </w:rPr>
              <w:tab/>
            </w:r>
            <w:r>
              <w:rPr>
                <w:webHidden/>
              </w:rPr>
              <w:fldChar w:fldCharType="begin"/>
            </w:r>
            <w:r>
              <w:rPr>
                <w:webHidden/>
              </w:rPr>
              <w:instrText xml:space="preserve"> PAGEREF _Toc215571026 \h </w:instrText>
            </w:r>
            <w:r>
              <w:rPr>
                <w:webHidden/>
              </w:rPr>
            </w:r>
            <w:r>
              <w:rPr>
                <w:webHidden/>
              </w:rPr>
              <w:fldChar w:fldCharType="separate"/>
            </w:r>
            <w:r>
              <w:rPr>
                <w:webHidden/>
              </w:rPr>
              <w:t>5</w:t>
            </w:r>
            <w:r>
              <w:rPr>
                <w:webHidden/>
              </w:rPr>
              <w:fldChar w:fldCharType="end"/>
            </w:r>
          </w:hyperlink>
        </w:p>
        <w:p w14:paraId="0828266C" w14:textId="77777777" w:rsidR="001B7D04" w:rsidRDefault="001B7D04">
          <w:pPr>
            <w:pStyle w:val="Verzeichnis3"/>
            <w:rPr>
              <w:rFonts w:eastAsiaTheme="minorEastAsia"/>
              <w:kern w:val="2"/>
              <w:sz w:val="24"/>
              <w:szCs w:val="24"/>
              <w:lang w:eastAsia="de-CH"/>
            </w:rPr>
          </w:pPr>
          <w:hyperlink w:anchor="_Toc215571027" w:history="1">
            <w:r w:rsidRPr="005D6322">
              <w:rPr>
                <w:rStyle w:val="Hyperlink"/>
              </w:rPr>
              <w:t>3.3.1</w:t>
            </w:r>
            <w:r>
              <w:rPr>
                <w:rFonts w:eastAsiaTheme="minorEastAsia"/>
                <w:kern w:val="2"/>
                <w:sz w:val="24"/>
                <w:szCs w:val="24"/>
                <w:lang w:eastAsia="de-CH"/>
              </w:rPr>
              <w:tab/>
            </w:r>
            <w:r w:rsidRPr="005D6322">
              <w:rPr>
                <w:rStyle w:val="Hyperlink"/>
              </w:rPr>
              <w:t>Stärken</w:t>
            </w:r>
            <w:r>
              <w:rPr>
                <w:webHidden/>
              </w:rPr>
              <w:tab/>
            </w:r>
            <w:r>
              <w:rPr>
                <w:webHidden/>
              </w:rPr>
              <w:fldChar w:fldCharType="begin"/>
            </w:r>
            <w:r>
              <w:rPr>
                <w:webHidden/>
              </w:rPr>
              <w:instrText xml:space="preserve"> PAGEREF _Toc215571027 \h </w:instrText>
            </w:r>
            <w:r>
              <w:rPr>
                <w:webHidden/>
              </w:rPr>
            </w:r>
            <w:r>
              <w:rPr>
                <w:webHidden/>
              </w:rPr>
              <w:fldChar w:fldCharType="separate"/>
            </w:r>
            <w:r>
              <w:rPr>
                <w:webHidden/>
              </w:rPr>
              <w:t>5</w:t>
            </w:r>
            <w:r>
              <w:rPr>
                <w:webHidden/>
              </w:rPr>
              <w:fldChar w:fldCharType="end"/>
            </w:r>
          </w:hyperlink>
        </w:p>
        <w:p w14:paraId="0756B2F6" w14:textId="77777777" w:rsidR="001B7D04" w:rsidRDefault="001B7D04">
          <w:pPr>
            <w:pStyle w:val="Verzeichnis3"/>
            <w:rPr>
              <w:rFonts w:eastAsiaTheme="minorEastAsia"/>
              <w:kern w:val="2"/>
              <w:sz w:val="24"/>
              <w:szCs w:val="24"/>
              <w:lang w:eastAsia="de-CH"/>
            </w:rPr>
          </w:pPr>
          <w:hyperlink w:anchor="_Toc215571028" w:history="1">
            <w:r w:rsidRPr="005D6322">
              <w:rPr>
                <w:rStyle w:val="Hyperlink"/>
              </w:rPr>
              <w:t>3.3.2</w:t>
            </w:r>
            <w:r>
              <w:rPr>
                <w:rFonts w:eastAsiaTheme="minorEastAsia"/>
                <w:kern w:val="2"/>
                <w:sz w:val="24"/>
                <w:szCs w:val="24"/>
                <w:lang w:eastAsia="de-CH"/>
              </w:rPr>
              <w:tab/>
            </w:r>
            <w:r w:rsidRPr="005D6322">
              <w:rPr>
                <w:rStyle w:val="Hyperlink"/>
              </w:rPr>
              <w:t>Schwächen</w:t>
            </w:r>
            <w:r>
              <w:rPr>
                <w:webHidden/>
              </w:rPr>
              <w:tab/>
            </w:r>
            <w:r>
              <w:rPr>
                <w:webHidden/>
              </w:rPr>
              <w:fldChar w:fldCharType="begin"/>
            </w:r>
            <w:r>
              <w:rPr>
                <w:webHidden/>
              </w:rPr>
              <w:instrText xml:space="preserve"> PAGEREF _Toc215571028 \h </w:instrText>
            </w:r>
            <w:r>
              <w:rPr>
                <w:webHidden/>
              </w:rPr>
            </w:r>
            <w:r>
              <w:rPr>
                <w:webHidden/>
              </w:rPr>
              <w:fldChar w:fldCharType="separate"/>
            </w:r>
            <w:r>
              <w:rPr>
                <w:webHidden/>
              </w:rPr>
              <w:t>5</w:t>
            </w:r>
            <w:r>
              <w:rPr>
                <w:webHidden/>
              </w:rPr>
              <w:fldChar w:fldCharType="end"/>
            </w:r>
          </w:hyperlink>
        </w:p>
        <w:p w14:paraId="241C43E9" w14:textId="77777777" w:rsidR="001B7D04" w:rsidRDefault="001B7D04">
          <w:pPr>
            <w:pStyle w:val="Verzeichnis3"/>
            <w:rPr>
              <w:rFonts w:eastAsiaTheme="minorEastAsia"/>
              <w:kern w:val="2"/>
              <w:sz w:val="24"/>
              <w:szCs w:val="24"/>
              <w:lang w:eastAsia="de-CH"/>
            </w:rPr>
          </w:pPr>
          <w:hyperlink w:anchor="_Toc215571029" w:history="1">
            <w:r w:rsidRPr="005D6322">
              <w:rPr>
                <w:rStyle w:val="Hyperlink"/>
              </w:rPr>
              <w:t>3.3.3</w:t>
            </w:r>
            <w:r>
              <w:rPr>
                <w:rFonts w:eastAsiaTheme="minorEastAsia"/>
                <w:kern w:val="2"/>
                <w:sz w:val="24"/>
                <w:szCs w:val="24"/>
                <w:lang w:eastAsia="de-CH"/>
              </w:rPr>
              <w:tab/>
            </w:r>
            <w:r w:rsidRPr="005D6322">
              <w:rPr>
                <w:rStyle w:val="Hyperlink"/>
              </w:rPr>
              <w:t>Problemkatalog</w:t>
            </w:r>
            <w:r>
              <w:rPr>
                <w:webHidden/>
              </w:rPr>
              <w:tab/>
            </w:r>
            <w:r>
              <w:rPr>
                <w:webHidden/>
              </w:rPr>
              <w:fldChar w:fldCharType="begin"/>
            </w:r>
            <w:r>
              <w:rPr>
                <w:webHidden/>
              </w:rPr>
              <w:instrText xml:space="preserve"> PAGEREF _Toc215571029 \h </w:instrText>
            </w:r>
            <w:r>
              <w:rPr>
                <w:webHidden/>
              </w:rPr>
            </w:r>
            <w:r>
              <w:rPr>
                <w:webHidden/>
              </w:rPr>
              <w:fldChar w:fldCharType="separate"/>
            </w:r>
            <w:r>
              <w:rPr>
                <w:webHidden/>
              </w:rPr>
              <w:t>5</w:t>
            </w:r>
            <w:r>
              <w:rPr>
                <w:webHidden/>
              </w:rPr>
              <w:fldChar w:fldCharType="end"/>
            </w:r>
          </w:hyperlink>
        </w:p>
        <w:p w14:paraId="6B66127D" w14:textId="77777777" w:rsidR="001B7D04" w:rsidRDefault="001B7D04">
          <w:pPr>
            <w:pStyle w:val="Verzeichnis1"/>
            <w:rPr>
              <w:rFonts w:eastAsiaTheme="minorEastAsia"/>
              <w:kern w:val="2"/>
              <w:sz w:val="24"/>
              <w:szCs w:val="24"/>
              <w:lang w:eastAsia="de-CH"/>
            </w:rPr>
          </w:pPr>
          <w:hyperlink w:anchor="_Toc215571030" w:history="1">
            <w:r w:rsidRPr="005D6322">
              <w:rPr>
                <w:rStyle w:val="Hyperlink"/>
              </w:rPr>
              <w:t>4</w:t>
            </w:r>
            <w:r>
              <w:rPr>
                <w:rFonts w:eastAsiaTheme="minorEastAsia"/>
                <w:kern w:val="2"/>
                <w:sz w:val="24"/>
                <w:szCs w:val="24"/>
                <w:lang w:eastAsia="de-CH"/>
              </w:rPr>
              <w:tab/>
            </w:r>
            <w:r w:rsidRPr="005D6322">
              <w:rPr>
                <w:rStyle w:val="Hyperlink"/>
              </w:rPr>
              <w:t>Soll-Zustand</w:t>
            </w:r>
            <w:r>
              <w:rPr>
                <w:webHidden/>
              </w:rPr>
              <w:tab/>
            </w:r>
            <w:r>
              <w:rPr>
                <w:webHidden/>
              </w:rPr>
              <w:fldChar w:fldCharType="begin"/>
            </w:r>
            <w:r>
              <w:rPr>
                <w:webHidden/>
              </w:rPr>
              <w:instrText xml:space="preserve"> PAGEREF _Toc215571030 \h </w:instrText>
            </w:r>
            <w:r>
              <w:rPr>
                <w:webHidden/>
              </w:rPr>
            </w:r>
            <w:r>
              <w:rPr>
                <w:webHidden/>
              </w:rPr>
              <w:fldChar w:fldCharType="separate"/>
            </w:r>
            <w:r>
              <w:rPr>
                <w:webHidden/>
              </w:rPr>
              <w:t>5</w:t>
            </w:r>
            <w:r>
              <w:rPr>
                <w:webHidden/>
              </w:rPr>
              <w:fldChar w:fldCharType="end"/>
            </w:r>
          </w:hyperlink>
        </w:p>
        <w:p w14:paraId="45E0453D" w14:textId="77777777" w:rsidR="001B7D04" w:rsidRDefault="001B7D04">
          <w:pPr>
            <w:pStyle w:val="Verzeichnis2"/>
            <w:rPr>
              <w:rFonts w:eastAsiaTheme="minorEastAsia"/>
              <w:kern w:val="2"/>
              <w:sz w:val="24"/>
              <w:szCs w:val="24"/>
              <w:lang w:eastAsia="de-CH"/>
            </w:rPr>
          </w:pPr>
          <w:hyperlink w:anchor="_Toc215571031" w:history="1">
            <w:r w:rsidRPr="005D6322">
              <w:rPr>
                <w:rStyle w:val="Hyperlink"/>
              </w:rPr>
              <w:t>4.1</w:t>
            </w:r>
            <w:r>
              <w:rPr>
                <w:rFonts w:eastAsiaTheme="minorEastAsia"/>
                <w:kern w:val="2"/>
                <w:sz w:val="24"/>
                <w:szCs w:val="24"/>
                <w:lang w:eastAsia="de-CH"/>
              </w:rPr>
              <w:tab/>
            </w:r>
            <w:r w:rsidRPr="005D6322">
              <w:rPr>
                <w:rStyle w:val="Hyperlink"/>
              </w:rPr>
              <w:t>Ausschreibungsgegenstand</w:t>
            </w:r>
            <w:r>
              <w:rPr>
                <w:webHidden/>
              </w:rPr>
              <w:tab/>
            </w:r>
            <w:r>
              <w:rPr>
                <w:webHidden/>
              </w:rPr>
              <w:fldChar w:fldCharType="begin"/>
            </w:r>
            <w:r>
              <w:rPr>
                <w:webHidden/>
              </w:rPr>
              <w:instrText xml:space="preserve"> PAGEREF _Toc215571031 \h </w:instrText>
            </w:r>
            <w:r>
              <w:rPr>
                <w:webHidden/>
              </w:rPr>
            </w:r>
            <w:r>
              <w:rPr>
                <w:webHidden/>
              </w:rPr>
              <w:fldChar w:fldCharType="separate"/>
            </w:r>
            <w:r>
              <w:rPr>
                <w:webHidden/>
              </w:rPr>
              <w:t>5</w:t>
            </w:r>
            <w:r>
              <w:rPr>
                <w:webHidden/>
              </w:rPr>
              <w:fldChar w:fldCharType="end"/>
            </w:r>
          </w:hyperlink>
        </w:p>
        <w:p w14:paraId="47CD0A81" w14:textId="77777777" w:rsidR="001B7D04" w:rsidRDefault="001B7D04">
          <w:pPr>
            <w:pStyle w:val="Verzeichnis2"/>
            <w:rPr>
              <w:rFonts w:eastAsiaTheme="minorEastAsia"/>
              <w:kern w:val="2"/>
              <w:sz w:val="24"/>
              <w:szCs w:val="24"/>
              <w:lang w:eastAsia="de-CH"/>
            </w:rPr>
          </w:pPr>
          <w:hyperlink w:anchor="_Toc215571032" w:history="1">
            <w:r w:rsidRPr="005D6322">
              <w:rPr>
                <w:rStyle w:val="Hyperlink"/>
              </w:rPr>
              <w:t>4.2</w:t>
            </w:r>
            <w:r>
              <w:rPr>
                <w:rFonts w:eastAsiaTheme="minorEastAsia"/>
                <w:kern w:val="2"/>
                <w:sz w:val="24"/>
                <w:szCs w:val="24"/>
                <w:lang w:eastAsia="de-CH"/>
              </w:rPr>
              <w:tab/>
            </w:r>
            <w:r w:rsidRPr="005D6322">
              <w:rPr>
                <w:rStyle w:val="Hyperlink"/>
              </w:rPr>
              <w:t>Ziele</w:t>
            </w:r>
            <w:r>
              <w:rPr>
                <w:webHidden/>
              </w:rPr>
              <w:tab/>
            </w:r>
            <w:r>
              <w:rPr>
                <w:webHidden/>
              </w:rPr>
              <w:fldChar w:fldCharType="begin"/>
            </w:r>
            <w:r>
              <w:rPr>
                <w:webHidden/>
              </w:rPr>
              <w:instrText xml:space="preserve"> PAGEREF _Toc215571032 \h </w:instrText>
            </w:r>
            <w:r>
              <w:rPr>
                <w:webHidden/>
              </w:rPr>
            </w:r>
            <w:r>
              <w:rPr>
                <w:webHidden/>
              </w:rPr>
              <w:fldChar w:fldCharType="separate"/>
            </w:r>
            <w:r>
              <w:rPr>
                <w:webHidden/>
              </w:rPr>
              <w:t>5</w:t>
            </w:r>
            <w:r>
              <w:rPr>
                <w:webHidden/>
              </w:rPr>
              <w:fldChar w:fldCharType="end"/>
            </w:r>
          </w:hyperlink>
        </w:p>
        <w:p w14:paraId="2018CC6F" w14:textId="77777777" w:rsidR="001B7D04" w:rsidRDefault="001B7D04">
          <w:pPr>
            <w:pStyle w:val="Verzeichnis2"/>
            <w:rPr>
              <w:rFonts w:eastAsiaTheme="minorEastAsia"/>
              <w:kern w:val="2"/>
              <w:sz w:val="24"/>
              <w:szCs w:val="24"/>
              <w:lang w:eastAsia="de-CH"/>
            </w:rPr>
          </w:pPr>
          <w:hyperlink w:anchor="_Toc215571033" w:history="1">
            <w:r w:rsidRPr="005D6322">
              <w:rPr>
                <w:rStyle w:val="Hyperlink"/>
              </w:rPr>
              <w:t>4.3</w:t>
            </w:r>
            <w:r>
              <w:rPr>
                <w:rFonts w:eastAsiaTheme="minorEastAsia"/>
                <w:kern w:val="2"/>
                <w:sz w:val="24"/>
                <w:szCs w:val="24"/>
                <w:lang w:eastAsia="de-CH"/>
              </w:rPr>
              <w:tab/>
            </w:r>
            <w:r w:rsidRPr="005D6322">
              <w:rPr>
                <w:rStyle w:val="Hyperlink"/>
              </w:rPr>
              <w:t>Anforderungen</w:t>
            </w:r>
            <w:r>
              <w:rPr>
                <w:webHidden/>
              </w:rPr>
              <w:tab/>
            </w:r>
            <w:r>
              <w:rPr>
                <w:webHidden/>
              </w:rPr>
              <w:fldChar w:fldCharType="begin"/>
            </w:r>
            <w:r>
              <w:rPr>
                <w:webHidden/>
              </w:rPr>
              <w:instrText xml:space="preserve"> PAGEREF _Toc215571033 \h </w:instrText>
            </w:r>
            <w:r>
              <w:rPr>
                <w:webHidden/>
              </w:rPr>
            </w:r>
            <w:r>
              <w:rPr>
                <w:webHidden/>
              </w:rPr>
              <w:fldChar w:fldCharType="separate"/>
            </w:r>
            <w:r>
              <w:rPr>
                <w:webHidden/>
              </w:rPr>
              <w:t>6</w:t>
            </w:r>
            <w:r>
              <w:rPr>
                <w:webHidden/>
              </w:rPr>
              <w:fldChar w:fldCharType="end"/>
            </w:r>
          </w:hyperlink>
        </w:p>
        <w:p w14:paraId="7267826E" w14:textId="77777777" w:rsidR="001B7D04" w:rsidRDefault="001B7D04">
          <w:pPr>
            <w:pStyle w:val="Verzeichnis3"/>
            <w:rPr>
              <w:rFonts w:eastAsiaTheme="minorEastAsia"/>
              <w:kern w:val="2"/>
              <w:sz w:val="24"/>
              <w:szCs w:val="24"/>
              <w:lang w:eastAsia="de-CH"/>
            </w:rPr>
          </w:pPr>
          <w:hyperlink w:anchor="_Toc215571034" w:history="1">
            <w:r w:rsidRPr="005D6322">
              <w:rPr>
                <w:rStyle w:val="Hyperlink"/>
              </w:rPr>
              <w:t>4.3.1</w:t>
            </w:r>
            <w:r>
              <w:rPr>
                <w:rFonts w:eastAsiaTheme="minorEastAsia"/>
                <w:kern w:val="2"/>
                <w:sz w:val="24"/>
                <w:szCs w:val="24"/>
                <w:lang w:eastAsia="de-CH"/>
              </w:rPr>
              <w:tab/>
            </w:r>
            <w:r w:rsidRPr="005D6322">
              <w:rPr>
                <w:rStyle w:val="Hyperlink"/>
              </w:rPr>
              <w:t>Kennzeichnung der MUSS- und KANN-Anforderungen</w:t>
            </w:r>
            <w:r>
              <w:rPr>
                <w:webHidden/>
              </w:rPr>
              <w:tab/>
            </w:r>
            <w:r>
              <w:rPr>
                <w:webHidden/>
              </w:rPr>
              <w:fldChar w:fldCharType="begin"/>
            </w:r>
            <w:r>
              <w:rPr>
                <w:webHidden/>
              </w:rPr>
              <w:instrText xml:space="preserve"> PAGEREF _Toc215571034 \h </w:instrText>
            </w:r>
            <w:r>
              <w:rPr>
                <w:webHidden/>
              </w:rPr>
            </w:r>
            <w:r>
              <w:rPr>
                <w:webHidden/>
              </w:rPr>
              <w:fldChar w:fldCharType="separate"/>
            </w:r>
            <w:r>
              <w:rPr>
                <w:webHidden/>
              </w:rPr>
              <w:t>6</w:t>
            </w:r>
            <w:r>
              <w:rPr>
                <w:webHidden/>
              </w:rPr>
              <w:fldChar w:fldCharType="end"/>
            </w:r>
          </w:hyperlink>
        </w:p>
        <w:p w14:paraId="0803BA70" w14:textId="77777777" w:rsidR="001B7D04" w:rsidRDefault="001B7D04">
          <w:pPr>
            <w:pStyle w:val="Verzeichnis3"/>
            <w:rPr>
              <w:rFonts w:eastAsiaTheme="minorEastAsia"/>
              <w:kern w:val="2"/>
              <w:sz w:val="24"/>
              <w:szCs w:val="24"/>
              <w:lang w:eastAsia="de-CH"/>
            </w:rPr>
          </w:pPr>
          <w:hyperlink w:anchor="_Toc215571035" w:history="1">
            <w:r w:rsidRPr="005D6322">
              <w:rPr>
                <w:rStyle w:val="Hyperlink"/>
              </w:rPr>
              <w:t>4.3.2</w:t>
            </w:r>
            <w:r>
              <w:rPr>
                <w:rFonts w:eastAsiaTheme="minorEastAsia"/>
                <w:kern w:val="2"/>
                <w:sz w:val="24"/>
                <w:szCs w:val="24"/>
                <w:lang w:eastAsia="de-CH"/>
              </w:rPr>
              <w:tab/>
            </w:r>
            <w:r w:rsidRPr="005D6322">
              <w:rPr>
                <w:rStyle w:val="Hyperlink"/>
              </w:rPr>
              <w:t>Funktionale Anforderungen</w:t>
            </w:r>
            <w:r>
              <w:rPr>
                <w:webHidden/>
              </w:rPr>
              <w:tab/>
            </w:r>
            <w:r>
              <w:rPr>
                <w:webHidden/>
              </w:rPr>
              <w:fldChar w:fldCharType="begin"/>
            </w:r>
            <w:r>
              <w:rPr>
                <w:webHidden/>
              </w:rPr>
              <w:instrText xml:space="preserve"> PAGEREF _Toc215571035 \h </w:instrText>
            </w:r>
            <w:r>
              <w:rPr>
                <w:webHidden/>
              </w:rPr>
            </w:r>
            <w:r>
              <w:rPr>
                <w:webHidden/>
              </w:rPr>
              <w:fldChar w:fldCharType="separate"/>
            </w:r>
            <w:r>
              <w:rPr>
                <w:webHidden/>
              </w:rPr>
              <w:t>6</w:t>
            </w:r>
            <w:r>
              <w:rPr>
                <w:webHidden/>
              </w:rPr>
              <w:fldChar w:fldCharType="end"/>
            </w:r>
          </w:hyperlink>
        </w:p>
        <w:p w14:paraId="12141390" w14:textId="77777777" w:rsidR="001B7D04" w:rsidRDefault="001B7D04">
          <w:pPr>
            <w:pStyle w:val="Verzeichnis3"/>
            <w:rPr>
              <w:rFonts w:eastAsiaTheme="minorEastAsia"/>
              <w:kern w:val="2"/>
              <w:sz w:val="24"/>
              <w:szCs w:val="24"/>
              <w:lang w:eastAsia="de-CH"/>
            </w:rPr>
          </w:pPr>
          <w:hyperlink w:anchor="_Toc215571036" w:history="1">
            <w:r w:rsidRPr="005D6322">
              <w:rPr>
                <w:rStyle w:val="Hyperlink"/>
              </w:rPr>
              <w:t>4.3.3</w:t>
            </w:r>
            <w:r>
              <w:rPr>
                <w:rFonts w:eastAsiaTheme="minorEastAsia"/>
                <w:kern w:val="2"/>
                <w:sz w:val="24"/>
                <w:szCs w:val="24"/>
                <w:lang w:eastAsia="de-CH"/>
              </w:rPr>
              <w:tab/>
            </w:r>
            <w:r w:rsidRPr="005D6322">
              <w:rPr>
                <w:rStyle w:val="Hyperlink"/>
              </w:rPr>
              <w:t>Anforderungen an Schnittstellen</w:t>
            </w:r>
            <w:r>
              <w:rPr>
                <w:webHidden/>
              </w:rPr>
              <w:tab/>
            </w:r>
            <w:r>
              <w:rPr>
                <w:webHidden/>
              </w:rPr>
              <w:fldChar w:fldCharType="begin"/>
            </w:r>
            <w:r>
              <w:rPr>
                <w:webHidden/>
              </w:rPr>
              <w:instrText xml:space="preserve"> PAGEREF _Toc215571036 \h </w:instrText>
            </w:r>
            <w:r>
              <w:rPr>
                <w:webHidden/>
              </w:rPr>
            </w:r>
            <w:r>
              <w:rPr>
                <w:webHidden/>
              </w:rPr>
              <w:fldChar w:fldCharType="separate"/>
            </w:r>
            <w:r>
              <w:rPr>
                <w:webHidden/>
              </w:rPr>
              <w:t>6</w:t>
            </w:r>
            <w:r>
              <w:rPr>
                <w:webHidden/>
              </w:rPr>
              <w:fldChar w:fldCharType="end"/>
            </w:r>
          </w:hyperlink>
        </w:p>
        <w:p w14:paraId="273F299F" w14:textId="77777777" w:rsidR="001B7D04" w:rsidRDefault="001B7D04">
          <w:pPr>
            <w:pStyle w:val="Verzeichnis3"/>
            <w:rPr>
              <w:rFonts w:eastAsiaTheme="minorEastAsia"/>
              <w:kern w:val="2"/>
              <w:sz w:val="24"/>
              <w:szCs w:val="24"/>
              <w:lang w:eastAsia="de-CH"/>
            </w:rPr>
          </w:pPr>
          <w:hyperlink w:anchor="_Toc215571037" w:history="1">
            <w:r w:rsidRPr="005D6322">
              <w:rPr>
                <w:rStyle w:val="Hyperlink"/>
              </w:rPr>
              <w:t>4.3.4</w:t>
            </w:r>
            <w:r>
              <w:rPr>
                <w:rFonts w:eastAsiaTheme="minorEastAsia"/>
                <w:kern w:val="2"/>
                <w:sz w:val="24"/>
                <w:szCs w:val="24"/>
                <w:lang w:eastAsia="de-CH"/>
              </w:rPr>
              <w:tab/>
            </w:r>
            <w:r w:rsidRPr="005D6322">
              <w:rPr>
                <w:rStyle w:val="Hyperlink"/>
              </w:rPr>
              <w:t>Nicht-funktionale Anforderungen</w:t>
            </w:r>
            <w:r>
              <w:rPr>
                <w:webHidden/>
              </w:rPr>
              <w:tab/>
            </w:r>
            <w:r>
              <w:rPr>
                <w:webHidden/>
              </w:rPr>
              <w:fldChar w:fldCharType="begin"/>
            </w:r>
            <w:r>
              <w:rPr>
                <w:webHidden/>
              </w:rPr>
              <w:instrText xml:space="preserve"> PAGEREF _Toc215571037 \h </w:instrText>
            </w:r>
            <w:r>
              <w:rPr>
                <w:webHidden/>
              </w:rPr>
            </w:r>
            <w:r>
              <w:rPr>
                <w:webHidden/>
              </w:rPr>
              <w:fldChar w:fldCharType="separate"/>
            </w:r>
            <w:r>
              <w:rPr>
                <w:webHidden/>
              </w:rPr>
              <w:t>6</w:t>
            </w:r>
            <w:r>
              <w:rPr>
                <w:webHidden/>
              </w:rPr>
              <w:fldChar w:fldCharType="end"/>
            </w:r>
          </w:hyperlink>
        </w:p>
        <w:p w14:paraId="3D2C75FB" w14:textId="77777777" w:rsidR="001B7D04" w:rsidRDefault="001B7D04">
          <w:pPr>
            <w:pStyle w:val="Verzeichnis2"/>
            <w:rPr>
              <w:rFonts w:eastAsiaTheme="minorEastAsia"/>
              <w:kern w:val="2"/>
              <w:sz w:val="24"/>
              <w:szCs w:val="24"/>
              <w:lang w:eastAsia="de-CH"/>
            </w:rPr>
          </w:pPr>
          <w:hyperlink w:anchor="_Toc215571038" w:history="1">
            <w:r w:rsidRPr="005D6322">
              <w:rPr>
                <w:rStyle w:val="Hyperlink"/>
              </w:rPr>
              <w:t>4.4</w:t>
            </w:r>
            <w:r>
              <w:rPr>
                <w:rFonts w:eastAsiaTheme="minorEastAsia"/>
                <w:kern w:val="2"/>
                <w:sz w:val="24"/>
                <w:szCs w:val="24"/>
                <w:lang w:eastAsia="de-CH"/>
              </w:rPr>
              <w:tab/>
            </w:r>
            <w:r w:rsidRPr="005D6322">
              <w:rPr>
                <w:rStyle w:val="Hyperlink"/>
              </w:rPr>
              <w:t>Restriktionen und Rahmenbedingungen der Lösung</w:t>
            </w:r>
            <w:r>
              <w:rPr>
                <w:webHidden/>
              </w:rPr>
              <w:tab/>
            </w:r>
            <w:r>
              <w:rPr>
                <w:webHidden/>
              </w:rPr>
              <w:fldChar w:fldCharType="begin"/>
            </w:r>
            <w:r>
              <w:rPr>
                <w:webHidden/>
              </w:rPr>
              <w:instrText xml:space="preserve"> PAGEREF _Toc215571038 \h </w:instrText>
            </w:r>
            <w:r>
              <w:rPr>
                <w:webHidden/>
              </w:rPr>
            </w:r>
            <w:r>
              <w:rPr>
                <w:webHidden/>
              </w:rPr>
              <w:fldChar w:fldCharType="separate"/>
            </w:r>
            <w:r>
              <w:rPr>
                <w:webHidden/>
              </w:rPr>
              <w:t>7</w:t>
            </w:r>
            <w:r>
              <w:rPr>
                <w:webHidden/>
              </w:rPr>
              <w:fldChar w:fldCharType="end"/>
            </w:r>
          </w:hyperlink>
        </w:p>
        <w:p w14:paraId="6DB6E104" w14:textId="77777777" w:rsidR="001B7D04" w:rsidRDefault="001B7D04">
          <w:pPr>
            <w:pStyle w:val="Verzeichnis2"/>
            <w:rPr>
              <w:rFonts w:eastAsiaTheme="minorEastAsia"/>
              <w:kern w:val="2"/>
              <w:sz w:val="24"/>
              <w:szCs w:val="24"/>
              <w:lang w:eastAsia="de-CH"/>
            </w:rPr>
          </w:pPr>
          <w:hyperlink w:anchor="_Toc215571039" w:history="1">
            <w:r w:rsidRPr="005D6322">
              <w:rPr>
                <w:rStyle w:val="Hyperlink"/>
              </w:rPr>
              <w:t>4.5</w:t>
            </w:r>
            <w:r>
              <w:rPr>
                <w:rFonts w:eastAsiaTheme="minorEastAsia"/>
                <w:kern w:val="2"/>
                <w:sz w:val="24"/>
                <w:szCs w:val="24"/>
                <w:lang w:eastAsia="de-CH"/>
              </w:rPr>
              <w:tab/>
            </w:r>
            <w:r w:rsidRPr="005D6322">
              <w:rPr>
                <w:rStyle w:val="Hyperlink"/>
              </w:rPr>
              <w:t>Umfang</w:t>
            </w:r>
            <w:r>
              <w:rPr>
                <w:webHidden/>
              </w:rPr>
              <w:tab/>
            </w:r>
            <w:r>
              <w:rPr>
                <w:webHidden/>
              </w:rPr>
              <w:fldChar w:fldCharType="begin"/>
            </w:r>
            <w:r>
              <w:rPr>
                <w:webHidden/>
              </w:rPr>
              <w:instrText xml:space="preserve"> PAGEREF _Toc215571039 \h </w:instrText>
            </w:r>
            <w:r>
              <w:rPr>
                <w:webHidden/>
              </w:rPr>
            </w:r>
            <w:r>
              <w:rPr>
                <w:webHidden/>
              </w:rPr>
              <w:fldChar w:fldCharType="separate"/>
            </w:r>
            <w:r>
              <w:rPr>
                <w:webHidden/>
              </w:rPr>
              <w:t>7</w:t>
            </w:r>
            <w:r>
              <w:rPr>
                <w:webHidden/>
              </w:rPr>
              <w:fldChar w:fldCharType="end"/>
            </w:r>
          </w:hyperlink>
        </w:p>
        <w:p w14:paraId="1BE3578F" w14:textId="77777777" w:rsidR="001B7D04" w:rsidRDefault="001B7D04">
          <w:pPr>
            <w:pStyle w:val="Verzeichnis3"/>
            <w:rPr>
              <w:rFonts w:eastAsiaTheme="minorEastAsia"/>
              <w:kern w:val="2"/>
              <w:sz w:val="24"/>
              <w:szCs w:val="24"/>
              <w:lang w:eastAsia="de-CH"/>
            </w:rPr>
          </w:pPr>
          <w:hyperlink w:anchor="_Toc215571040" w:history="1">
            <w:r w:rsidRPr="005D6322">
              <w:rPr>
                <w:rStyle w:val="Hyperlink"/>
              </w:rPr>
              <w:t>4.5.1</w:t>
            </w:r>
            <w:r>
              <w:rPr>
                <w:rFonts w:eastAsiaTheme="minorEastAsia"/>
                <w:kern w:val="2"/>
                <w:sz w:val="24"/>
                <w:szCs w:val="24"/>
                <w:lang w:eastAsia="de-CH"/>
              </w:rPr>
              <w:tab/>
            </w:r>
            <w:r w:rsidRPr="005D6322">
              <w:rPr>
                <w:rStyle w:val="Hyperlink"/>
              </w:rPr>
              <w:t>Projektabgrenzung fachliche Sicht</w:t>
            </w:r>
            <w:r>
              <w:rPr>
                <w:webHidden/>
              </w:rPr>
              <w:tab/>
            </w:r>
            <w:r>
              <w:rPr>
                <w:webHidden/>
              </w:rPr>
              <w:fldChar w:fldCharType="begin"/>
            </w:r>
            <w:r>
              <w:rPr>
                <w:webHidden/>
              </w:rPr>
              <w:instrText xml:space="preserve"> PAGEREF _Toc215571040 \h </w:instrText>
            </w:r>
            <w:r>
              <w:rPr>
                <w:webHidden/>
              </w:rPr>
            </w:r>
            <w:r>
              <w:rPr>
                <w:webHidden/>
              </w:rPr>
              <w:fldChar w:fldCharType="separate"/>
            </w:r>
            <w:r>
              <w:rPr>
                <w:webHidden/>
              </w:rPr>
              <w:t>7</w:t>
            </w:r>
            <w:r>
              <w:rPr>
                <w:webHidden/>
              </w:rPr>
              <w:fldChar w:fldCharType="end"/>
            </w:r>
          </w:hyperlink>
        </w:p>
        <w:p w14:paraId="7BA2BB39" w14:textId="77777777" w:rsidR="001B7D04" w:rsidRDefault="001B7D04">
          <w:pPr>
            <w:pStyle w:val="Verzeichnis3"/>
            <w:rPr>
              <w:rFonts w:eastAsiaTheme="minorEastAsia"/>
              <w:kern w:val="2"/>
              <w:sz w:val="24"/>
              <w:szCs w:val="24"/>
              <w:lang w:eastAsia="de-CH"/>
            </w:rPr>
          </w:pPr>
          <w:hyperlink w:anchor="_Toc215571041" w:history="1">
            <w:r w:rsidRPr="005D6322">
              <w:rPr>
                <w:rStyle w:val="Hyperlink"/>
              </w:rPr>
              <w:t>4.5.2</w:t>
            </w:r>
            <w:r>
              <w:rPr>
                <w:rFonts w:eastAsiaTheme="minorEastAsia"/>
                <w:kern w:val="2"/>
                <w:sz w:val="24"/>
                <w:szCs w:val="24"/>
                <w:lang w:eastAsia="de-CH"/>
              </w:rPr>
              <w:tab/>
            </w:r>
            <w:r w:rsidRPr="005D6322">
              <w:rPr>
                <w:rStyle w:val="Hyperlink"/>
              </w:rPr>
              <w:t>Projektabgrenzung Prozessbezogene Sicht</w:t>
            </w:r>
            <w:r>
              <w:rPr>
                <w:webHidden/>
              </w:rPr>
              <w:tab/>
            </w:r>
            <w:r>
              <w:rPr>
                <w:webHidden/>
              </w:rPr>
              <w:fldChar w:fldCharType="begin"/>
            </w:r>
            <w:r>
              <w:rPr>
                <w:webHidden/>
              </w:rPr>
              <w:instrText xml:space="preserve"> PAGEREF _Toc215571041 \h </w:instrText>
            </w:r>
            <w:r>
              <w:rPr>
                <w:webHidden/>
              </w:rPr>
            </w:r>
            <w:r>
              <w:rPr>
                <w:webHidden/>
              </w:rPr>
              <w:fldChar w:fldCharType="separate"/>
            </w:r>
            <w:r>
              <w:rPr>
                <w:webHidden/>
              </w:rPr>
              <w:t>7</w:t>
            </w:r>
            <w:r>
              <w:rPr>
                <w:webHidden/>
              </w:rPr>
              <w:fldChar w:fldCharType="end"/>
            </w:r>
          </w:hyperlink>
        </w:p>
        <w:p w14:paraId="2CF57557" w14:textId="77777777" w:rsidR="001B7D04" w:rsidRDefault="001B7D04">
          <w:pPr>
            <w:pStyle w:val="Verzeichnis3"/>
            <w:rPr>
              <w:rFonts w:eastAsiaTheme="minorEastAsia"/>
              <w:kern w:val="2"/>
              <w:sz w:val="24"/>
              <w:szCs w:val="24"/>
              <w:lang w:eastAsia="de-CH"/>
            </w:rPr>
          </w:pPr>
          <w:hyperlink w:anchor="_Toc215571042" w:history="1">
            <w:r w:rsidRPr="005D6322">
              <w:rPr>
                <w:rStyle w:val="Hyperlink"/>
              </w:rPr>
              <w:t>4.5.3</w:t>
            </w:r>
            <w:r>
              <w:rPr>
                <w:rFonts w:eastAsiaTheme="minorEastAsia"/>
                <w:kern w:val="2"/>
                <w:sz w:val="24"/>
                <w:szCs w:val="24"/>
                <w:lang w:eastAsia="de-CH"/>
              </w:rPr>
              <w:tab/>
            </w:r>
            <w:r w:rsidRPr="005D6322">
              <w:rPr>
                <w:rStyle w:val="Hyperlink"/>
              </w:rPr>
              <w:t>Projektabgrenzung Organisatorische Sicht</w:t>
            </w:r>
            <w:r>
              <w:rPr>
                <w:webHidden/>
              </w:rPr>
              <w:tab/>
            </w:r>
            <w:r>
              <w:rPr>
                <w:webHidden/>
              </w:rPr>
              <w:fldChar w:fldCharType="begin"/>
            </w:r>
            <w:r>
              <w:rPr>
                <w:webHidden/>
              </w:rPr>
              <w:instrText xml:space="preserve"> PAGEREF _Toc215571042 \h </w:instrText>
            </w:r>
            <w:r>
              <w:rPr>
                <w:webHidden/>
              </w:rPr>
            </w:r>
            <w:r>
              <w:rPr>
                <w:webHidden/>
              </w:rPr>
              <w:fldChar w:fldCharType="separate"/>
            </w:r>
            <w:r>
              <w:rPr>
                <w:webHidden/>
              </w:rPr>
              <w:t>7</w:t>
            </w:r>
            <w:r>
              <w:rPr>
                <w:webHidden/>
              </w:rPr>
              <w:fldChar w:fldCharType="end"/>
            </w:r>
          </w:hyperlink>
        </w:p>
        <w:p w14:paraId="5FA3595A" w14:textId="77777777" w:rsidR="001B7D04" w:rsidRDefault="001B7D04">
          <w:pPr>
            <w:pStyle w:val="Verzeichnis3"/>
            <w:rPr>
              <w:rFonts w:eastAsiaTheme="minorEastAsia"/>
              <w:kern w:val="2"/>
              <w:sz w:val="24"/>
              <w:szCs w:val="24"/>
              <w:lang w:eastAsia="de-CH"/>
            </w:rPr>
          </w:pPr>
          <w:hyperlink w:anchor="_Toc215571043" w:history="1">
            <w:r w:rsidRPr="005D6322">
              <w:rPr>
                <w:rStyle w:val="Hyperlink"/>
              </w:rPr>
              <w:t>4.5.4</w:t>
            </w:r>
            <w:r>
              <w:rPr>
                <w:rFonts w:eastAsiaTheme="minorEastAsia"/>
                <w:kern w:val="2"/>
                <w:sz w:val="24"/>
                <w:szCs w:val="24"/>
                <w:lang w:eastAsia="de-CH"/>
              </w:rPr>
              <w:tab/>
            </w:r>
            <w:r w:rsidRPr="005D6322">
              <w:rPr>
                <w:rStyle w:val="Hyperlink"/>
              </w:rPr>
              <w:t>Projektabgrenzung Systembezogene Sicht</w:t>
            </w:r>
            <w:r>
              <w:rPr>
                <w:webHidden/>
              </w:rPr>
              <w:tab/>
            </w:r>
            <w:r>
              <w:rPr>
                <w:webHidden/>
              </w:rPr>
              <w:fldChar w:fldCharType="begin"/>
            </w:r>
            <w:r>
              <w:rPr>
                <w:webHidden/>
              </w:rPr>
              <w:instrText xml:space="preserve"> PAGEREF _Toc215571043 \h </w:instrText>
            </w:r>
            <w:r>
              <w:rPr>
                <w:webHidden/>
              </w:rPr>
            </w:r>
            <w:r>
              <w:rPr>
                <w:webHidden/>
              </w:rPr>
              <w:fldChar w:fldCharType="separate"/>
            </w:r>
            <w:r>
              <w:rPr>
                <w:webHidden/>
              </w:rPr>
              <w:t>7</w:t>
            </w:r>
            <w:r>
              <w:rPr>
                <w:webHidden/>
              </w:rPr>
              <w:fldChar w:fldCharType="end"/>
            </w:r>
          </w:hyperlink>
        </w:p>
        <w:p w14:paraId="18A7CE3B" w14:textId="77777777" w:rsidR="001B7D04" w:rsidRDefault="001B7D04">
          <w:pPr>
            <w:pStyle w:val="Verzeichnis3"/>
            <w:rPr>
              <w:rFonts w:eastAsiaTheme="minorEastAsia"/>
              <w:kern w:val="2"/>
              <w:sz w:val="24"/>
              <w:szCs w:val="24"/>
              <w:lang w:eastAsia="de-CH"/>
            </w:rPr>
          </w:pPr>
          <w:hyperlink w:anchor="_Toc215571044" w:history="1">
            <w:r w:rsidRPr="005D6322">
              <w:rPr>
                <w:rStyle w:val="Hyperlink"/>
              </w:rPr>
              <w:t>4.5.5</w:t>
            </w:r>
            <w:r>
              <w:rPr>
                <w:rFonts w:eastAsiaTheme="minorEastAsia"/>
                <w:kern w:val="2"/>
                <w:sz w:val="24"/>
                <w:szCs w:val="24"/>
                <w:lang w:eastAsia="de-CH"/>
              </w:rPr>
              <w:tab/>
            </w:r>
            <w:r w:rsidRPr="005D6322">
              <w:rPr>
                <w:rStyle w:val="Hyperlink"/>
              </w:rPr>
              <w:t>Mengen, Häufigkeiten</w:t>
            </w:r>
            <w:r>
              <w:rPr>
                <w:webHidden/>
              </w:rPr>
              <w:tab/>
            </w:r>
            <w:r>
              <w:rPr>
                <w:webHidden/>
              </w:rPr>
              <w:fldChar w:fldCharType="begin"/>
            </w:r>
            <w:r>
              <w:rPr>
                <w:webHidden/>
              </w:rPr>
              <w:instrText xml:space="preserve"> PAGEREF _Toc215571044 \h </w:instrText>
            </w:r>
            <w:r>
              <w:rPr>
                <w:webHidden/>
              </w:rPr>
            </w:r>
            <w:r>
              <w:rPr>
                <w:webHidden/>
              </w:rPr>
              <w:fldChar w:fldCharType="separate"/>
            </w:r>
            <w:r>
              <w:rPr>
                <w:webHidden/>
              </w:rPr>
              <w:t>7</w:t>
            </w:r>
            <w:r>
              <w:rPr>
                <w:webHidden/>
              </w:rPr>
              <w:fldChar w:fldCharType="end"/>
            </w:r>
          </w:hyperlink>
        </w:p>
        <w:p w14:paraId="789F5C8F" w14:textId="77777777" w:rsidR="001B7D04" w:rsidRDefault="001B7D04">
          <w:pPr>
            <w:pStyle w:val="Verzeichnis2"/>
            <w:rPr>
              <w:rFonts w:eastAsiaTheme="minorEastAsia"/>
              <w:kern w:val="2"/>
              <w:sz w:val="24"/>
              <w:szCs w:val="24"/>
              <w:lang w:eastAsia="de-CH"/>
            </w:rPr>
          </w:pPr>
          <w:hyperlink w:anchor="_Toc215571045" w:history="1">
            <w:r w:rsidRPr="005D6322">
              <w:rPr>
                <w:rStyle w:val="Hyperlink"/>
              </w:rPr>
              <w:t>4.6</w:t>
            </w:r>
            <w:r>
              <w:rPr>
                <w:rFonts w:eastAsiaTheme="minorEastAsia"/>
                <w:kern w:val="2"/>
                <w:sz w:val="24"/>
                <w:szCs w:val="24"/>
                <w:lang w:eastAsia="de-CH"/>
              </w:rPr>
              <w:tab/>
            </w:r>
            <w:r w:rsidRPr="005D6322">
              <w:rPr>
                <w:rStyle w:val="Hyperlink"/>
              </w:rPr>
              <w:t>Preis</w:t>
            </w:r>
            <w:r>
              <w:rPr>
                <w:webHidden/>
              </w:rPr>
              <w:tab/>
            </w:r>
            <w:r>
              <w:rPr>
                <w:webHidden/>
              </w:rPr>
              <w:fldChar w:fldCharType="begin"/>
            </w:r>
            <w:r>
              <w:rPr>
                <w:webHidden/>
              </w:rPr>
              <w:instrText xml:space="preserve"> PAGEREF _Toc215571045 \h </w:instrText>
            </w:r>
            <w:r>
              <w:rPr>
                <w:webHidden/>
              </w:rPr>
            </w:r>
            <w:r>
              <w:rPr>
                <w:webHidden/>
              </w:rPr>
              <w:fldChar w:fldCharType="separate"/>
            </w:r>
            <w:r>
              <w:rPr>
                <w:webHidden/>
              </w:rPr>
              <w:t>7</w:t>
            </w:r>
            <w:r>
              <w:rPr>
                <w:webHidden/>
              </w:rPr>
              <w:fldChar w:fldCharType="end"/>
            </w:r>
          </w:hyperlink>
        </w:p>
        <w:p w14:paraId="14AEE3D2" w14:textId="77777777" w:rsidR="001B7D04" w:rsidRDefault="001B7D04">
          <w:pPr>
            <w:pStyle w:val="Verzeichnis2"/>
            <w:rPr>
              <w:rFonts w:eastAsiaTheme="minorEastAsia"/>
              <w:kern w:val="2"/>
              <w:sz w:val="24"/>
              <w:szCs w:val="24"/>
              <w:lang w:eastAsia="de-CH"/>
            </w:rPr>
          </w:pPr>
          <w:hyperlink w:anchor="_Toc215571046" w:history="1">
            <w:r w:rsidRPr="005D6322">
              <w:rPr>
                <w:rStyle w:val="Hyperlink"/>
              </w:rPr>
              <w:t>4.7</w:t>
            </w:r>
            <w:r>
              <w:rPr>
                <w:rFonts w:eastAsiaTheme="minorEastAsia"/>
                <w:kern w:val="2"/>
                <w:sz w:val="24"/>
                <w:szCs w:val="24"/>
                <w:lang w:eastAsia="de-CH"/>
              </w:rPr>
              <w:tab/>
            </w:r>
            <w:r w:rsidRPr="005D6322">
              <w:rPr>
                <w:rStyle w:val="Hyperlink"/>
              </w:rPr>
              <w:t>HERMES-Szenario</w:t>
            </w:r>
            <w:r>
              <w:rPr>
                <w:webHidden/>
              </w:rPr>
              <w:tab/>
            </w:r>
            <w:r>
              <w:rPr>
                <w:webHidden/>
              </w:rPr>
              <w:fldChar w:fldCharType="begin"/>
            </w:r>
            <w:r>
              <w:rPr>
                <w:webHidden/>
              </w:rPr>
              <w:instrText xml:space="preserve"> PAGEREF _Toc215571046 \h </w:instrText>
            </w:r>
            <w:r>
              <w:rPr>
                <w:webHidden/>
              </w:rPr>
            </w:r>
            <w:r>
              <w:rPr>
                <w:webHidden/>
              </w:rPr>
              <w:fldChar w:fldCharType="separate"/>
            </w:r>
            <w:r>
              <w:rPr>
                <w:webHidden/>
              </w:rPr>
              <w:t>7</w:t>
            </w:r>
            <w:r>
              <w:rPr>
                <w:webHidden/>
              </w:rPr>
              <w:fldChar w:fldCharType="end"/>
            </w:r>
          </w:hyperlink>
        </w:p>
        <w:p w14:paraId="1466AB29" w14:textId="77777777" w:rsidR="001B7D04" w:rsidRDefault="001B7D04">
          <w:pPr>
            <w:pStyle w:val="Verzeichnis2"/>
            <w:rPr>
              <w:rFonts w:eastAsiaTheme="minorEastAsia"/>
              <w:kern w:val="2"/>
              <w:sz w:val="24"/>
              <w:szCs w:val="24"/>
              <w:lang w:eastAsia="de-CH"/>
            </w:rPr>
          </w:pPr>
          <w:hyperlink w:anchor="_Toc215571047" w:history="1">
            <w:r w:rsidRPr="005D6322">
              <w:rPr>
                <w:rStyle w:val="Hyperlink"/>
              </w:rPr>
              <w:t>4.8</w:t>
            </w:r>
            <w:r>
              <w:rPr>
                <w:rFonts w:eastAsiaTheme="minorEastAsia"/>
                <w:kern w:val="2"/>
                <w:sz w:val="24"/>
                <w:szCs w:val="24"/>
                <w:lang w:eastAsia="de-CH"/>
              </w:rPr>
              <w:tab/>
            </w:r>
            <w:r w:rsidRPr="005D6322">
              <w:rPr>
                <w:rStyle w:val="Hyperlink"/>
              </w:rPr>
              <w:t>Terminplanung Gesamtprojekt</w:t>
            </w:r>
            <w:r>
              <w:rPr>
                <w:webHidden/>
              </w:rPr>
              <w:tab/>
            </w:r>
            <w:r>
              <w:rPr>
                <w:webHidden/>
              </w:rPr>
              <w:fldChar w:fldCharType="begin"/>
            </w:r>
            <w:r>
              <w:rPr>
                <w:webHidden/>
              </w:rPr>
              <w:instrText xml:space="preserve"> PAGEREF _Toc215571047 \h </w:instrText>
            </w:r>
            <w:r>
              <w:rPr>
                <w:webHidden/>
              </w:rPr>
            </w:r>
            <w:r>
              <w:rPr>
                <w:webHidden/>
              </w:rPr>
              <w:fldChar w:fldCharType="separate"/>
            </w:r>
            <w:r>
              <w:rPr>
                <w:webHidden/>
              </w:rPr>
              <w:t>7</w:t>
            </w:r>
            <w:r>
              <w:rPr>
                <w:webHidden/>
              </w:rPr>
              <w:fldChar w:fldCharType="end"/>
            </w:r>
          </w:hyperlink>
        </w:p>
        <w:p w14:paraId="41C0FC64" w14:textId="77777777" w:rsidR="001B7D04" w:rsidRDefault="001B7D04">
          <w:pPr>
            <w:pStyle w:val="Verzeichnis1"/>
            <w:rPr>
              <w:rFonts w:eastAsiaTheme="minorEastAsia"/>
              <w:kern w:val="2"/>
              <w:sz w:val="24"/>
              <w:szCs w:val="24"/>
              <w:lang w:eastAsia="de-CH"/>
            </w:rPr>
          </w:pPr>
          <w:hyperlink w:anchor="_Toc215571048" w:history="1">
            <w:r w:rsidRPr="005D6322">
              <w:rPr>
                <w:rStyle w:val="Hyperlink"/>
              </w:rPr>
              <w:t>5</w:t>
            </w:r>
            <w:r>
              <w:rPr>
                <w:rFonts w:eastAsiaTheme="minorEastAsia"/>
                <w:kern w:val="2"/>
                <w:sz w:val="24"/>
                <w:szCs w:val="24"/>
                <w:lang w:eastAsia="de-CH"/>
              </w:rPr>
              <w:tab/>
            </w:r>
            <w:r w:rsidRPr="005D6322">
              <w:rPr>
                <w:rStyle w:val="Hyperlink"/>
              </w:rPr>
              <w:t>Submission</w:t>
            </w:r>
            <w:r>
              <w:rPr>
                <w:webHidden/>
              </w:rPr>
              <w:tab/>
            </w:r>
            <w:r>
              <w:rPr>
                <w:webHidden/>
              </w:rPr>
              <w:fldChar w:fldCharType="begin"/>
            </w:r>
            <w:r>
              <w:rPr>
                <w:webHidden/>
              </w:rPr>
              <w:instrText xml:space="preserve"> PAGEREF _Toc215571048 \h </w:instrText>
            </w:r>
            <w:r>
              <w:rPr>
                <w:webHidden/>
              </w:rPr>
            </w:r>
            <w:r>
              <w:rPr>
                <w:webHidden/>
              </w:rPr>
              <w:fldChar w:fldCharType="separate"/>
            </w:r>
            <w:r>
              <w:rPr>
                <w:webHidden/>
              </w:rPr>
              <w:t>7</w:t>
            </w:r>
            <w:r>
              <w:rPr>
                <w:webHidden/>
              </w:rPr>
              <w:fldChar w:fldCharType="end"/>
            </w:r>
          </w:hyperlink>
        </w:p>
        <w:p w14:paraId="239F6085" w14:textId="77777777" w:rsidR="001B7D04" w:rsidRDefault="001B7D04">
          <w:pPr>
            <w:pStyle w:val="Verzeichnis2"/>
            <w:rPr>
              <w:rFonts w:eastAsiaTheme="minorEastAsia"/>
              <w:kern w:val="2"/>
              <w:sz w:val="24"/>
              <w:szCs w:val="24"/>
              <w:lang w:eastAsia="de-CH"/>
            </w:rPr>
          </w:pPr>
          <w:hyperlink w:anchor="_Toc215571049" w:history="1">
            <w:r w:rsidRPr="005D6322">
              <w:rPr>
                <w:rStyle w:val="Hyperlink"/>
              </w:rPr>
              <w:t>5.1</w:t>
            </w:r>
            <w:r>
              <w:rPr>
                <w:rFonts w:eastAsiaTheme="minorEastAsia"/>
                <w:kern w:val="2"/>
                <w:sz w:val="24"/>
                <w:szCs w:val="24"/>
                <w:lang w:eastAsia="de-CH"/>
              </w:rPr>
              <w:tab/>
            </w:r>
            <w:r w:rsidRPr="005D6322">
              <w:rPr>
                <w:rStyle w:val="Hyperlink"/>
              </w:rPr>
              <w:t>Generelle Teilnahmebedingungen</w:t>
            </w:r>
            <w:r>
              <w:rPr>
                <w:webHidden/>
              </w:rPr>
              <w:tab/>
            </w:r>
            <w:r>
              <w:rPr>
                <w:webHidden/>
              </w:rPr>
              <w:fldChar w:fldCharType="begin"/>
            </w:r>
            <w:r>
              <w:rPr>
                <w:webHidden/>
              </w:rPr>
              <w:instrText xml:space="preserve"> PAGEREF _Toc215571049 \h </w:instrText>
            </w:r>
            <w:r>
              <w:rPr>
                <w:webHidden/>
              </w:rPr>
            </w:r>
            <w:r>
              <w:rPr>
                <w:webHidden/>
              </w:rPr>
              <w:fldChar w:fldCharType="separate"/>
            </w:r>
            <w:r>
              <w:rPr>
                <w:webHidden/>
              </w:rPr>
              <w:t>7</w:t>
            </w:r>
            <w:r>
              <w:rPr>
                <w:webHidden/>
              </w:rPr>
              <w:fldChar w:fldCharType="end"/>
            </w:r>
          </w:hyperlink>
        </w:p>
        <w:p w14:paraId="3446A024" w14:textId="77777777" w:rsidR="001B7D04" w:rsidRDefault="001B7D04">
          <w:pPr>
            <w:pStyle w:val="Verzeichnis3"/>
            <w:rPr>
              <w:rFonts w:eastAsiaTheme="minorEastAsia"/>
              <w:kern w:val="2"/>
              <w:sz w:val="24"/>
              <w:szCs w:val="24"/>
              <w:lang w:eastAsia="de-CH"/>
            </w:rPr>
          </w:pPr>
          <w:hyperlink w:anchor="_Toc215571050" w:history="1">
            <w:r w:rsidRPr="005D6322">
              <w:rPr>
                <w:rStyle w:val="Hyperlink"/>
              </w:rPr>
              <w:t>5.1.1</w:t>
            </w:r>
            <w:r>
              <w:rPr>
                <w:rFonts w:eastAsiaTheme="minorEastAsia"/>
                <w:kern w:val="2"/>
                <w:sz w:val="24"/>
                <w:szCs w:val="24"/>
                <w:lang w:eastAsia="de-CH"/>
              </w:rPr>
              <w:tab/>
            </w:r>
            <w:r w:rsidRPr="005D6322">
              <w:rPr>
                <w:rStyle w:val="Hyperlink"/>
              </w:rPr>
              <w:t>Grundvoraussetzungen</w:t>
            </w:r>
            <w:r>
              <w:rPr>
                <w:webHidden/>
              </w:rPr>
              <w:tab/>
            </w:r>
            <w:r>
              <w:rPr>
                <w:webHidden/>
              </w:rPr>
              <w:fldChar w:fldCharType="begin"/>
            </w:r>
            <w:r>
              <w:rPr>
                <w:webHidden/>
              </w:rPr>
              <w:instrText xml:space="preserve"> PAGEREF _Toc215571050 \h </w:instrText>
            </w:r>
            <w:r>
              <w:rPr>
                <w:webHidden/>
              </w:rPr>
            </w:r>
            <w:r>
              <w:rPr>
                <w:webHidden/>
              </w:rPr>
              <w:fldChar w:fldCharType="separate"/>
            </w:r>
            <w:r>
              <w:rPr>
                <w:webHidden/>
              </w:rPr>
              <w:t>7</w:t>
            </w:r>
            <w:r>
              <w:rPr>
                <w:webHidden/>
              </w:rPr>
              <w:fldChar w:fldCharType="end"/>
            </w:r>
          </w:hyperlink>
        </w:p>
        <w:p w14:paraId="147A460B" w14:textId="77777777" w:rsidR="001B7D04" w:rsidRDefault="001B7D04">
          <w:pPr>
            <w:pStyle w:val="Verzeichnis3"/>
            <w:rPr>
              <w:rFonts w:eastAsiaTheme="minorEastAsia"/>
              <w:kern w:val="2"/>
              <w:sz w:val="24"/>
              <w:szCs w:val="24"/>
              <w:lang w:eastAsia="de-CH"/>
            </w:rPr>
          </w:pPr>
          <w:hyperlink w:anchor="_Toc215571051" w:history="1">
            <w:r w:rsidRPr="005D6322">
              <w:rPr>
                <w:rStyle w:val="Hyperlink"/>
              </w:rPr>
              <w:t>5.1.2</w:t>
            </w:r>
            <w:r>
              <w:rPr>
                <w:rFonts w:eastAsiaTheme="minorEastAsia"/>
                <w:kern w:val="2"/>
                <w:sz w:val="24"/>
                <w:szCs w:val="24"/>
                <w:lang w:eastAsia="de-CH"/>
              </w:rPr>
              <w:tab/>
            </w:r>
            <w:r w:rsidRPr="005D6322">
              <w:rPr>
                <w:rStyle w:val="Hyperlink"/>
              </w:rPr>
              <w:t>Bietergemeinschaften</w:t>
            </w:r>
            <w:r>
              <w:rPr>
                <w:webHidden/>
              </w:rPr>
              <w:tab/>
            </w:r>
            <w:r>
              <w:rPr>
                <w:webHidden/>
              </w:rPr>
              <w:fldChar w:fldCharType="begin"/>
            </w:r>
            <w:r>
              <w:rPr>
                <w:webHidden/>
              </w:rPr>
              <w:instrText xml:space="preserve"> PAGEREF _Toc215571051 \h </w:instrText>
            </w:r>
            <w:r>
              <w:rPr>
                <w:webHidden/>
              </w:rPr>
            </w:r>
            <w:r>
              <w:rPr>
                <w:webHidden/>
              </w:rPr>
              <w:fldChar w:fldCharType="separate"/>
            </w:r>
            <w:r>
              <w:rPr>
                <w:webHidden/>
              </w:rPr>
              <w:t>8</w:t>
            </w:r>
            <w:r>
              <w:rPr>
                <w:webHidden/>
              </w:rPr>
              <w:fldChar w:fldCharType="end"/>
            </w:r>
          </w:hyperlink>
        </w:p>
        <w:p w14:paraId="31DDD9FB" w14:textId="77777777" w:rsidR="001B7D04" w:rsidRDefault="001B7D04">
          <w:pPr>
            <w:pStyle w:val="Verzeichnis2"/>
            <w:rPr>
              <w:rFonts w:eastAsiaTheme="minorEastAsia"/>
              <w:kern w:val="2"/>
              <w:sz w:val="24"/>
              <w:szCs w:val="24"/>
              <w:lang w:eastAsia="de-CH"/>
            </w:rPr>
          </w:pPr>
          <w:hyperlink w:anchor="_Toc215571052" w:history="1">
            <w:r w:rsidRPr="005D6322">
              <w:rPr>
                <w:rStyle w:val="Hyperlink"/>
              </w:rPr>
              <w:t>5.2</w:t>
            </w:r>
            <w:r>
              <w:rPr>
                <w:rFonts w:eastAsiaTheme="minorEastAsia"/>
                <w:kern w:val="2"/>
                <w:sz w:val="24"/>
                <w:szCs w:val="24"/>
                <w:lang w:eastAsia="de-CH"/>
              </w:rPr>
              <w:tab/>
            </w:r>
            <w:r w:rsidRPr="005D6322">
              <w:rPr>
                <w:rStyle w:val="Hyperlink"/>
              </w:rPr>
              <w:t>Eignungskriterien</w:t>
            </w:r>
            <w:r>
              <w:rPr>
                <w:webHidden/>
              </w:rPr>
              <w:tab/>
            </w:r>
            <w:r>
              <w:rPr>
                <w:webHidden/>
              </w:rPr>
              <w:fldChar w:fldCharType="begin"/>
            </w:r>
            <w:r>
              <w:rPr>
                <w:webHidden/>
              </w:rPr>
              <w:instrText xml:space="preserve"> PAGEREF _Toc215571052 \h </w:instrText>
            </w:r>
            <w:r>
              <w:rPr>
                <w:webHidden/>
              </w:rPr>
            </w:r>
            <w:r>
              <w:rPr>
                <w:webHidden/>
              </w:rPr>
              <w:fldChar w:fldCharType="separate"/>
            </w:r>
            <w:r>
              <w:rPr>
                <w:webHidden/>
              </w:rPr>
              <w:t>8</w:t>
            </w:r>
            <w:r>
              <w:rPr>
                <w:webHidden/>
              </w:rPr>
              <w:fldChar w:fldCharType="end"/>
            </w:r>
          </w:hyperlink>
        </w:p>
        <w:p w14:paraId="27003EB0" w14:textId="77777777" w:rsidR="001B7D04" w:rsidRDefault="001B7D04">
          <w:pPr>
            <w:pStyle w:val="Verzeichnis2"/>
            <w:rPr>
              <w:rFonts w:eastAsiaTheme="minorEastAsia"/>
              <w:kern w:val="2"/>
              <w:sz w:val="24"/>
              <w:szCs w:val="24"/>
              <w:lang w:eastAsia="de-CH"/>
            </w:rPr>
          </w:pPr>
          <w:hyperlink w:anchor="_Toc215571053" w:history="1">
            <w:r w:rsidRPr="005D6322">
              <w:rPr>
                <w:rStyle w:val="Hyperlink"/>
              </w:rPr>
              <w:t>5.3</w:t>
            </w:r>
            <w:r>
              <w:rPr>
                <w:rFonts w:eastAsiaTheme="minorEastAsia"/>
                <w:kern w:val="2"/>
                <w:sz w:val="24"/>
                <w:szCs w:val="24"/>
                <w:lang w:eastAsia="de-CH"/>
              </w:rPr>
              <w:tab/>
            </w:r>
            <w:r w:rsidRPr="005D6322">
              <w:rPr>
                <w:rStyle w:val="Hyperlink"/>
              </w:rPr>
              <w:t>Zuschlagskriterien</w:t>
            </w:r>
            <w:r>
              <w:rPr>
                <w:webHidden/>
              </w:rPr>
              <w:tab/>
            </w:r>
            <w:r>
              <w:rPr>
                <w:webHidden/>
              </w:rPr>
              <w:fldChar w:fldCharType="begin"/>
            </w:r>
            <w:r>
              <w:rPr>
                <w:webHidden/>
              </w:rPr>
              <w:instrText xml:space="preserve"> PAGEREF _Toc215571053 \h </w:instrText>
            </w:r>
            <w:r>
              <w:rPr>
                <w:webHidden/>
              </w:rPr>
            </w:r>
            <w:r>
              <w:rPr>
                <w:webHidden/>
              </w:rPr>
              <w:fldChar w:fldCharType="separate"/>
            </w:r>
            <w:r>
              <w:rPr>
                <w:webHidden/>
              </w:rPr>
              <w:t>8</w:t>
            </w:r>
            <w:r>
              <w:rPr>
                <w:webHidden/>
              </w:rPr>
              <w:fldChar w:fldCharType="end"/>
            </w:r>
          </w:hyperlink>
        </w:p>
        <w:p w14:paraId="4F71AADF" w14:textId="77777777" w:rsidR="001B7D04" w:rsidRDefault="001B7D04">
          <w:pPr>
            <w:pStyle w:val="Verzeichnis2"/>
            <w:rPr>
              <w:rFonts w:eastAsiaTheme="minorEastAsia"/>
              <w:kern w:val="2"/>
              <w:sz w:val="24"/>
              <w:szCs w:val="24"/>
              <w:lang w:eastAsia="de-CH"/>
            </w:rPr>
          </w:pPr>
          <w:hyperlink w:anchor="_Toc215571054" w:history="1">
            <w:r w:rsidRPr="005D6322">
              <w:rPr>
                <w:rStyle w:val="Hyperlink"/>
              </w:rPr>
              <w:t>5.4</w:t>
            </w:r>
            <w:r>
              <w:rPr>
                <w:rFonts w:eastAsiaTheme="minorEastAsia"/>
                <w:kern w:val="2"/>
                <w:sz w:val="24"/>
                <w:szCs w:val="24"/>
                <w:lang w:eastAsia="de-CH"/>
              </w:rPr>
              <w:tab/>
            </w:r>
            <w:r w:rsidRPr="005D6322">
              <w:rPr>
                <w:rStyle w:val="Hyperlink"/>
              </w:rPr>
              <w:t>Submissionsbestimmungen</w:t>
            </w:r>
            <w:r>
              <w:rPr>
                <w:webHidden/>
              </w:rPr>
              <w:tab/>
            </w:r>
            <w:r>
              <w:rPr>
                <w:webHidden/>
              </w:rPr>
              <w:fldChar w:fldCharType="begin"/>
            </w:r>
            <w:r>
              <w:rPr>
                <w:webHidden/>
              </w:rPr>
              <w:instrText xml:space="preserve"> PAGEREF _Toc215571054 \h </w:instrText>
            </w:r>
            <w:r>
              <w:rPr>
                <w:webHidden/>
              </w:rPr>
            </w:r>
            <w:r>
              <w:rPr>
                <w:webHidden/>
              </w:rPr>
              <w:fldChar w:fldCharType="separate"/>
            </w:r>
            <w:r>
              <w:rPr>
                <w:webHidden/>
              </w:rPr>
              <w:t>9</w:t>
            </w:r>
            <w:r>
              <w:rPr>
                <w:webHidden/>
              </w:rPr>
              <w:fldChar w:fldCharType="end"/>
            </w:r>
          </w:hyperlink>
        </w:p>
        <w:p w14:paraId="56B50B0C" w14:textId="77777777" w:rsidR="001B7D04" w:rsidRDefault="001B7D04">
          <w:pPr>
            <w:pStyle w:val="Verzeichnis3"/>
            <w:rPr>
              <w:rFonts w:eastAsiaTheme="minorEastAsia"/>
              <w:kern w:val="2"/>
              <w:sz w:val="24"/>
              <w:szCs w:val="24"/>
              <w:lang w:eastAsia="de-CH"/>
            </w:rPr>
          </w:pPr>
          <w:hyperlink w:anchor="_Toc215571055" w:history="1">
            <w:r w:rsidRPr="005D6322">
              <w:rPr>
                <w:rStyle w:val="Hyperlink"/>
              </w:rPr>
              <w:t>5.4.1</w:t>
            </w:r>
            <w:r>
              <w:rPr>
                <w:rFonts w:eastAsiaTheme="minorEastAsia"/>
                <w:kern w:val="2"/>
                <w:sz w:val="24"/>
                <w:szCs w:val="24"/>
                <w:lang w:eastAsia="de-CH"/>
              </w:rPr>
              <w:tab/>
            </w:r>
            <w:r w:rsidRPr="005D6322">
              <w:rPr>
                <w:rStyle w:val="Hyperlink"/>
              </w:rPr>
              <w:t>Eingabeort und Vergabestelle</w:t>
            </w:r>
            <w:r>
              <w:rPr>
                <w:webHidden/>
              </w:rPr>
              <w:tab/>
            </w:r>
            <w:r>
              <w:rPr>
                <w:webHidden/>
              </w:rPr>
              <w:fldChar w:fldCharType="begin"/>
            </w:r>
            <w:r>
              <w:rPr>
                <w:webHidden/>
              </w:rPr>
              <w:instrText xml:space="preserve"> PAGEREF _Toc215571055 \h </w:instrText>
            </w:r>
            <w:r>
              <w:rPr>
                <w:webHidden/>
              </w:rPr>
            </w:r>
            <w:r>
              <w:rPr>
                <w:webHidden/>
              </w:rPr>
              <w:fldChar w:fldCharType="separate"/>
            </w:r>
            <w:r>
              <w:rPr>
                <w:webHidden/>
              </w:rPr>
              <w:t>9</w:t>
            </w:r>
            <w:r>
              <w:rPr>
                <w:webHidden/>
              </w:rPr>
              <w:fldChar w:fldCharType="end"/>
            </w:r>
          </w:hyperlink>
        </w:p>
        <w:p w14:paraId="7A75A39F" w14:textId="77777777" w:rsidR="001B7D04" w:rsidRDefault="001B7D04">
          <w:pPr>
            <w:pStyle w:val="Verzeichnis3"/>
            <w:rPr>
              <w:rFonts w:eastAsiaTheme="minorEastAsia"/>
              <w:kern w:val="2"/>
              <w:sz w:val="24"/>
              <w:szCs w:val="24"/>
              <w:lang w:eastAsia="de-CH"/>
            </w:rPr>
          </w:pPr>
          <w:hyperlink w:anchor="_Toc215571056" w:history="1">
            <w:r w:rsidRPr="005D6322">
              <w:rPr>
                <w:rStyle w:val="Hyperlink"/>
              </w:rPr>
              <w:t>5.4.2</w:t>
            </w:r>
            <w:r>
              <w:rPr>
                <w:rFonts w:eastAsiaTheme="minorEastAsia"/>
                <w:kern w:val="2"/>
                <w:sz w:val="24"/>
                <w:szCs w:val="24"/>
                <w:lang w:eastAsia="de-CH"/>
              </w:rPr>
              <w:tab/>
            </w:r>
            <w:r w:rsidRPr="005D6322">
              <w:rPr>
                <w:rStyle w:val="Hyperlink"/>
              </w:rPr>
              <w:t>Eingabezeitpunkt</w:t>
            </w:r>
            <w:r>
              <w:rPr>
                <w:webHidden/>
              </w:rPr>
              <w:tab/>
            </w:r>
            <w:r>
              <w:rPr>
                <w:webHidden/>
              </w:rPr>
              <w:fldChar w:fldCharType="begin"/>
            </w:r>
            <w:r>
              <w:rPr>
                <w:webHidden/>
              </w:rPr>
              <w:instrText xml:space="preserve"> PAGEREF _Toc215571056 \h </w:instrText>
            </w:r>
            <w:r>
              <w:rPr>
                <w:webHidden/>
              </w:rPr>
            </w:r>
            <w:r>
              <w:rPr>
                <w:webHidden/>
              </w:rPr>
              <w:fldChar w:fldCharType="separate"/>
            </w:r>
            <w:r>
              <w:rPr>
                <w:webHidden/>
              </w:rPr>
              <w:t>9</w:t>
            </w:r>
            <w:r>
              <w:rPr>
                <w:webHidden/>
              </w:rPr>
              <w:fldChar w:fldCharType="end"/>
            </w:r>
          </w:hyperlink>
        </w:p>
        <w:p w14:paraId="0E1309EB" w14:textId="77777777" w:rsidR="001B7D04" w:rsidRDefault="001B7D04">
          <w:pPr>
            <w:pStyle w:val="Verzeichnis3"/>
            <w:rPr>
              <w:rFonts w:eastAsiaTheme="minorEastAsia"/>
              <w:kern w:val="2"/>
              <w:sz w:val="24"/>
              <w:szCs w:val="24"/>
              <w:lang w:eastAsia="de-CH"/>
            </w:rPr>
          </w:pPr>
          <w:hyperlink w:anchor="_Toc215571057" w:history="1">
            <w:r w:rsidRPr="005D6322">
              <w:rPr>
                <w:rStyle w:val="Hyperlink"/>
              </w:rPr>
              <w:t>5.4.3</w:t>
            </w:r>
            <w:r>
              <w:rPr>
                <w:rFonts w:eastAsiaTheme="minorEastAsia"/>
                <w:kern w:val="2"/>
                <w:sz w:val="24"/>
                <w:szCs w:val="24"/>
                <w:lang w:eastAsia="de-CH"/>
              </w:rPr>
              <w:tab/>
            </w:r>
            <w:r w:rsidRPr="005D6322">
              <w:rPr>
                <w:rStyle w:val="Hyperlink"/>
              </w:rPr>
              <w:t>Verbindlichkeitsdauer des Angebotes</w:t>
            </w:r>
            <w:r>
              <w:rPr>
                <w:webHidden/>
              </w:rPr>
              <w:tab/>
            </w:r>
            <w:r>
              <w:rPr>
                <w:webHidden/>
              </w:rPr>
              <w:fldChar w:fldCharType="begin"/>
            </w:r>
            <w:r>
              <w:rPr>
                <w:webHidden/>
              </w:rPr>
              <w:instrText xml:space="preserve"> PAGEREF _Toc215571057 \h </w:instrText>
            </w:r>
            <w:r>
              <w:rPr>
                <w:webHidden/>
              </w:rPr>
            </w:r>
            <w:r>
              <w:rPr>
                <w:webHidden/>
              </w:rPr>
              <w:fldChar w:fldCharType="separate"/>
            </w:r>
            <w:r>
              <w:rPr>
                <w:webHidden/>
              </w:rPr>
              <w:t>9</w:t>
            </w:r>
            <w:r>
              <w:rPr>
                <w:webHidden/>
              </w:rPr>
              <w:fldChar w:fldCharType="end"/>
            </w:r>
          </w:hyperlink>
        </w:p>
        <w:p w14:paraId="0B70394B" w14:textId="77777777" w:rsidR="001B7D04" w:rsidRDefault="001B7D04">
          <w:pPr>
            <w:pStyle w:val="Verzeichnis3"/>
            <w:rPr>
              <w:rFonts w:eastAsiaTheme="minorEastAsia"/>
              <w:kern w:val="2"/>
              <w:sz w:val="24"/>
              <w:szCs w:val="24"/>
              <w:lang w:eastAsia="de-CH"/>
            </w:rPr>
          </w:pPr>
          <w:hyperlink w:anchor="_Toc215571058" w:history="1">
            <w:r w:rsidRPr="005D6322">
              <w:rPr>
                <w:rStyle w:val="Hyperlink"/>
              </w:rPr>
              <w:t>5.4.4</w:t>
            </w:r>
            <w:r>
              <w:rPr>
                <w:rFonts w:eastAsiaTheme="minorEastAsia"/>
                <w:kern w:val="2"/>
                <w:sz w:val="24"/>
                <w:szCs w:val="24"/>
                <w:lang w:eastAsia="de-CH"/>
              </w:rPr>
              <w:tab/>
            </w:r>
            <w:r w:rsidRPr="005D6322">
              <w:rPr>
                <w:rStyle w:val="Hyperlink"/>
              </w:rPr>
              <w:t>Formvorschrift</w:t>
            </w:r>
            <w:r>
              <w:rPr>
                <w:webHidden/>
              </w:rPr>
              <w:tab/>
            </w:r>
            <w:r>
              <w:rPr>
                <w:webHidden/>
              </w:rPr>
              <w:fldChar w:fldCharType="begin"/>
            </w:r>
            <w:r>
              <w:rPr>
                <w:webHidden/>
              </w:rPr>
              <w:instrText xml:space="preserve"> PAGEREF _Toc215571058 \h </w:instrText>
            </w:r>
            <w:r>
              <w:rPr>
                <w:webHidden/>
              </w:rPr>
            </w:r>
            <w:r>
              <w:rPr>
                <w:webHidden/>
              </w:rPr>
              <w:fldChar w:fldCharType="separate"/>
            </w:r>
            <w:r>
              <w:rPr>
                <w:webHidden/>
              </w:rPr>
              <w:t>9</w:t>
            </w:r>
            <w:r>
              <w:rPr>
                <w:webHidden/>
              </w:rPr>
              <w:fldChar w:fldCharType="end"/>
            </w:r>
          </w:hyperlink>
        </w:p>
        <w:p w14:paraId="6B529935" w14:textId="77777777" w:rsidR="001B7D04" w:rsidRDefault="001B7D04">
          <w:pPr>
            <w:pStyle w:val="Verzeichnis3"/>
            <w:rPr>
              <w:rFonts w:eastAsiaTheme="minorEastAsia"/>
              <w:kern w:val="2"/>
              <w:sz w:val="24"/>
              <w:szCs w:val="24"/>
              <w:lang w:eastAsia="de-CH"/>
            </w:rPr>
          </w:pPr>
          <w:hyperlink w:anchor="_Toc215571059" w:history="1">
            <w:r w:rsidRPr="005D6322">
              <w:rPr>
                <w:rStyle w:val="Hyperlink"/>
              </w:rPr>
              <w:t>5.4.5</w:t>
            </w:r>
            <w:r>
              <w:rPr>
                <w:rFonts w:eastAsiaTheme="minorEastAsia"/>
                <w:kern w:val="2"/>
                <w:sz w:val="24"/>
                <w:szCs w:val="24"/>
                <w:lang w:eastAsia="de-CH"/>
              </w:rPr>
              <w:tab/>
            </w:r>
            <w:r w:rsidRPr="005D6322">
              <w:rPr>
                <w:rStyle w:val="Hyperlink"/>
              </w:rPr>
              <w:t>Leistungsumfang</w:t>
            </w:r>
            <w:r>
              <w:rPr>
                <w:webHidden/>
              </w:rPr>
              <w:tab/>
            </w:r>
            <w:r>
              <w:rPr>
                <w:webHidden/>
              </w:rPr>
              <w:fldChar w:fldCharType="begin"/>
            </w:r>
            <w:r>
              <w:rPr>
                <w:webHidden/>
              </w:rPr>
              <w:instrText xml:space="preserve"> PAGEREF _Toc215571059 \h </w:instrText>
            </w:r>
            <w:r>
              <w:rPr>
                <w:webHidden/>
              </w:rPr>
            </w:r>
            <w:r>
              <w:rPr>
                <w:webHidden/>
              </w:rPr>
              <w:fldChar w:fldCharType="separate"/>
            </w:r>
            <w:r>
              <w:rPr>
                <w:webHidden/>
              </w:rPr>
              <w:t>9</w:t>
            </w:r>
            <w:r>
              <w:rPr>
                <w:webHidden/>
              </w:rPr>
              <w:fldChar w:fldCharType="end"/>
            </w:r>
          </w:hyperlink>
        </w:p>
        <w:p w14:paraId="5ACC717A" w14:textId="77777777" w:rsidR="001B7D04" w:rsidRDefault="001B7D04">
          <w:pPr>
            <w:pStyle w:val="Verzeichnis3"/>
            <w:rPr>
              <w:rFonts w:eastAsiaTheme="minorEastAsia"/>
              <w:kern w:val="2"/>
              <w:sz w:val="24"/>
              <w:szCs w:val="24"/>
              <w:lang w:eastAsia="de-CH"/>
            </w:rPr>
          </w:pPr>
          <w:hyperlink w:anchor="_Toc215571060" w:history="1">
            <w:r w:rsidRPr="005D6322">
              <w:rPr>
                <w:rStyle w:val="Hyperlink"/>
              </w:rPr>
              <w:t>5.4.6</w:t>
            </w:r>
            <w:r>
              <w:rPr>
                <w:rFonts w:eastAsiaTheme="minorEastAsia"/>
                <w:kern w:val="2"/>
                <w:sz w:val="24"/>
                <w:szCs w:val="24"/>
                <w:lang w:eastAsia="de-CH"/>
              </w:rPr>
              <w:tab/>
            </w:r>
            <w:r w:rsidRPr="005D6322">
              <w:rPr>
                <w:rStyle w:val="Hyperlink"/>
              </w:rPr>
              <w:t>Teilangebote</w:t>
            </w:r>
            <w:r>
              <w:rPr>
                <w:webHidden/>
              </w:rPr>
              <w:tab/>
            </w:r>
            <w:r>
              <w:rPr>
                <w:webHidden/>
              </w:rPr>
              <w:fldChar w:fldCharType="begin"/>
            </w:r>
            <w:r>
              <w:rPr>
                <w:webHidden/>
              </w:rPr>
              <w:instrText xml:space="preserve"> PAGEREF _Toc215571060 \h </w:instrText>
            </w:r>
            <w:r>
              <w:rPr>
                <w:webHidden/>
              </w:rPr>
            </w:r>
            <w:r>
              <w:rPr>
                <w:webHidden/>
              </w:rPr>
              <w:fldChar w:fldCharType="separate"/>
            </w:r>
            <w:r>
              <w:rPr>
                <w:webHidden/>
              </w:rPr>
              <w:t>9</w:t>
            </w:r>
            <w:r>
              <w:rPr>
                <w:webHidden/>
              </w:rPr>
              <w:fldChar w:fldCharType="end"/>
            </w:r>
          </w:hyperlink>
        </w:p>
        <w:p w14:paraId="702A2C76" w14:textId="77777777" w:rsidR="001B7D04" w:rsidRDefault="001B7D04">
          <w:pPr>
            <w:pStyle w:val="Verzeichnis3"/>
            <w:rPr>
              <w:rFonts w:eastAsiaTheme="minorEastAsia"/>
              <w:kern w:val="2"/>
              <w:sz w:val="24"/>
              <w:szCs w:val="24"/>
              <w:lang w:eastAsia="de-CH"/>
            </w:rPr>
          </w:pPr>
          <w:hyperlink w:anchor="_Toc215571061" w:history="1">
            <w:r w:rsidRPr="005D6322">
              <w:rPr>
                <w:rStyle w:val="Hyperlink"/>
              </w:rPr>
              <w:t>5.4.7</w:t>
            </w:r>
            <w:r>
              <w:rPr>
                <w:rFonts w:eastAsiaTheme="minorEastAsia"/>
                <w:kern w:val="2"/>
                <w:sz w:val="24"/>
                <w:szCs w:val="24"/>
                <w:lang w:eastAsia="de-CH"/>
              </w:rPr>
              <w:tab/>
            </w:r>
            <w:r w:rsidRPr="005D6322">
              <w:rPr>
                <w:rStyle w:val="Hyperlink"/>
              </w:rPr>
              <w:t>Varianten des Anbieters</w:t>
            </w:r>
            <w:r>
              <w:rPr>
                <w:webHidden/>
              </w:rPr>
              <w:tab/>
            </w:r>
            <w:r>
              <w:rPr>
                <w:webHidden/>
              </w:rPr>
              <w:fldChar w:fldCharType="begin"/>
            </w:r>
            <w:r>
              <w:rPr>
                <w:webHidden/>
              </w:rPr>
              <w:instrText xml:space="preserve"> PAGEREF _Toc215571061 \h </w:instrText>
            </w:r>
            <w:r>
              <w:rPr>
                <w:webHidden/>
              </w:rPr>
            </w:r>
            <w:r>
              <w:rPr>
                <w:webHidden/>
              </w:rPr>
              <w:fldChar w:fldCharType="separate"/>
            </w:r>
            <w:r>
              <w:rPr>
                <w:webHidden/>
              </w:rPr>
              <w:t>10</w:t>
            </w:r>
            <w:r>
              <w:rPr>
                <w:webHidden/>
              </w:rPr>
              <w:fldChar w:fldCharType="end"/>
            </w:r>
          </w:hyperlink>
        </w:p>
        <w:p w14:paraId="1CF88E39" w14:textId="77777777" w:rsidR="001B7D04" w:rsidRDefault="001B7D04">
          <w:pPr>
            <w:pStyle w:val="Verzeichnis3"/>
            <w:rPr>
              <w:rFonts w:eastAsiaTheme="minorEastAsia"/>
              <w:kern w:val="2"/>
              <w:sz w:val="24"/>
              <w:szCs w:val="24"/>
              <w:lang w:eastAsia="de-CH"/>
            </w:rPr>
          </w:pPr>
          <w:hyperlink w:anchor="_Toc215571062" w:history="1">
            <w:r w:rsidRPr="005D6322">
              <w:rPr>
                <w:rStyle w:val="Hyperlink"/>
              </w:rPr>
              <w:t>5.4.8</w:t>
            </w:r>
            <w:r>
              <w:rPr>
                <w:rFonts w:eastAsiaTheme="minorEastAsia"/>
                <w:kern w:val="2"/>
                <w:sz w:val="24"/>
                <w:szCs w:val="24"/>
                <w:lang w:eastAsia="de-CH"/>
              </w:rPr>
              <w:tab/>
            </w:r>
            <w:r w:rsidRPr="005D6322">
              <w:rPr>
                <w:rStyle w:val="Hyperlink"/>
              </w:rPr>
              <w:t>Angebotsverhandlungen</w:t>
            </w:r>
            <w:r>
              <w:rPr>
                <w:webHidden/>
              </w:rPr>
              <w:tab/>
            </w:r>
            <w:r>
              <w:rPr>
                <w:webHidden/>
              </w:rPr>
              <w:fldChar w:fldCharType="begin"/>
            </w:r>
            <w:r>
              <w:rPr>
                <w:webHidden/>
              </w:rPr>
              <w:instrText xml:space="preserve"> PAGEREF _Toc215571062 \h </w:instrText>
            </w:r>
            <w:r>
              <w:rPr>
                <w:webHidden/>
              </w:rPr>
            </w:r>
            <w:r>
              <w:rPr>
                <w:webHidden/>
              </w:rPr>
              <w:fldChar w:fldCharType="separate"/>
            </w:r>
            <w:r>
              <w:rPr>
                <w:webHidden/>
              </w:rPr>
              <w:t>10</w:t>
            </w:r>
            <w:r>
              <w:rPr>
                <w:webHidden/>
              </w:rPr>
              <w:fldChar w:fldCharType="end"/>
            </w:r>
          </w:hyperlink>
        </w:p>
        <w:p w14:paraId="0674F528" w14:textId="77777777" w:rsidR="001B7D04" w:rsidRDefault="001B7D04">
          <w:pPr>
            <w:pStyle w:val="Verzeichnis3"/>
            <w:rPr>
              <w:rFonts w:eastAsiaTheme="minorEastAsia"/>
              <w:kern w:val="2"/>
              <w:sz w:val="24"/>
              <w:szCs w:val="24"/>
              <w:lang w:eastAsia="de-CH"/>
            </w:rPr>
          </w:pPr>
          <w:hyperlink w:anchor="_Toc215571063" w:history="1">
            <w:r w:rsidRPr="005D6322">
              <w:rPr>
                <w:rStyle w:val="Hyperlink"/>
              </w:rPr>
              <w:t>5.4.9</w:t>
            </w:r>
            <w:r>
              <w:rPr>
                <w:rFonts w:eastAsiaTheme="minorEastAsia"/>
                <w:kern w:val="2"/>
                <w:sz w:val="24"/>
                <w:szCs w:val="24"/>
                <w:lang w:eastAsia="de-CH"/>
              </w:rPr>
              <w:tab/>
            </w:r>
            <w:r w:rsidRPr="005D6322">
              <w:rPr>
                <w:rStyle w:val="Hyperlink"/>
              </w:rPr>
              <w:t>Akzeptierte Sprache für Angebot und Ausführung</w:t>
            </w:r>
            <w:r>
              <w:rPr>
                <w:webHidden/>
              </w:rPr>
              <w:tab/>
            </w:r>
            <w:r>
              <w:rPr>
                <w:webHidden/>
              </w:rPr>
              <w:fldChar w:fldCharType="begin"/>
            </w:r>
            <w:r>
              <w:rPr>
                <w:webHidden/>
              </w:rPr>
              <w:instrText xml:space="preserve"> PAGEREF _Toc215571063 \h </w:instrText>
            </w:r>
            <w:r>
              <w:rPr>
                <w:webHidden/>
              </w:rPr>
            </w:r>
            <w:r>
              <w:rPr>
                <w:webHidden/>
              </w:rPr>
              <w:fldChar w:fldCharType="separate"/>
            </w:r>
            <w:r>
              <w:rPr>
                <w:webHidden/>
              </w:rPr>
              <w:t>10</w:t>
            </w:r>
            <w:r>
              <w:rPr>
                <w:webHidden/>
              </w:rPr>
              <w:fldChar w:fldCharType="end"/>
            </w:r>
          </w:hyperlink>
        </w:p>
        <w:p w14:paraId="4FEDA7D8" w14:textId="77777777" w:rsidR="001B7D04" w:rsidRDefault="001B7D04">
          <w:pPr>
            <w:pStyle w:val="Verzeichnis3"/>
            <w:rPr>
              <w:rFonts w:eastAsiaTheme="minorEastAsia"/>
              <w:kern w:val="2"/>
              <w:sz w:val="24"/>
              <w:szCs w:val="24"/>
              <w:lang w:eastAsia="de-CH"/>
            </w:rPr>
          </w:pPr>
          <w:hyperlink w:anchor="_Toc215571064" w:history="1">
            <w:r w:rsidRPr="005D6322">
              <w:rPr>
                <w:rStyle w:val="Hyperlink"/>
              </w:rPr>
              <w:t>5.4.10</w:t>
            </w:r>
            <w:r>
              <w:rPr>
                <w:rFonts w:eastAsiaTheme="minorEastAsia"/>
                <w:kern w:val="2"/>
                <w:sz w:val="24"/>
                <w:szCs w:val="24"/>
                <w:lang w:eastAsia="de-CH"/>
              </w:rPr>
              <w:tab/>
            </w:r>
            <w:r w:rsidRPr="005D6322">
              <w:rPr>
                <w:rStyle w:val="Hyperlink"/>
              </w:rPr>
              <w:t>Vertraulichkeit der Ausschreibungsunterlagen</w:t>
            </w:r>
            <w:r>
              <w:rPr>
                <w:webHidden/>
              </w:rPr>
              <w:tab/>
            </w:r>
            <w:r>
              <w:rPr>
                <w:webHidden/>
              </w:rPr>
              <w:fldChar w:fldCharType="begin"/>
            </w:r>
            <w:r>
              <w:rPr>
                <w:webHidden/>
              </w:rPr>
              <w:instrText xml:space="preserve"> PAGEREF _Toc215571064 \h </w:instrText>
            </w:r>
            <w:r>
              <w:rPr>
                <w:webHidden/>
              </w:rPr>
            </w:r>
            <w:r>
              <w:rPr>
                <w:webHidden/>
              </w:rPr>
              <w:fldChar w:fldCharType="separate"/>
            </w:r>
            <w:r>
              <w:rPr>
                <w:webHidden/>
              </w:rPr>
              <w:t>10</w:t>
            </w:r>
            <w:r>
              <w:rPr>
                <w:webHidden/>
              </w:rPr>
              <w:fldChar w:fldCharType="end"/>
            </w:r>
          </w:hyperlink>
        </w:p>
        <w:p w14:paraId="6B4CD8AA" w14:textId="77777777" w:rsidR="001B7D04" w:rsidRDefault="001B7D04">
          <w:pPr>
            <w:pStyle w:val="Verzeichnis3"/>
            <w:rPr>
              <w:rFonts w:eastAsiaTheme="minorEastAsia"/>
              <w:kern w:val="2"/>
              <w:sz w:val="24"/>
              <w:szCs w:val="24"/>
              <w:lang w:eastAsia="de-CH"/>
            </w:rPr>
          </w:pPr>
          <w:hyperlink w:anchor="_Toc215571065" w:history="1">
            <w:r w:rsidRPr="005D6322">
              <w:rPr>
                <w:rStyle w:val="Hyperlink"/>
              </w:rPr>
              <w:t>5.4.11</w:t>
            </w:r>
            <w:r>
              <w:rPr>
                <w:rFonts w:eastAsiaTheme="minorEastAsia"/>
                <w:kern w:val="2"/>
                <w:sz w:val="24"/>
                <w:szCs w:val="24"/>
                <w:lang w:eastAsia="de-CH"/>
              </w:rPr>
              <w:tab/>
            </w:r>
            <w:r w:rsidRPr="005D6322">
              <w:rPr>
                <w:rStyle w:val="Hyperlink"/>
              </w:rPr>
              <w:t>Öffnung der Angebote</w:t>
            </w:r>
            <w:r>
              <w:rPr>
                <w:webHidden/>
              </w:rPr>
              <w:tab/>
            </w:r>
            <w:r>
              <w:rPr>
                <w:webHidden/>
              </w:rPr>
              <w:fldChar w:fldCharType="begin"/>
            </w:r>
            <w:r>
              <w:rPr>
                <w:webHidden/>
              </w:rPr>
              <w:instrText xml:space="preserve"> PAGEREF _Toc215571065 \h </w:instrText>
            </w:r>
            <w:r>
              <w:rPr>
                <w:webHidden/>
              </w:rPr>
            </w:r>
            <w:r>
              <w:rPr>
                <w:webHidden/>
              </w:rPr>
              <w:fldChar w:fldCharType="separate"/>
            </w:r>
            <w:r>
              <w:rPr>
                <w:webHidden/>
              </w:rPr>
              <w:t>10</w:t>
            </w:r>
            <w:r>
              <w:rPr>
                <w:webHidden/>
              </w:rPr>
              <w:fldChar w:fldCharType="end"/>
            </w:r>
          </w:hyperlink>
        </w:p>
        <w:p w14:paraId="7E20F1BB" w14:textId="77777777" w:rsidR="001B7D04" w:rsidRDefault="001B7D04">
          <w:pPr>
            <w:pStyle w:val="Verzeichnis3"/>
            <w:rPr>
              <w:rFonts w:eastAsiaTheme="minorEastAsia"/>
              <w:kern w:val="2"/>
              <w:sz w:val="24"/>
              <w:szCs w:val="24"/>
              <w:lang w:eastAsia="de-CH"/>
            </w:rPr>
          </w:pPr>
          <w:hyperlink w:anchor="_Toc215571066" w:history="1">
            <w:r w:rsidRPr="005D6322">
              <w:rPr>
                <w:rStyle w:val="Hyperlink"/>
              </w:rPr>
              <w:t>5.4.12</w:t>
            </w:r>
            <w:r>
              <w:rPr>
                <w:rFonts w:eastAsiaTheme="minorEastAsia"/>
                <w:kern w:val="2"/>
                <w:sz w:val="24"/>
                <w:szCs w:val="24"/>
                <w:lang w:eastAsia="de-CH"/>
              </w:rPr>
              <w:tab/>
            </w:r>
            <w:r w:rsidRPr="005D6322">
              <w:rPr>
                <w:rStyle w:val="Hyperlink"/>
              </w:rPr>
              <w:t>Auskünfte während der Ausschreibung</w:t>
            </w:r>
            <w:r>
              <w:rPr>
                <w:webHidden/>
              </w:rPr>
              <w:tab/>
            </w:r>
            <w:r>
              <w:rPr>
                <w:webHidden/>
              </w:rPr>
              <w:fldChar w:fldCharType="begin"/>
            </w:r>
            <w:r>
              <w:rPr>
                <w:webHidden/>
              </w:rPr>
              <w:instrText xml:space="preserve"> PAGEREF _Toc215571066 \h </w:instrText>
            </w:r>
            <w:r>
              <w:rPr>
                <w:webHidden/>
              </w:rPr>
            </w:r>
            <w:r>
              <w:rPr>
                <w:webHidden/>
              </w:rPr>
              <w:fldChar w:fldCharType="separate"/>
            </w:r>
            <w:r>
              <w:rPr>
                <w:webHidden/>
              </w:rPr>
              <w:t>10</w:t>
            </w:r>
            <w:r>
              <w:rPr>
                <w:webHidden/>
              </w:rPr>
              <w:fldChar w:fldCharType="end"/>
            </w:r>
          </w:hyperlink>
        </w:p>
        <w:p w14:paraId="50E69C6D" w14:textId="77777777" w:rsidR="001B7D04" w:rsidRDefault="001B7D04">
          <w:pPr>
            <w:pStyle w:val="Verzeichnis2"/>
            <w:rPr>
              <w:rFonts w:eastAsiaTheme="minorEastAsia"/>
              <w:kern w:val="2"/>
              <w:sz w:val="24"/>
              <w:szCs w:val="24"/>
              <w:lang w:eastAsia="de-CH"/>
            </w:rPr>
          </w:pPr>
          <w:hyperlink w:anchor="_Toc215571067" w:history="1">
            <w:r w:rsidRPr="005D6322">
              <w:rPr>
                <w:rStyle w:val="Hyperlink"/>
              </w:rPr>
              <w:t>5.5</w:t>
            </w:r>
            <w:r>
              <w:rPr>
                <w:rFonts w:eastAsiaTheme="minorEastAsia"/>
                <w:kern w:val="2"/>
                <w:sz w:val="24"/>
                <w:szCs w:val="24"/>
                <w:lang w:eastAsia="de-CH"/>
              </w:rPr>
              <w:tab/>
            </w:r>
            <w:r w:rsidRPr="005D6322">
              <w:rPr>
                <w:rStyle w:val="Hyperlink"/>
              </w:rPr>
              <w:t>Submissionsbedingungen</w:t>
            </w:r>
            <w:r>
              <w:rPr>
                <w:webHidden/>
              </w:rPr>
              <w:tab/>
            </w:r>
            <w:r>
              <w:rPr>
                <w:webHidden/>
              </w:rPr>
              <w:fldChar w:fldCharType="begin"/>
            </w:r>
            <w:r>
              <w:rPr>
                <w:webHidden/>
              </w:rPr>
              <w:instrText xml:space="preserve"> PAGEREF _Toc215571067 \h </w:instrText>
            </w:r>
            <w:r>
              <w:rPr>
                <w:webHidden/>
              </w:rPr>
            </w:r>
            <w:r>
              <w:rPr>
                <w:webHidden/>
              </w:rPr>
              <w:fldChar w:fldCharType="separate"/>
            </w:r>
            <w:r>
              <w:rPr>
                <w:webHidden/>
              </w:rPr>
              <w:t>10</w:t>
            </w:r>
            <w:r>
              <w:rPr>
                <w:webHidden/>
              </w:rPr>
              <w:fldChar w:fldCharType="end"/>
            </w:r>
          </w:hyperlink>
        </w:p>
        <w:p w14:paraId="3A0BE76D" w14:textId="77777777" w:rsidR="001B7D04" w:rsidRDefault="001B7D04">
          <w:pPr>
            <w:pStyle w:val="Verzeichnis3"/>
            <w:rPr>
              <w:rFonts w:eastAsiaTheme="minorEastAsia"/>
              <w:kern w:val="2"/>
              <w:sz w:val="24"/>
              <w:szCs w:val="24"/>
              <w:lang w:eastAsia="de-CH"/>
            </w:rPr>
          </w:pPr>
          <w:hyperlink w:anchor="_Toc215571068" w:history="1">
            <w:r w:rsidRPr="005D6322">
              <w:rPr>
                <w:rStyle w:val="Hyperlink"/>
              </w:rPr>
              <w:t>5.5.1</w:t>
            </w:r>
            <w:r>
              <w:rPr>
                <w:rFonts w:eastAsiaTheme="minorEastAsia"/>
                <w:kern w:val="2"/>
                <w:sz w:val="24"/>
                <w:szCs w:val="24"/>
                <w:lang w:eastAsia="de-CH"/>
              </w:rPr>
              <w:tab/>
            </w:r>
            <w:r w:rsidRPr="005D6322">
              <w:rPr>
                <w:rStyle w:val="Hyperlink"/>
              </w:rPr>
              <w:t>Vorbehalt</w:t>
            </w:r>
            <w:r>
              <w:rPr>
                <w:webHidden/>
              </w:rPr>
              <w:tab/>
            </w:r>
            <w:r>
              <w:rPr>
                <w:webHidden/>
              </w:rPr>
              <w:fldChar w:fldCharType="begin"/>
            </w:r>
            <w:r>
              <w:rPr>
                <w:webHidden/>
              </w:rPr>
              <w:instrText xml:space="preserve"> PAGEREF _Toc215571068 \h </w:instrText>
            </w:r>
            <w:r>
              <w:rPr>
                <w:webHidden/>
              </w:rPr>
            </w:r>
            <w:r>
              <w:rPr>
                <w:webHidden/>
              </w:rPr>
              <w:fldChar w:fldCharType="separate"/>
            </w:r>
            <w:r>
              <w:rPr>
                <w:webHidden/>
              </w:rPr>
              <w:t>10</w:t>
            </w:r>
            <w:r>
              <w:rPr>
                <w:webHidden/>
              </w:rPr>
              <w:fldChar w:fldCharType="end"/>
            </w:r>
          </w:hyperlink>
        </w:p>
        <w:p w14:paraId="75BA14AA" w14:textId="77777777" w:rsidR="001B7D04" w:rsidRDefault="001B7D04">
          <w:pPr>
            <w:pStyle w:val="Verzeichnis3"/>
            <w:rPr>
              <w:rFonts w:eastAsiaTheme="minorEastAsia"/>
              <w:kern w:val="2"/>
              <w:sz w:val="24"/>
              <w:szCs w:val="24"/>
              <w:lang w:eastAsia="de-CH"/>
            </w:rPr>
          </w:pPr>
          <w:hyperlink w:anchor="_Toc215571069" w:history="1">
            <w:r w:rsidRPr="005D6322">
              <w:rPr>
                <w:rStyle w:val="Hyperlink"/>
              </w:rPr>
              <w:t>5.5.2</w:t>
            </w:r>
            <w:r>
              <w:rPr>
                <w:rFonts w:eastAsiaTheme="minorEastAsia"/>
                <w:kern w:val="2"/>
                <w:sz w:val="24"/>
                <w:szCs w:val="24"/>
                <w:lang w:eastAsia="de-CH"/>
              </w:rPr>
              <w:tab/>
            </w:r>
            <w:r w:rsidRPr="005D6322">
              <w:rPr>
                <w:rStyle w:val="Hyperlink"/>
              </w:rPr>
              <w:t>Auslegung der Ausschreibungsunterlagen</w:t>
            </w:r>
            <w:r>
              <w:rPr>
                <w:webHidden/>
              </w:rPr>
              <w:tab/>
            </w:r>
            <w:r>
              <w:rPr>
                <w:webHidden/>
              </w:rPr>
              <w:fldChar w:fldCharType="begin"/>
            </w:r>
            <w:r>
              <w:rPr>
                <w:webHidden/>
              </w:rPr>
              <w:instrText xml:space="preserve"> PAGEREF _Toc215571069 \h </w:instrText>
            </w:r>
            <w:r>
              <w:rPr>
                <w:webHidden/>
              </w:rPr>
            </w:r>
            <w:r>
              <w:rPr>
                <w:webHidden/>
              </w:rPr>
              <w:fldChar w:fldCharType="separate"/>
            </w:r>
            <w:r>
              <w:rPr>
                <w:webHidden/>
              </w:rPr>
              <w:t>10</w:t>
            </w:r>
            <w:r>
              <w:rPr>
                <w:webHidden/>
              </w:rPr>
              <w:fldChar w:fldCharType="end"/>
            </w:r>
          </w:hyperlink>
        </w:p>
        <w:p w14:paraId="7EB7B650" w14:textId="77777777" w:rsidR="001B7D04" w:rsidRDefault="001B7D04">
          <w:pPr>
            <w:pStyle w:val="Verzeichnis3"/>
            <w:rPr>
              <w:rFonts w:eastAsiaTheme="minorEastAsia"/>
              <w:kern w:val="2"/>
              <w:sz w:val="24"/>
              <w:szCs w:val="24"/>
              <w:lang w:eastAsia="de-CH"/>
            </w:rPr>
          </w:pPr>
          <w:hyperlink w:anchor="_Toc215571070" w:history="1">
            <w:r w:rsidRPr="005D6322">
              <w:rPr>
                <w:rStyle w:val="Hyperlink"/>
              </w:rPr>
              <w:t>5.5.3</w:t>
            </w:r>
            <w:r>
              <w:rPr>
                <w:rFonts w:eastAsiaTheme="minorEastAsia"/>
                <w:kern w:val="2"/>
                <w:sz w:val="24"/>
                <w:szCs w:val="24"/>
                <w:lang w:eastAsia="de-CH"/>
              </w:rPr>
              <w:tab/>
            </w:r>
            <w:r w:rsidRPr="005D6322">
              <w:rPr>
                <w:rStyle w:val="Hyperlink"/>
              </w:rPr>
              <w:t>Ansprüche aus dem Submissionsverfahren</w:t>
            </w:r>
            <w:r>
              <w:rPr>
                <w:webHidden/>
              </w:rPr>
              <w:tab/>
            </w:r>
            <w:r>
              <w:rPr>
                <w:webHidden/>
              </w:rPr>
              <w:fldChar w:fldCharType="begin"/>
            </w:r>
            <w:r>
              <w:rPr>
                <w:webHidden/>
              </w:rPr>
              <w:instrText xml:space="preserve"> PAGEREF _Toc215571070 \h </w:instrText>
            </w:r>
            <w:r>
              <w:rPr>
                <w:webHidden/>
              </w:rPr>
            </w:r>
            <w:r>
              <w:rPr>
                <w:webHidden/>
              </w:rPr>
              <w:fldChar w:fldCharType="separate"/>
            </w:r>
            <w:r>
              <w:rPr>
                <w:webHidden/>
              </w:rPr>
              <w:t>10</w:t>
            </w:r>
            <w:r>
              <w:rPr>
                <w:webHidden/>
              </w:rPr>
              <w:fldChar w:fldCharType="end"/>
            </w:r>
          </w:hyperlink>
        </w:p>
        <w:p w14:paraId="68DA254E" w14:textId="77777777" w:rsidR="001B7D04" w:rsidRDefault="001B7D04">
          <w:pPr>
            <w:pStyle w:val="Verzeichnis3"/>
            <w:rPr>
              <w:rFonts w:eastAsiaTheme="minorEastAsia"/>
              <w:kern w:val="2"/>
              <w:sz w:val="24"/>
              <w:szCs w:val="24"/>
              <w:lang w:eastAsia="de-CH"/>
            </w:rPr>
          </w:pPr>
          <w:hyperlink w:anchor="_Toc215571071" w:history="1">
            <w:r w:rsidRPr="005D6322">
              <w:rPr>
                <w:rStyle w:val="Hyperlink"/>
              </w:rPr>
              <w:t>5.5.4</w:t>
            </w:r>
            <w:r>
              <w:rPr>
                <w:rFonts w:eastAsiaTheme="minorEastAsia"/>
                <w:kern w:val="2"/>
                <w:sz w:val="24"/>
                <w:szCs w:val="24"/>
                <w:lang w:eastAsia="de-CH"/>
              </w:rPr>
              <w:tab/>
            </w:r>
            <w:r w:rsidRPr="005D6322">
              <w:rPr>
                <w:rStyle w:val="Hyperlink"/>
              </w:rPr>
              <w:t>Freihändige Vergabe von Zusatzaufträgen</w:t>
            </w:r>
            <w:r>
              <w:rPr>
                <w:webHidden/>
              </w:rPr>
              <w:tab/>
            </w:r>
            <w:r>
              <w:rPr>
                <w:webHidden/>
              </w:rPr>
              <w:fldChar w:fldCharType="begin"/>
            </w:r>
            <w:r>
              <w:rPr>
                <w:webHidden/>
              </w:rPr>
              <w:instrText xml:space="preserve"> PAGEREF _Toc215571071 \h </w:instrText>
            </w:r>
            <w:r>
              <w:rPr>
                <w:webHidden/>
              </w:rPr>
            </w:r>
            <w:r>
              <w:rPr>
                <w:webHidden/>
              </w:rPr>
              <w:fldChar w:fldCharType="separate"/>
            </w:r>
            <w:r>
              <w:rPr>
                <w:webHidden/>
              </w:rPr>
              <w:t>10</w:t>
            </w:r>
            <w:r>
              <w:rPr>
                <w:webHidden/>
              </w:rPr>
              <w:fldChar w:fldCharType="end"/>
            </w:r>
          </w:hyperlink>
        </w:p>
        <w:p w14:paraId="13D60020" w14:textId="77777777" w:rsidR="001B7D04" w:rsidRDefault="001B7D04">
          <w:pPr>
            <w:pStyle w:val="Verzeichnis2"/>
            <w:rPr>
              <w:rFonts w:eastAsiaTheme="minorEastAsia"/>
              <w:kern w:val="2"/>
              <w:sz w:val="24"/>
              <w:szCs w:val="24"/>
              <w:lang w:eastAsia="de-CH"/>
            </w:rPr>
          </w:pPr>
          <w:hyperlink w:anchor="_Toc215571072" w:history="1">
            <w:r w:rsidRPr="005D6322">
              <w:rPr>
                <w:rStyle w:val="Hyperlink"/>
              </w:rPr>
              <w:t>5.6</w:t>
            </w:r>
            <w:r>
              <w:rPr>
                <w:rFonts w:eastAsiaTheme="minorEastAsia"/>
                <w:kern w:val="2"/>
                <w:sz w:val="24"/>
                <w:szCs w:val="24"/>
                <w:lang w:eastAsia="de-CH"/>
              </w:rPr>
              <w:tab/>
            </w:r>
            <w:r w:rsidRPr="005D6322">
              <w:rPr>
                <w:rStyle w:val="Hyperlink"/>
              </w:rPr>
              <w:t>Präsentation</w:t>
            </w:r>
            <w:r>
              <w:rPr>
                <w:webHidden/>
              </w:rPr>
              <w:tab/>
            </w:r>
            <w:r>
              <w:rPr>
                <w:webHidden/>
              </w:rPr>
              <w:fldChar w:fldCharType="begin"/>
            </w:r>
            <w:r>
              <w:rPr>
                <w:webHidden/>
              </w:rPr>
              <w:instrText xml:space="preserve"> PAGEREF _Toc215571072 \h </w:instrText>
            </w:r>
            <w:r>
              <w:rPr>
                <w:webHidden/>
              </w:rPr>
            </w:r>
            <w:r>
              <w:rPr>
                <w:webHidden/>
              </w:rPr>
              <w:fldChar w:fldCharType="separate"/>
            </w:r>
            <w:r>
              <w:rPr>
                <w:webHidden/>
              </w:rPr>
              <w:t>11</w:t>
            </w:r>
            <w:r>
              <w:rPr>
                <w:webHidden/>
              </w:rPr>
              <w:fldChar w:fldCharType="end"/>
            </w:r>
          </w:hyperlink>
        </w:p>
        <w:p w14:paraId="13CF767D" w14:textId="77777777" w:rsidR="001B7D04" w:rsidRDefault="001B7D04">
          <w:pPr>
            <w:pStyle w:val="Verzeichnis2"/>
            <w:rPr>
              <w:rFonts w:eastAsiaTheme="minorEastAsia"/>
              <w:kern w:val="2"/>
              <w:sz w:val="24"/>
              <w:szCs w:val="24"/>
              <w:lang w:eastAsia="de-CH"/>
            </w:rPr>
          </w:pPr>
          <w:hyperlink w:anchor="_Toc215571073" w:history="1">
            <w:r w:rsidRPr="005D6322">
              <w:rPr>
                <w:rStyle w:val="Hyperlink"/>
              </w:rPr>
              <w:t>5.7</w:t>
            </w:r>
            <w:r>
              <w:rPr>
                <w:rFonts w:eastAsiaTheme="minorEastAsia"/>
                <w:kern w:val="2"/>
                <w:sz w:val="24"/>
                <w:szCs w:val="24"/>
                <w:lang w:eastAsia="de-CH"/>
              </w:rPr>
              <w:tab/>
            </w:r>
            <w:r w:rsidRPr="005D6322">
              <w:rPr>
                <w:rStyle w:val="Hyperlink"/>
              </w:rPr>
              <w:t>Terminplan Submissionsverfahren</w:t>
            </w:r>
            <w:r>
              <w:rPr>
                <w:webHidden/>
              </w:rPr>
              <w:tab/>
            </w:r>
            <w:r>
              <w:rPr>
                <w:webHidden/>
              </w:rPr>
              <w:fldChar w:fldCharType="begin"/>
            </w:r>
            <w:r>
              <w:rPr>
                <w:webHidden/>
              </w:rPr>
              <w:instrText xml:space="preserve"> PAGEREF _Toc215571073 \h </w:instrText>
            </w:r>
            <w:r>
              <w:rPr>
                <w:webHidden/>
              </w:rPr>
            </w:r>
            <w:r>
              <w:rPr>
                <w:webHidden/>
              </w:rPr>
              <w:fldChar w:fldCharType="separate"/>
            </w:r>
            <w:r>
              <w:rPr>
                <w:webHidden/>
              </w:rPr>
              <w:t>11</w:t>
            </w:r>
            <w:r>
              <w:rPr>
                <w:webHidden/>
              </w:rPr>
              <w:fldChar w:fldCharType="end"/>
            </w:r>
          </w:hyperlink>
        </w:p>
        <w:p w14:paraId="190148FE" w14:textId="77777777" w:rsidR="001B7D04" w:rsidRDefault="001B7D04">
          <w:pPr>
            <w:pStyle w:val="Verzeichnis1"/>
            <w:rPr>
              <w:rFonts w:eastAsiaTheme="minorEastAsia"/>
              <w:kern w:val="2"/>
              <w:sz w:val="24"/>
              <w:szCs w:val="24"/>
              <w:lang w:eastAsia="de-CH"/>
            </w:rPr>
          </w:pPr>
          <w:hyperlink w:anchor="_Toc215571074" w:history="1">
            <w:r w:rsidRPr="005D6322">
              <w:rPr>
                <w:rStyle w:val="Hyperlink"/>
              </w:rPr>
              <w:t>6</w:t>
            </w:r>
            <w:r>
              <w:rPr>
                <w:rFonts w:eastAsiaTheme="minorEastAsia"/>
                <w:kern w:val="2"/>
                <w:sz w:val="24"/>
                <w:szCs w:val="24"/>
                <w:lang w:eastAsia="de-CH"/>
              </w:rPr>
              <w:tab/>
            </w:r>
            <w:r w:rsidRPr="005D6322">
              <w:rPr>
                <w:rStyle w:val="Hyperlink"/>
              </w:rPr>
              <w:t>Projektbezogene Bedingungen</w:t>
            </w:r>
            <w:r>
              <w:rPr>
                <w:webHidden/>
              </w:rPr>
              <w:tab/>
            </w:r>
            <w:r>
              <w:rPr>
                <w:webHidden/>
              </w:rPr>
              <w:fldChar w:fldCharType="begin"/>
            </w:r>
            <w:r>
              <w:rPr>
                <w:webHidden/>
              </w:rPr>
              <w:instrText xml:space="preserve"> PAGEREF _Toc215571074 \h </w:instrText>
            </w:r>
            <w:r>
              <w:rPr>
                <w:webHidden/>
              </w:rPr>
            </w:r>
            <w:r>
              <w:rPr>
                <w:webHidden/>
              </w:rPr>
              <w:fldChar w:fldCharType="separate"/>
            </w:r>
            <w:r>
              <w:rPr>
                <w:webHidden/>
              </w:rPr>
              <w:t>11</w:t>
            </w:r>
            <w:r>
              <w:rPr>
                <w:webHidden/>
              </w:rPr>
              <w:fldChar w:fldCharType="end"/>
            </w:r>
          </w:hyperlink>
        </w:p>
        <w:p w14:paraId="6159F8DC" w14:textId="77777777" w:rsidR="001B7D04" w:rsidRDefault="001B7D04">
          <w:pPr>
            <w:pStyle w:val="Verzeichnis2"/>
            <w:rPr>
              <w:rFonts w:eastAsiaTheme="minorEastAsia"/>
              <w:kern w:val="2"/>
              <w:sz w:val="24"/>
              <w:szCs w:val="24"/>
              <w:lang w:eastAsia="de-CH"/>
            </w:rPr>
          </w:pPr>
          <w:hyperlink w:anchor="_Toc215571075" w:history="1">
            <w:r w:rsidRPr="005D6322">
              <w:rPr>
                <w:rStyle w:val="Hyperlink"/>
              </w:rPr>
              <w:t>6.1</w:t>
            </w:r>
            <w:r>
              <w:rPr>
                <w:rFonts w:eastAsiaTheme="minorEastAsia"/>
                <w:kern w:val="2"/>
                <w:sz w:val="24"/>
                <w:szCs w:val="24"/>
                <w:lang w:eastAsia="de-CH"/>
              </w:rPr>
              <w:tab/>
            </w:r>
            <w:r w:rsidRPr="005D6322">
              <w:rPr>
                <w:rStyle w:val="Hyperlink"/>
              </w:rPr>
              <w:t>Allgemeine Anforderungen an das Angebot</w:t>
            </w:r>
            <w:r>
              <w:rPr>
                <w:webHidden/>
              </w:rPr>
              <w:tab/>
            </w:r>
            <w:r>
              <w:rPr>
                <w:webHidden/>
              </w:rPr>
              <w:fldChar w:fldCharType="begin"/>
            </w:r>
            <w:r>
              <w:rPr>
                <w:webHidden/>
              </w:rPr>
              <w:instrText xml:space="preserve"> PAGEREF _Toc215571075 \h </w:instrText>
            </w:r>
            <w:r>
              <w:rPr>
                <w:webHidden/>
              </w:rPr>
            </w:r>
            <w:r>
              <w:rPr>
                <w:webHidden/>
              </w:rPr>
              <w:fldChar w:fldCharType="separate"/>
            </w:r>
            <w:r>
              <w:rPr>
                <w:webHidden/>
              </w:rPr>
              <w:t>11</w:t>
            </w:r>
            <w:r>
              <w:rPr>
                <w:webHidden/>
              </w:rPr>
              <w:fldChar w:fldCharType="end"/>
            </w:r>
          </w:hyperlink>
        </w:p>
        <w:p w14:paraId="53ACFFCA" w14:textId="77777777" w:rsidR="001B7D04" w:rsidRDefault="001B7D04">
          <w:pPr>
            <w:pStyle w:val="Verzeichnis2"/>
            <w:rPr>
              <w:rFonts w:eastAsiaTheme="minorEastAsia"/>
              <w:kern w:val="2"/>
              <w:sz w:val="24"/>
              <w:szCs w:val="24"/>
              <w:lang w:eastAsia="de-CH"/>
            </w:rPr>
          </w:pPr>
          <w:hyperlink w:anchor="_Toc215571076" w:history="1">
            <w:r w:rsidRPr="005D6322">
              <w:rPr>
                <w:rStyle w:val="Hyperlink"/>
              </w:rPr>
              <w:t>6.2</w:t>
            </w:r>
            <w:r>
              <w:rPr>
                <w:rFonts w:eastAsiaTheme="minorEastAsia"/>
                <w:kern w:val="2"/>
                <w:sz w:val="24"/>
                <w:szCs w:val="24"/>
                <w:lang w:eastAsia="de-CH"/>
              </w:rPr>
              <w:tab/>
            </w:r>
            <w:r w:rsidRPr="005D6322">
              <w:rPr>
                <w:rStyle w:val="Hyperlink"/>
              </w:rPr>
              <w:t>Bewertung des Angebotes</w:t>
            </w:r>
            <w:r>
              <w:rPr>
                <w:webHidden/>
              </w:rPr>
              <w:tab/>
            </w:r>
            <w:r>
              <w:rPr>
                <w:webHidden/>
              </w:rPr>
              <w:fldChar w:fldCharType="begin"/>
            </w:r>
            <w:r>
              <w:rPr>
                <w:webHidden/>
              </w:rPr>
              <w:instrText xml:space="preserve"> PAGEREF _Toc215571076 \h </w:instrText>
            </w:r>
            <w:r>
              <w:rPr>
                <w:webHidden/>
              </w:rPr>
            </w:r>
            <w:r>
              <w:rPr>
                <w:webHidden/>
              </w:rPr>
              <w:fldChar w:fldCharType="separate"/>
            </w:r>
            <w:r>
              <w:rPr>
                <w:webHidden/>
              </w:rPr>
              <w:t>11</w:t>
            </w:r>
            <w:r>
              <w:rPr>
                <w:webHidden/>
              </w:rPr>
              <w:fldChar w:fldCharType="end"/>
            </w:r>
          </w:hyperlink>
        </w:p>
        <w:p w14:paraId="2EDDC97E" w14:textId="77777777" w:rsidR="001B7D04" w:rsidRDefault="001B7D04">
          <w:pPr>
            <w:pStyle w:val="Verzeichnis2"/>
            <w:rPr>
              <w:rFonts w:eastAsiaTheme="minorEastAsia"/>
              <w:kern w:val="2"/>
              <w:sz w:val="24"/>
              <w:szCs w:val="24"/>
              <w:lang w:eastAsia="de-CH"/>
            </w:rPr>
          </w:pPr>
          <w:hyperlink w:anchor="_Toc215571077" w:history="1">
            <w:r w:rsidRPr="005D6322">
              <w:rPr>
                <w:rStyle w:val="Hyperlink"/>
              </w:rPr>
              <w:t>6.3</w:t>
            </w:r>
            <w:r>
              <w:rPr>
                <w:rFonts w:eastAsiaTheme="minorEastAsia"/>
                <w:kern w:val="2"/>
                <w:sz w:val="24"/>
                <w:szCs w:val="24"/>
                <w:lang w:eastAsia="de-CH"/>
              </w:rPr>
              <w:tab/>
            </w:r>
            <w:r w:rsidRPr="005D6322">
              <w:rPr>
                <w:rStyle w:val="Hyperlink"/>
              </w:rPr>
              <w:t>Struktur und Aufbau des Angebotes</w:t>
            </w:r>
            <w:r>
              <w:rPr>
                <w:webHidden/>
              </w:rPr>
              <w:tab/>
            </w:r>
            <w:r>
              <w:rPr>
                <w:webHidden/>
              </w:rPr>
              <w:fldChar w:fldCharType="begin"/>
            </w:r>
            <w:r>
              <w:rPr>
                <w:webHidden/>
              </w:rPr>
              <w:instrText xml:space="preserve"> PAGEREF _Toc215571077 \h </w:instrText>
            </w:r>
            <w:r>
              <w:rPr>
                <w:webHidden/>
              </w:rPr>
            </w:r>
            <w:r>
              <w:rPr>
                <w:webHidden/>
              </w:rPr>
              <w:fldChar w:fldCharType="separate"/>
            </w:r>
            <w:r>
              <w:rPr>
                <w:webHidden/>
              </w:rPr>
              <w:t>11</w:t>
            </w:r>
            <w:r>
              <w:rPr>
                <w:webHidden/>
              </w:rPr>
              <w:fldChar w:fldCharType="end"/>
            </w:r>
          </w:hyperlink>
        </w:p>
        <w:p w14:paraId="0D87A9D6" w14:textId="77777777" w:rsidR="001B7D04" w:rsidRDefault="001B7D04">
          <w:pPr>
            <w:pStyle w:val="Verzeichnis2"/>
            <w:rPr>
              <w:rFonts w:eastAsiaTheme="minorEastAsia"/>
              <w:kern w:val="2"/>
              <w:sz w:val="24"/>
              <w:szCs w:val="24"/>
              <w:lang w:eastAsia="de-CH"/>
            </w:rPr>
          </w:pPr>
          <w:hyperlink w:anchor="_Toc215571078" w:history="1">
            <w:r w:rsidRPr="005D6322">
              <w:rPr>
                <w:rStyle w:val="Hyperlink"/>
              </w:rPr>
              <w:t>6.4</w:t>
            </w:r>
            <w:r>
              <w:rPr>
                <w:rFonts w:eastAsiaTheme="minorEastAsia"/>
                <w:kern w:val="2"/>
                <w:sz w:val="24"/>
                <w:szCs w:val="24"/>
                <w:lang w:eastAsia="de-CH"/>
              </w:rPr>
              <w:tab/>
            </w:r>
            <w:r w:rsidRPr="005D6322">
              <w:rPr>
                <w:rStyle w:val="Hyperlink"/>
              </w:rPr>
              <w:t>Zahlungsbedingungen und Teuerung</w:t>
            </w:r>
            <w:r>
              <w:rPr>
                <w:webHidden/>
              </w:rPr>
              <w:tab/>
            </w:r>
            <w:r>
              <w:rPr>
                <w:webHidden/>
              </w:rPr>
              <w:fldChar w:fldCharType="begin"/>
            </w:r>
            <w:r>
              <w:rPr>
                <w:webHidden/>
              </w:rPr>
              <w:instrText xml:space="preserve"> PAGEREF _Toc215571078 \h </w:instrText>
            </w:r>
            <w:r>
              <w:rPr>
                <w:webHidden/>
              </w:rPr>
            </w:r>
            <w:r>
              <w:rPr>
                <w:webHidden/>
              </w:rPr>
              <w:fldChar w:fldCharType="separate"/>
            </w:r>
            <w:r>
              <w:rPr>
                <w:webHidden/>
              </w:rPr>
              <w:t>12</w:t>
            </w:r>
            <w:r>
              <w:rPr>
                <w:webHidden/>
              </w:rPr>
              <w:fldChar w:fldCharType="end"/>
            </w:r>
          </w:hyperlink>
        </w:p>
        <w:p w14:paraId="288B4006" w14:textId="77777777" w:rsidR="001B7D04" w:rsidRDefault="001B7D04">
          <w:pPr>
            <w:pStyle w:val="Verzeichnis2"/>
            <w:rPr>
              <w:rFonts w:eastAsiaTheme="minorEastAsia"/>
              <w:kern w:val="2"/>
              <w:sz w:val="24"/>
              <w:szCs w:val="24"/>
              <w:lang w:eastAsia="de-CH"/>
            </w:rPr>
          </w:pPr>
          <w:hyperlink w:anchor="_Toc215571079" w:history="1">
            <w:r w:rsidRPr="005D6322">
              <w:rPr>
                <w:rStyle w:val="Hyperlink"/>
              </w:rPr>
              <w:t>6.5</w:t>
            </w:r>
            <w:r>
              <w:rPr>
                <w:rFonts w:eastAsiaTheme="minorEastAsia"/>
                <w:kern w:val="2"/>
                <w:sz w:val="24"/>
                <w:szCs w:val="24"/>
                <w:lang w:eastAsia="de-CH"/>
              </w:rPr>
              <w:tab/>
            </w:r>
            <w:r w:rsidRPr="005D6322">
              <w:rPr>
                <w:rStyle w:val="Hyperlink"/>
              </w:rPr>
              <w:t>Wartungskosten</w:t>
            </w:r>
            <w:r>
              <w:rPr>
                <w:webHidden/>
              </w:rPr>
              <w:tab/>
            </w:r>
            <w:r>
              <w:rPr>
                <w:webHidden/>
              </w:rPr>
              <w:fldChar w:fldCharType="begin"/>
            </w:r>
            <w:r>
              <w:rPr>
                <w:webHidden/>
              </w:rPr>
              <w:instrText xml:space="preserve"> PAGEREF _Toc215571079 \h </w:instrText>
            </w:r>
            <w:r>
              <w:rPr>
                <w:webHidden/>
              </w:rPr>
            </w:r>
            <w:r>
              <w:rPr>
                <w:webHidden/>
              </w:rPr>
              <w:fldChar w:fldCharType="separate"/>
            </w:r>
            <w:r>
              <w:rPr>
                <w:webHidden/>
              </w:rPr>
              <w:t>12</w:t>
            </w:r>
            <w:r>
              <w:rPr>
                <w:webHidden/>
              </w:rPr>
              <w:fldChar w:fldCharType="end"/>
            </w:r>
          </w:hyperlink>
        </w:p>
        <w:p w14:paraId="0123F263" w14:textId="77777777" w:rsidR="001B7D04" w:rsidRDefault="001B7D04">
          <w:pPr>
            <w:pStyle w:val="Verzeichnis2"/>
            <w:rPr>
              <w:rFonts w:eastAsiaTheme="minorEastAsia"/>
              <w:kern w:val="2"/>
              <w:sz w:val="24"/>
              <w:szCs w:val="24"/>
              <w:lang w:eastAsia="de-CH"/>
            </w:rPr>
          </w:pPr>
          <w:hyperlink w:anchor="_Toc215571080" w:history="1">
            <w:r w:rsidRPr="005D6322">
              <w:rPr>
                <w:rStyle w:val="Hyperlink"/>
              </w:rPr>
              <w:t>6.6</w:t>
            </w:r>
            <w:r>
              <w:rPr>
                <w:rFonts w:eastAsiaTheme="minorEastAsia"/>
                <w:kern w:val="2"/>
                <w:sz w:val="24"/>
                <w:szCs w:val="24"/>
                <w:lang w:eastAsia="de-CH"/>
              </w:rPr>
              <w:tab/>
            </w:r>
            <w:r w:rsidRPr="005D6322">
              <w:rPr>
                <w:rStyle w:val="Hyperlink"/>
              </w:rPr>
              <w:t>Anwendbares Recht, Gerichtsstand</w:t>
            </w:r>
            <w:r>
              <w:rPr>
                <w:webHidden/>
              </w:rPr>
              <w:tab/>
            </w:r>
            <w:r>
              <w:rPr>
                <w:webHidden/>
              </w:rPr>
              <w:fldChar w:fldCharType="begin"/>
            </w:r>
            <w:r>
              <w:rPr>
                <w:webHidden/>
              </w:rPr>
              <w:instrText xml:space="preserve"> PAGEREF _Toc215571080 \h </w:instrText>
            </w:r>
            <w:r>
              <w:rPr>
                <w:webHidden/>
              </w:rPr>
            </w:r>
            <w:r>
              <w:rPr>
                <w:webHidden/>
              </w:rPr>
              <w:fldChar w:fldCharType="separate"/>
            </w:r>
            <w:r>
              <w:rPr>
                <w:webHidden/>
              </w:rPr>
              <w:t>12</w:t>
            </w:r>
            <w:r>
              <w:rPr>
                <w:webHidden/>
              </w:rPr>
              <w:fldChar w:fldCharType="end"/>
            </w:r>
          </w:hyperlink>
        </w:p>
        <w:p w14:paraId="5B166906" w14:textId="77777777" w:rsidR="001B7D04" w:rsidRDefault="001B7D04">
          <w:pPr>
            <w:pStyle w:val="Verzeichnis2"/>
            <w:rPr>
              <w:rFonts w:eastAsiaTheme="minorEastAsia"/>
              <w:kern w:val="2"/>
              <w:sz w:val="24"/>
              <w:szCs w:val="24"/>
              <w:lang w:eastAsia="de-CH"/>
            </w:rPr>
          </w:pPr>
          <w:hyperlink w:anchor="_Toc215571081" w:history="1">
            <w:r w:rsidRPr="005D6322">
              <w:rPr>
                <w:rStyle w:val="Hyperlink"/>
              </w:rPr>
              <w:t>6.7</w:t>
            </w:r>
            <w:r>
              <w:rPr>
                <w:rFonts w:eastAsiaTheme="minorEastAsia"/>
                <w:kern w:val="2"/>
                <w:sz w:val="24"/>
                <w:szCs w:val="24"/>
                <w:lang w:eastAsia="de-CH"/>
              </w:rPr>
              <w:tab/>
            </w:r>
            <w:r w:rsidRPr="005D6322">
              <w:rPr>
                <w:rStyle w:val="Hyperlink"/>
              </w:rPr>
              <w:t>Erklärung, Erläuterung</w:t>
            </w:r>
            <w:r>
              <w:rPr>
                <w:webHidden/>
              </w:rPr>
              <w:tab/>
            </w:r>
            <w:r>
              <w:rPr>
                <w:webHidden/>
              </w:rPr>
              <w:fldChar w:fldCharType="begin"/>
            </w:r>
            <w:r>
              <w:rPr>
                <w:webHidden/>
              </w:rPr>
              <w:instrText xml:space="preserve"> PAGEREF _Toc215571081 \h </w:instrText>
            </w:r>
            <w:r>
              <w:rPr>
                <w:webHidden/>
              </w:rPr>
            </w:r>
            <w:r>
              <w:rPr>
                <w:webHidden/>
              </w:rPr>
              <w:fldChar w:fldCharType="separate"/>
            </w:r>
            <w:r>
              <w:rPr>
                <w:webHidden/>
              </w:rPr>
              <w:t>12</w:t>
            </w:r>
            <w:r>
              <w:rPr>
                <w:webHidden/>
              </w:rPr>
              <w:fldChar w:fldCharType="end"/>
            </w:r>
          </w:hyperlink>
        </w:p>
        <w:p w14:paraId="05C7F9B4" w14:textId="77777777" w:rsidR="001B7D04" w:rsidRDefault="001B7D04">
          <w:pPr>
            <w:pStyle w:val="Verzeichnis1"/>
            <w:rPr>
              <w:rFonts w:eastAsiaTheme="minorEastAsia"/>
              <w:kern w:val="2"/>
              <w:sz w:val="24"/>
              <w:szCs w:val="24"/>
              <w:lang w:eastAsia="de-CH"/>
            </w:rPr>
          </w:pPr>
          <w:hyperlink w:anchor="_Toc215571082" w:history="1">
            <w:r w:rsidRPr="005D6322">
              <w:rPr>
                <w:rStyle w:val="Hyperlink"/>
              </w:rPr>
              <w:t>7</w:t>
            </w:r>
            <w:r>
              <w:rPr>
                <w:rFonts w:eastAsiaTheme="minorEastAsia"/>
                <w:kern w:val="2"/>
                <w:sz w:val="24"/>
                <w:szCs w:val="24"/>
                <w:lang w:eastAsia="de-CH"/>
              </w:rPr>
              <w:tab/>
            </w:r>
            <w:r w:rsidRPr="005D6322">
              <w:rPr>
                <w:rStyle w:val="Hyperlink"/>
              </w:rPr>
              <w:t>Unterschriften</w:t>
            </w:r>
            <w:r>
              <w:rPr>
                <w:webHidden/>
              </w:rPr>
              <w:tab/>
            </w:r>
            <w:r>
              <w:rPr>
                <w:webHidden/>
              </w:rPr>
              <w:fldChar w:fldCharType="begin"/>
            </w:r>
            <w:r>
              <w:rPr>
                <w:webHidden/>
              </w:rPr>
              <w:instrText xml:space="preserve"> PAGEREF _Toc215571082 \h </w:instrText>
            </w:r>
            <w:r>
              <w:rPr>
                <w:webHidden/>
              </w:rPr>
            </w:r>
            <w:r>
              <w:rPr>
                <w:webHidden/>
              </w:rPr>
              <w:fldChar w:fldCharType="separate"/>
            </w:r>
            <w:r>
              <w:rPr>
                <w:webHidden/>
              </w:rPr>
              <w:t>13</w:t>
            </w:r>
            <w:r>
              <w:rPr>
                <w:webHidden/>
              </w:rPr>
              <w:fldChar w:fldCharType="end"/>
            </w:r>
          </w:hyperlink>
        </w:p>
        <w:p w14:paraId="63C32A42" w14:textId="77777777" w:rsidR="007A423D" w:rsidRDefault="007A423D" w:rsidP="00381E4B">
          <w:pPr>
            <w:rPr>
              <w:lang w:val="de-DE"/>
            </w:rPr>
          </w:pPr>
          <w:r>
            <w:rPr>
              <w:lang w:val="de-DE"/>
            </w:rPr>
            <w:fldChar w:fldCharType="end"/>
          </w:r>
        </w:p>
      </w:sdtContent>
    </w:sdt>
    <w:p w14:paraId="513904D6" w14:textId="77777777" w:rsidR="00B94E3B" w:rsidRDefault="00B94E3B" w:rsidP="00B94E3B">
      <w:pPr>
        <w:pStyle w:val="Inhaltsverzeichnisberschrift"/>
        <w:rPr>
          <w:lang w:val="de-DE"/>
        </w:rPr>
      </w:pPr>
      <w:r>
        <w:rPr>
          <w:lang w:val="de-DE"/>
        </w:rPr>
        <w:t>Abbildungsverzeichnis</w:t>
      </w:r>
    </w:p>
    <w:p w14:paraId="137B5DF0" w14:textId="77777777" w:rsidR="006A0007" w:rsidRDefault="00B94E3B">
      <w:pPr>
        <w:pStyle w:val="Abbildungsverzeichnis"/>
        <w:rPr>
          <w:rFonts w:eastAsiaTheme="minorEastAsia"/>
          <w:kern w:val="2"/>
          <w:sz w:val="22"/>
          <w:szCs w:val="22"/>
          <w:lang w:eastAsia="de-CH"/>
        </w:rPr>
      </w:pPr>
      <w:r>
        <w:rPr>
          <w:lang w:val="de-DE"/>
        </w:rPr>
        <w:fldChar w:fldCharType="begin"/>
      </w:r>
      <w:r>
        <w:rPr>
          <w:lang w:val="de-DE"/>
        </w:rPr>
        <w:instrText xml:space="preserve"> TOC \h \z \c "Abbildung" </w:instrText>
      </w:r>
      <w:r>
        <w:rPr>
          <w:lang w:val="de-DE"/>
        </w:rPr>
        <w:fldChar w:fldCharType="separate"/>
      </w:r>
      <w:hyperlink w:anchor="_Toc140669130" w:history="1">
        <w:r w:rsidR="006A0007" w:rsidRPr="00014BE5">
          <w:rPr>
            <w:rStyle w:val="Hyperlink"/>
          </w:rPr>
          <w:t>Abbildung 1</w:t>
        </w:r>
        <w:r w:rsidR="006A0007">
          <w:rPr>
            <w:rFonts w:eastAsiaTheme="minorEastAsia"/>
            <w:kern w:val="2"/>
            <w:sz w:val="22"/>
            <w:szCs w:val="22"/>
            <w:lang w:eastAsia="de-CH"/>
          </w:rPr>
          <w:tab/>
        </w:r>
        <w:r w:rsidR="006A0007" w:rsidRPr="00014BE5">
          <w:rPr>
            <w:rStyle w:val="Hyperlink"/>
          </w:rPr>
          <w:t>Übersicht Lastenheft mit Anhängen und Beilagen</w:t>
        </w:r>
        <w:r w:rsidR="006A0007">
          <w:rPr>
            <w:webHidden/>
          </w:rPr>
          <w:tab/>
        </w:r>
        <w:r w:rsidR="006A0007">
          <w:rPr>
            <w:webHidden/>
          </w:rPr>
          <w:fldChar w:fldCharType="begin"/>
        </w:r>
        <w:r w:rsidR="006A0007">
          <w:rPr>
            <w:webHidden/>
          </w:rPr>
          <w:instrText xml:space="preserve"> PAGEREF _Toc140669130 \h </w:instrText>
        </w:r>
        <w:r w:rsidR="006A0007">
          <w:rPr>
            <w:webHidden/>
          </w:rPr>
        </w:r>
        <w:r w:rsidR="006A0007">
          <w:rPr>
            <w:webHidden/>
          </w:rPr>
          <w:fldChar w:fldCharType="separate"/>
        </w:r>
        <w:r w:rsidR="006A0007">
          <w:rPr>
            <w:webHidden/>
          </w:rPr>
          <w:t>4</w:t>
        </w:r>
        <w:r w:rsidR="006A0007">
          <w:rPr>
            <w:webHidden/>
          </w:rPr>
          <w:fldChar w:fldCharType="end"/>
        </w:r>
      </w:hyperlink>
    </w:p>
    <w:p w14:paraId="7ECF6BA4" w14:textId="77777777" w:rsidR="00B94E3B" w:rsidRPr="00B94E3B" w:rsidRDefault="00B94E3B" w:rsidP="00B94E3B">
      <w:pPr>
        <w:rPr>
          <w:lang w:val="de-DE"/>
        </w:rPr>
      </w:pPr>
      <w:r>
        <w:rPr>
          <w:lang w:val="de-DE"/>
        </w:rPr>
        <w:fldChar w:fldCharType="end"/>
      </w:r>
    </w:p>
    <w:p w14:paraId="76618044" w14:textId="77777777" w:rsidR="00B94E3B" w:rsidRDefault="00B94E3B" w:rsidP="00B94E3B">
      <w:pPr>
        <w:pStyle w:val="Inhaltsverzeichnisberschrift"/>
        <w:rPr>
          <w:lang w:val="de-DE"/>
        </w:rPr>
      </w:pPr>
      <w:r>
        <w:rPr>
          <w:lang w:val="de-DE"/>
        </w:rPr>
        <w:t>Tabellenverzeichnis</w:t>
      </w:r>
    </w:p>
    <w:p w14:paraId="15829D21" w14:textId="77777777" w:rsidR="006A0007" w:rsidRDefault="00B94E3B">
      <w:pPr>
        <w:pStyle w:val="Abbildungsverzeichnis"/>
        <w:rPr>
          <w:rFonts w:eastAsiaTheme="minorEastAsia"/>
          <w:kern w:val="2"/>
          <w:sz w:val="22"/>
          <w:szCs w:val="22"/>
          <w:lang w:eastAsia="de-CH"/>
        </w:rPr>
      </w:pPr>
      <w:r>
        <w:rPr>
          <w:lang w:val="de-DE"/>
        </w:rPr>
        <w:fldChar w:fldCharType="begin"/>
      </w:r>
      <w:r>
        <w:rPr>
          <w:lang w:val="de-DE"/>
        </w:rPr>
        <w:instrText xml:space="preserve"> TOC \h \z \c "Tabelle" </w:instrText>
      </w:r>
      <w:r>
        <w:rPr>
          <w:lang w:val="de-DE"/>
        </w:rPr>
        <w:fldChar w:fldCharType="separate"/>
      </w:r>
      <w:hyperlink w:anchor="_Toc140669122" w:history="1">
        <w:r w:rsidR="006A0007" w:rsidRPr="00CB1A3B">
          <w:rPr>
            <w:rStyle w:val="Hyperlink"/>
          </w:rPr>
          <w:t>Tabelle 1</w:t>
        </w:r>
        <w:r w:rsidR="006A0007">
          <w:rPr>
            <w:rFonts w:eastAsiaTheme="minorEastAsia"/>
            <w:kern w:val="2"/>
            <w:sz w:val="22"/>
            <w:szCs w:val="22"/>
            <w:lang w:eastAsia="de-CH"/>
          </w:rPr>
          <w:tab/>
        </w:r>
        <w:r w:rsidR="006A0007" w:rsidRPr="00CB1A3B">
          <w:rPr>
            <w:rStyle w:val="Hyperlink"/>
          </w:rPr>
          <w:t>Problemkatalog</w:t>
        </w:r>
        <w:r w:rsidR="006A0007">
          <w:rPr>
            <w:webHidden/>
          </w:rPr>
          <w:tab/>
        </w:r>
        <w:r w:rsidR="006A0007">
          <w:rPr>
            <w:webHidden/>
          </w:rPr>
          <w:fldChar w:fldCharType="begin"/>
        </w:r>
        <w:r w:rsidR="006A0007">
          <w:rPr>
            <w:webHidden/>
          </w:rPr>
          <w:instrText xml:space="preserve"> PAGEREF _Toc140669122 \h </w:instrText>
        </w:r>
        <w:r w:rsidR="006A0007">
          <w:rPr>
            <w:webHidden/>
          </w:rPr>
        </w:r>
        <w:r w:rsidR="006A0007">
          <w:rPr>
            <w:webHidden/>
          </w:rPr>
          <w:fldChar w:fldCharType="separate"/>
        </w:r>
        <w:r w:rsidR="006A0007">
          <w:rPr>
            <w:webHidden/>
          </w:rPr>
          <w:t>5</w:t>
        </w:r>
        <w:r w:rsidR="006A0007">
          <w:rPr>
            <w:webHidden/>
          </w:rPr>
          <w:fldChar w:fldCharType="end"/>
        </w:r>
      </w:hyperlink>
    </w:p>
    <w:p w14:paraId="4ED2A82B" w14:textId="77777777" w:rsidR="006A0007" w:rsidRDefault="006A0007">
      <w:pPr>
        <w:pStyle w:val="Abbildungsverzeichnis"/>
        <w:rPr>
          <w:rFonts w:eastAsiaTheme="minorEastAsia"/>
          <w:kern w:val="2"/>
          <w:sz w:val="22"/>
          <w:szCs w:val="22"/>
          <w:lang w:eastAsia="de-CH"/>
        </w:rPr>
      </w:pPr>
      <w:hyperlink w:anchor="_Toc140669123" w:history="1">
        <w:r w:rsidRPr="00CB1A3B">
          <w:rPr>
            <w:rStyle w:val="Hyperlink"/>
          </w:rPr>
          <w:t>Tabelle 2</w:t>
        </w:r>
        <w:r>
          <w:rPr>
            <w:rFonts w:eastAsiaTheme="minorEastAsia"/>
            <w:kern w:val="2"/>
            <w:sz w:val="22"/>
            <w:szCs w:val="22"/>
            <w:lang w:eastAsia="de-CH"/>
          </w:rPr>
          <w:tab/>
        </w:r>
        <w:r w:rsidRPr="00CB1A3B">
          <w:rPr>
            <w:rStyle w:val="Hyperlink"/>
          </w:rPr>
          <w:t>Ziele</w:t>
        </w:r>
        <w:r>
          <w:rPr>
            <w:webHidden/>
          </w:rPr>
          <w:tab/>
        </w:r>
        <w:r>
          <w:rPr>
            <w:webHidden/>
          </w:rPr>
          <w:fldChar w:fldCharType="begin"/>
        </w:r>
        <w:r>
          <w:rPr>
            <w:webHidden/>
          </w:rPr>
          <w:instrText xml:space="preserve"> PAGEREF _Toc140669123 \h </w:instrText>
        </w:r>
        <w:r>
          <w:rPr>
            <w:webHidden/>
          </w:rPr>
        </w:r>
        <w:r>
          <w:rPr>
            <w:webHidden/>
          </w:rPr>
          <w:fldChar w:fldCharType="separate"/>
        </w:r>
        <w:r>
          <w:rPr>
            <w:webHidden/>
          </w:rPr>
          <w:t>5</w:t>
        </w:r>
        <w:r>
          <w:rPr>
            <w:webHidden/>
          </w:rPr>
          <w:fldChar w:fldCharType="end"/>
        </w:r>
      </w:hyperlink>
    </w:p>
    <w:p w14:paraId="028A67C5" w14:textId="77777777" w:rsidR="006A0007" w:rsidRDefault="006A0007">
      <w:pPr>
        <w:pStyle w:val="Abbildungsverzeichnis"/>
        <w:rPr>
          <w:rFonts w:eastAsiaTheme="minorEastAsia"/>
          <w:kern w:val="2"/>
          <w:sz w:val="22"/>
          <w:szCs w:val="22"/>
          <w:lang w:eastAsia="de-CH"/>
        </w:rPr>
      </w:pPr>
      <w:hyperlink w:anchor="_Toc140669124" w:history="1">
        <w:r w:rsidRPr="00CB1A3B">
          <w:rPr>
            <w:rStyle w:val="Hyperlink"/>
          </w:rPr>
          <w:t>Tabelle 3</w:t>
        </w:r>
        <w:r>
          <w:rPr>
            <w:rFonts w:eastAsiaTheme="minorEastAsia"/>
            <w:kern w:val="2"/>
            <w:sz w:val="22"/>
            <w:szCs w:val="22"/>
            <w:lang w:eastAsia="de-CH"/>
          </w:rPr>
          <w:tab/>
        </w:r>
        <w:r w:rsidRPr="00CB1A3B">
          <w:rPr>
            <w:rStyle w:val="Hyperlink"/>
          </w:rPr>
          <w:t>Funktionale Anforderungen</w:t>
        </w:r>
        <w:r>
          <w:rPr>
            <w:webHidden/>
          </w:rPr>
          <w:tab/>
        </w:r>
        <w:r>
          <w:rPr>
            <w:webHidden/>
          </w:rPr>
          <w:fldChar w:fldCharType="begin"/>
        </w:r>
        <w:r>
          <w:rPr>
            <w:webHidden/>
          </w:rPr>
          <w:instrText xml:space="preserve"> PAGEREF _Toc140669124 \h </w:instrText>
        </w:r>
        <w:r>
          <w:rPr>
            <w:webHidden/>
          </w:rPr>
        </w:r>
        <w:r>
          <w:rPr>
            <w:webHidden/>
          </w:rPr>
          <w:fldChar w:fldCharType="separate"/>
        </w:r>
        <w:r>
          <w:rPr>
            <w:webHidden/>
          </w:rPr>
          <w:t>6</w:t>
        </w:r>
        <w:r>
          <w:rPr>
            <w:webHidden/>
          </w:rPr>
          <w:fldChar w:fldCharType="end"/>
        </w:r>
      </w:hyperlink>
    </w:p>
    <w:p w14:paraId="12BBA47F" w14:textId="77777777" w:rsidR="006A0007" w:rsidRDefault="006A0007">
      <w:pPr>
        <w:pStyle w:val="Abbildungsverzeichnis"/>
        <w:rPr>
          <w:rFonts w:eastAsiaTheme="minorEastAsia"/>
          <w:kern w:val="2"/>
          <w:sz w:val="22"/>
          <w:szCs w:val="22"/>
          <w:lang w:eastAsia="de-CH"/>
        </w:rPr>
      </w:pPr>
      <w:hyperlink w:anchor="_Toc140669125" w:history="1">
        <w:r w:rsidRPr="00CB1A3B">
          <w:rPr>
            <w:rStyle w:val="Hyperlink"/>
          </w:rPr>
          <w:t>Tabelle 4</w:t>
        </w:r>
        <w:r>
          <w:rPr>
            <w:rFonts w:eastAsiaTheme="minorEastAsia"/>
            <w:kern w:val="2"/>
            <w:sz w:val="22"/>
            <w:szCs w:val="22"/>
            <w:lang w:eastAsia="de-CH"/>
          </w:rPr>
          <w:tab/>
        </w:r>
        <w:r w:rsidRPr="00CB1A3B">
          <w:rPr>
            <w:rStyle w:val="Hyperlink"/>
          </w:rPr>
          <w:t>Anforderungen an Schnittstellen</w:t>
        </w:r>
        <w:r>
          <w:rPr>
            <w:webHidden/>
          </w:rPr>
          <w:tab/>
        </w:r>
        <w:r>
          <w:rPr>
            <w:webHidden/>
          </w:rPr>
          <w:fldChar w:fldCharType="begin"/>
        </w:r>
        <w:r>
          <w:rPr>
            <w:webHidden/>
          </w:rPr>
          <w:instrText xml:space="preserve"> PAGEREF _Toc140669125 \h </w:instrText>
        </w:r>
        <w:r>
          <w:rPr>
            <w:webHidden/>
          </w:rPr>
        </w:r>
        <w:r>
          <w:rPr>
            <w:webHidden/>
          </w:rPr>
          <w:fldChar w:fldCharType="separate"/>
        </w:r>
        <w:r>
          <w:rPr>
            <w:webHidden/>
          </w:rPr>
          <w:t>6</w:t>
        </w:r>
        <w:r>
          <w:rPr>
            <w:webHidden/>
          </w:rPr>
          <w:fldChar w:fldCharType="end"/>
        </w:r>
      </w:hyperlink>
    </w:p>
    <w:p w14:paraId="43A24AE5" w14:textId="77777777" w:rsidR="006A0007" w:rsidRDefault="006A0007">
      <w:pPr>
        <w:pStyle w:val="Abbildungsverzeichnis"/>
        <w:rPr>
          <w:rFonts w:eastAsiaTheme="minorEastAsia"/>
          <w:kern w:val="2"/>
          <w:sz w:val="22"/>
          <w:szCs w:val="22"/>
          <w:lang w:eastAsia="de-CH"/>
        </w:rPr>
      </w:pPr>
      <w:hyperlink w:anchor="_Toc140669126" w:history="1">
        <w:r w:rsidRPr="00CB1A3B">
          <w:rPr>
            <w:rStyle w:val="Hyperlink"/>
          </w:rPr>
          <w:t>Tabelle 5</w:t>
        </w:r>
        <w:r>
          <w:rPr>
            <w:rFonts w:eastAsiaTheme="minorEastAsia"/>
            <w:kern w:val="2"/>
            <w:sz w:val="22"/>
            <w:szCs w:val="22"/>
            <w:lang w:eastAsia="de-CH"/>
          </w:rPr>
          <w:tab/>
        </w:r>
        <w:r w:rsidRPr="00CB1A3B">
          <w:rPr>
            <w:rStyle w:val="Hyperlink"/>
          </w:rPr>
          <w:t>Nicht-funktionale Anforderungen</w:t>
        </w:r>
        <w:r>
          <w:rPr>
            <w:webHidden/>
          </w:rPr>
          <w:tab/>
        </w:r>
        <w:r>
          <w:rPr>
            <w:webHidden/>
          </w:rPr>
          <w:fldChar w:fldCharType="begin"/>
        </w:r>
        <w:r>
          <w:rPr>
            <w:webHidden/>
          </w:rPr>
          <w:instrText xml:space="preserve"> PAGEREF _Toc140669126 \h </w:instrText>
        </w:r>
        <w:r>
          <w:rPr>
            <w:webHidden/>
          </w:rPr>
        </w:r>
        <w:r>
          <w:rPr>
            <w:webHidden/>
          </w:rPr>
          <w:fldChar w:fldCharType="separate"/>
        </w:r>
        <w:r>
          <w:rPr>
            <w:webHidden/>
          </w:rPr>
          <w:t>6</w:t>
        </w:r>
        <w:r>
          <w:rPr>
            <w:webHidden/>
          </w:rPr>
          <w:fldChar w:fldCharType="end"/>
        </w:r>
      </w:hyperlink>
    </w:p>
    <w:p w14:paraId="44200ADC" w14:textId="77777777" w:rsidR="006A0007" w:rsidRDefault="006A0007">
      <w:pPr>
        <w:pStyle w:val="Abbildungsverzeichnis"/>
        <w:rPr>
          <w:rFonts w:eastAsiaTheme="minorEastAsia"/>
          <w:kern w:val="2"/>
          <w:sz w:val="22"/>
          <w:szCs w:val="22"/>
          <w:lang w:eastAsia="de-CH"/>
        </w:rPr>
      </w:pPr>
      <w:hyperlink w:anchor="_Toc140669127" w:history="1">
        <w:r w:rsidRPr="00CB1A3B">
          <w:rPr>
            <w:rStyle w:val="Hyperlink"/>
          </w:rPr>
          <w:t>Tabelle 6</w:t>
        </w:r>
        <w:r>
          <w:rPr>
            <w:rFonts w:eastAsiaTheme="minorEastAsia"/>
            <w:kern w:val="2"/>
            <w:sz w:val="22"/>
            <w:szCs w:val="22"/>
            <w:lang w:eastAsia="de-CH"/>
          </w:rPr>
          <w:tab/>
        </w:r>
        <w:r w:rsidRPr="00CB1A3B">
          <w:rPr>
            <w:rStyle w:val="Hyperlink"/>
          </w:rPr>
          <w:t>Terminplanung Gesamtprojekt</w:t>
        </w:r>
        <w:r>
          <w:rPr>
            <w:webHidden/>
          </w:rPr>
          <w:tab/>
        </w:r>
        <w:r>
          <w:rPr>
            <w:webHidden/>
          </w:rPr>
          <w:fldChar w:fldCharType="begin"/>
        </w:r>
        <w:r>
          <w:rPr>
            <w:webHidden/>
          </w:rPr>
          <w:instrText xml:space="preserve"> PAGEREF _Toc140669127 \h </w:instrText>
        </w:r>
        <w:r>
          <w:rPr>
            <w:webHidden/>
          </w:rPr>
        </w:r>
        <w:r>
          <w:rPr>
            <w:webHidden/>
          </w:rPr>
          <w:fldChar w:fldCharType="separate"/>
        </w:r>
        <w:r>
          <w:rPr>
            <w:webHidden/>
          </w:rPr>
          <w:t>7</w:t>
        </w:r>
        <w:r>
          <w:rPr>
            <w:webHidden/>
          </w:rPr>
          <w:fldChar w:fldCharType="end"/>
        </w:r>
      </w:hyperlink>
    </w:p>
    <w:p w14:paraId="1C4D6155" w14:textId="77777777" w:rsidR="006A0007" w:rsidRDefault="006A0007">
      <w:pPr>
        <w:pStyle w:val="Abbildungsverzeichnis"/>
        <w:rPr>
          <w:rFonts w:eastAsiaTheme="minorEastAsia"/>
          <w:kern w:val="2"/>
          <w:sz w:val="22"/>
          <w:szCs w:val="22"/>
          <w:lang w:eastAsia="de-CH"/>
        </w:rPr>
      </w:pPr>
      <w:hyperlink w:anchor="_Toc140669128" w:history="1">
        <w:r w:rsidRPr="00CB1A3B">
          <w:rPr>
            <w:rStyle w:val="Hyperlink"/>
          </w:rPr>
          <w:t>Tabelle 7</w:t>
        </w:r>
        <w:r>
          <w:rPr>
            <w:rFonts w:eastAsiaTheme="minorEastAsia"/>
            <w:kern w:val="2"/>
            <w:sz w:val="22"/>
            <w:szCs w:val="22"/>
            <w:lang w:eastAsia="de-CH"/>
          </w:rPr>
          <w:tab/>
        </w:r>
        <w:r w:rsidRPr="00CB1A3B">
          <w:rPr>
            <w:rStyle w:val="Hyperlink"/>
          </w:rPr>
          <w:t>Submission</w:t>
        </w:r>
        <w:r>
          <w:rPr>
            <w:webHidden/>
          </w:rPr>
          <w:tab/>
        </w:r>
        <w:r>
          <w:rPr>
            <w:webHidden/>
          </w:rPr>
          <w:fldChar w:fldCharType="begin"/>
        </w:r>
        <w:r>
          <w:rPr>
            <w:webHidden/>
          </w:rPr>
          <w:instrText xml:space="preserve"> PAGEREF _Toc140669128 \h </w:instrText>
        </w:r>
        <w:r>
          <w:rPr>
            <w:webHidden/>
          </w:rPr>
        </w:r>
        <w:r>
          <w:rPr>
            <w:webHidden/>
          </w:rPr>
          <w:fldChar w:fldCharType="separate"/>
        </w:r>
        <w:r>
          <w:rPr>
            <w:webHidden/>
          </w:rPr>
          <w:t>7</w:t>
        </w:r>
        <w:r>
          <w:rPr>
            <w:webHidden/>
          </w:rPr>
          <w:fldChar w:fldCharType="end"/>
        </w:r>
      </w:hyperlink>
    </w:p>
    <w:p w14:paraId="5F9BB153" w14:textId="77777777" w:rsidR="006A0007" w:rsidRDefault="006A0007">
      <w:pPr>
        <w:pStyle w:val="Abbildungsverzeichnis"/>
        <w:rPr>
          <w:rFonts w:eastAsiaTheme="minorEastAsia"/>
          <w:kern w:val="2"/>
          <w:sz w:val="22"/>
          <w:szCs w:val="22"/>
          <w:lang w:eastAsia="de-CH"/>
        </w:rPr>
      </w:pPr>
      <w:hyperlink w:anchor="_Toc140669129" w:history="1">
        <w:r w:rsidRPr="00CB1A3B">
          <w:rPr>
            <w:rStyle w:val="Hyperlink"/>
          </w:rPr>
          <w:t>Tabelle 8</w:t>
        </w:r>
        <w:r>
          <w:rPr>
            <w:rFonts w:eastAsiaTheme="minorEastAsia"/>
            <w:kern w:val="2"/>
            <w:sz w:val="22"/>
            <w:szCs w:val="22"/>
            <w:lang w:eastAsia="de-CH"/>
          </w:rPr>
          <w:tab/>
        </w:r>
        <w:r w:rsidRPr="00CB1A3B">
          <w:rPr>
            <w:rStyle w:val="Hyperlink"/>
          </w:rPr>
          <w:t>Terminplan Submissionsverfahren</w:t>
        </w:r>
        <w:r>
          <w:rPr>
            <w:webHidden/>
          </w:rPr>
          <w:tab/>
        </w:r>
        <w:r>
          <w:rPr>
            <w:webHidden/>
          </w:rPr>
          <w:fldChar w:fldCharType="begin"/>
        </w:r>
        <w:r>
          <w:rPr>
            <w:webHidden/>
          </w:rPr>
          <w:instrText xml:space="preserve"> PAGEREF _Toc140669129 \h </w:instrText>
        </w:r>
        <w:r>
          <w:rPr>
            <w:webHidden/>
          </w:rPr>
        </w:r>
        <w:r>
          <w:rPr>
            <w:webHidden/>
          </w:rPr>
          <w:fldChar w:fldCharType="separate"/>
        </w:r>
        <w:r>
          <w:rPr>
            <w:webHidden/>
          </w:rPr>
          <w:t>11</w:t>
        </w:r>
        <w:r>
          <w:rPr>
            <w:webHidden/>
          </w:rPr>
          <w:fldChar w:fldCharType="end"/>
        </w:r>
      </w:hyperlink>
    </w:p>
    <w:p w14:paraId="72EEA6E0" w14:textId="77777777" w:rsidR="00E8660D" w:rsidRPr="006A0007" w:rsidRDefault="00B94E3B" w:rsidP="00E8660D">
      <w:pPr>
        <w:rPr>
          <w:lang w:val="de-DE"/>
        </w:rPr>
      </w:pPr>
      <w:r>
        <w:rPr>
          <w:lang w:val="de-DE"/>
        </w:rPr>
        <w:fldChar w:fldCharType="end"/>
      </w:r>
      <w:r w:rsidR="00536D7E">
        <w:br w:type="page"/>
      </w:r>
    </w:p>
    <w:p w14:paraId="4884C487" w14:textId="77777777" w:rsidR="003129AF" w:rsidRDefault="003129AF" w:rsidP="0096192C">
      <w:pPr>
        <w:pStyle w:val="berschrift1"/>
      </w:pPr>
      <w:bookmarkStart w:id="3" w:name="_Toc215571013"/>
      <w:r>
        <w:lastRenderedPageBreak/>
        <w:t>Allgemeines</w:t>
      </w:r>
      <w:bookmarkEnd w:id="3"/>
    </w:p>
    <w:p w14:paraId="28745147" w14:textId="77777777" w:rsidR="003129AF" w:rsidRDefault="003129AF" w:rsidP="0096192C">
      <w:pPr>
        <w:pStyle w:val="berschrift2"/>
      </w:pPr>
      <w:bookmarkStart w:id="4" w:name="_Toc215571014"/>
      <w:r>
        <w:t>Übersicht Lastenheft mit Anhängen und Beilagen</w:t>
      </w:r>
      <w:bookmarkEnd w:id="4"/>
    </w:p>
    <w:p w14:paraId="115EC94B" w14:textId="77777777" w:rsidR="0096192C" w:rsidRDefault="003129AF" w:rsidP="0096192C">
      <w:pPr>
        <w:pStyle w:val="HERMESInfotextkantonsspezifischKTZH"/>
      </w:pPr>
      <w:r>
        <w:t>In folgender Übersicht sind alle Beziehungen mit Bezug auf das Lastenheft dargestellt:</w:t>
      </w:r>
    </w:p>
    <w:p w14:paraId="7C5CF412" w14:textId="77777777" w:rsidR="00381E4B" w:rsidRDefault="0096192C" w:rsidP="00381E4B">
      <w:pPr>
        <w:keepNext/>
      </w:pPr>
      <w:r>
        <w:rPr>
          <w:noProof/>
          <w:lang w:eastAsia="de-CH"/>
        </w:rPr>
        <w:drawing>
          <wp:inline distT="0" distB="0" distL="0" distR="0" wp14:anchorId="1D237680" wp14:editId="7485BBDA">
            <wp:extent cx="5705475" cy="2751184"/>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5475" cy="2751184"/>
                    </a:xfrm>
                    <a:prstGeom prst="rect">
                      <a:avLst/>
                    </a:prstGeom>
                    <a:noFill/>
                    <a:ln>
                      <a:noFill/>
                    </a:ln>
                  </pic:spPr>
                </pic:pic>
              </a:graphicData>
            </a:graphic>
          </wp:inline>
        </w:drawing>
      </w:r>
    </w:p>
    <w:p w14:paraId="150C4EBA" w14:textId="77777777" w:rsidR="0096192C" w:rsidRDefault="00381E4B" w:rsidP="00381E4B">
      <w:pPr>
        <w:pStyle w:val="Beschriftung"/>
      </w:pPr>
      <w:bookmarkStart w:id="5" w:name="_Toc140669130"/>
      <w:r>
        <w:t xml:space="preserve">Abbildung </w:t>
      </w:r>
      <w:fldSimple w:instr=" SEQ Abbildung \* ARABIC ">
        <w:r w:rsidR="00E1029F">
          <w:rPr>
            <w:noProof/>
          </w:rPr>
          <w:t>1</w:t>
        </w:r>
      </w:fldSimple>
      <w:r>
        <w:tab/>
      </w:r>
      <w:r w:rsidR="006A0007">
        <w:t>Übersicht Lastenheft mit Anhängen und Beilagen</w:t>
      </w:r>
      <w:bookmarkEnd w:id="5"/>
    </w:p>
    <w:p w14:paraId="1434F689" w14:textId="77777777" w:rsidR="0096192C" w:rsidRDefault="0096192C" w:rsidP="0096192C">
      <w:pPr>
        <w:pStyle w:val="berschrift2"/>
      </w:pPr>
      <w:bookmarkStart w:id="6" w:name="_Ref137470483"/>
      <w:bookmarkStart w:id="7" w:name="_Toc215571015"/>
      <w:r>
        <w:lastRenderedPageBreak/>
        <w:t>Anhänge</w:t>
      </w:r>
      <w:bookmarkEnd w:id="6"/>
      <w:bookmarkEnd w:id="7"/>
    </w:p>
    <w:p w14:paraId="4EE2ABC1" w14:textId="77777777" w:rsidR="0096192C" w:rsidRPr="0096192C" w:rsidRDefault="0096192C" w:rsidP="0096192C">
      <w:pPr>
        <w:pStyle w:val="HERMESInfotextkantonsspezifischKTZH"/>
      </w:pPr>
      <w:r w:rsidRPr="0096192C">
        <w:t>Als Anhänge bezeichnet werden durch den Anbieter auszufüllende und/oder zu unterschreibende Dokumente, welche im Rahmen des Angebotes eingereicht werden sollen.</w:t>
      </w:r>
    </w:p>
    <w:p w14:paraId="68E3D79D" w14:textId="77777777" w:rsidR="0096192C" w:rsidRPr="0096192C" w:rsidRDefault="0096192C" w:rsidP="0096192C">
      <w:pPr>
        <w:pStyle w:val="HERMESInfotextkantonsspezifischKTZH"/>
      </w:pPr>
      <w:r w:rsidRPr="0096192C">
        <w:t>Diese sind die folgenden: Aufführen der einzelnen Anhänge</w:t>
      </w:r>
    </w:p>
    <w:p w14:paraId="07D38D56" w14:textId="77777777" w:rsidR="0096192C" w:rsidRDefault="0096192C" w:rsidP="0096192C">
      <w:pPr>
        <w:pStyle w:val="HERMESInfotext-AufzhlungkantonsspezifischKTZH"/>
      </w:pPr>
      <w:r>
        <w:t>Anhang 1, Titel Dokument</w:t>
      </w:r>
    </w:p>
    <w:p w14:paraId="59E1D3EA" w14:textId="77777777" w:rsidR="0096192C" w:rsidRDefault="0096192C" w:rsidP="0096192C">
      <w:pPr>
        <w:pStyle w:val="HERMESInfotext-AufzhlungkantonsspezifischKTZH"/>
      </w:pPr>
      <w:r>
        <w:t>Anhang 2, Titel Dokument</w:t>
      </w:r>
    </w:p>
    <w:p w14:paraId="478B9046" w14:textId="77777777" w:rsidR="0096192C" w:rsidRDefault="0096192C" w:rsidP="0096192C">
      <w:pPr>
        <w:pStyle w:val="berschrift2"/>
      </w:pPr>
      <w:bookmarkStart w:id="8" w:name="_Ref137470492"/>
      <w:bookmarkStart w:id="9" w:name="_Toc215571016"/>
      <w:r>
        <w:t>Beilagen</w:t>
      </w:r>
      <w:bookmarkEnd w:id="8"/>
      <w:bookmarkEnd w:id="9"/>
    </w:p>
    <w:p w14:paraId="502AA638" w14:textId="77777777" w:rsidR="0096192C" w:rsidRDefault="0096192C" w:rsidP="0096192C">
      <w:pPr>
        <w:pStyle w:val="HERMESInfotextkantonsspezifischKTZH"/>
      </w:pPr>
      <w:r>
        <w:t>Als Beilagen bezeichnet werden hier Dokumente mit erläuterndem Charakter zum Lastenheft für das bessere Verständnis des Anbieters, sowie gesetzliche Grundlagen (Beispiele aus dem Projekt, AGB, Rahmenbedingungen).</w:t>
      </w:r>
    </w:p>
    <w:p w14:paraId="0F37958D" w14:textId="77777777" w:rsidR="0096192C" w:rsidRDefault="0096192C" w:rsidP="0096192C">
      <w:pPr>
        <w:pStyle w:val="HERMESInfotextkantonsspezifischKTZH"/>
      </w:pPr>
      <w:r>
        <w:t>Diese sind die folgenden: Aufführen der einzelnen Beilagen</w:t>
      </w:r>
    </w:p>
    <w:p w14:paraId="62710894" w14:textId="77777777" w:rsidR="0096192C" w:rsidRDefault="0096192C" w:rsidP="0096192C">
      <w:pPr>
        <w:pStyle w:val="HERMESInfotext-AufzhlungkantonsspezifischKTZH"/>
      </w:pPr>
      <w:r>
        <w:t>Beilage 1, Titel Dokument</w:t>
      </w:r>
    </w:p>
    <w:p w14:paraId="2563051C" w14:textId="77777777" w:rsidR="0096192C" w:rsidRDefault="0096192C" w:rsidP="0096192C">
      <w:pPr>
        <w:pStyle w:val="HERMESInfotext-AufzhlungkantonsspezifischKTZH"/>
      </w:pPr>
      <w:r>
        <w:t>Beilage 2, Titel Dokument</w:t>
      </w:r>
    </w:p>
    <w:p w14:paraId="62C7D9DD" w14:textId="77777777" w:rsidR="0096192C" w:rsidRDefault="0096192C" w:rsidP="0096192C">
      <w:pPr>
        <w:pStyle w:val="berschrift2"/>
      </w:pPr>
      <w:bookmarkStart w:id="10" w:name="_Toc215571017"/>
      <w:r>
        <w:t>Management Summary</w:t>
      </w:r>
      <w:bookmarkEnd w:id="10"/>
    </w:p>
    <w:p w14:paraId="27FDD332" w14:textId="77777777" w:rsidR="0096192C" w:rsidRDefault="0096192C" w:rsidP="0096192C">
      <w:pPr>
        <w:pStyle w:val="HERMESInfotextkantonsspezifischKTZH"/>
      </w:pPr>
      <w:r>
        <w:t>Kurzbeschreibung, was mit dem Projekt erreicht werden soll</w:t>
      </w:r>
    </w:p>
    <w:p w14:paraId="4F9BEBD2" w14:textId="77777777" w:rsidR="0096192C" w:rsidRDefault="0096192C" w:rsidP="0096192C">
      <w:pPr>
        <w:pStyle w:val="berschrift2"/>
      </w:pPr>
      <w:bookmarkStart w:id="11" w:name="_Toc215571018"/>
      <w:r>
        <w:t>Gegenstand des Projektes</w:t>
      </w:r>
      <w:bookmarkEnd w:id="11"/>
    </w:p>
    <w:p w14:paraId="2BB2BC25" w14:textId="77777777" w:rsidR="0096192C" w:rsidRDefault="0096192C" w:rsidP="0096192C">
      <w:pPr>
        <w:pStyle w:val="HERMESInfotextkantonsspezifischKTZH"/>
      </w:pPr>
      <w:r>
        <w:t>Kurzbeschreibung, welche Inhalte das Projekt hat</w:t>
      </w:r>
    </w:p>
    <w:p w14:paraId="02E89DA7" w14:textId="77777777" w:rsidR="0096192C" w:rsidRDefault="0096192C" w:rsidP="0096192C">
      <w:pPr>
        <w:pStyle w:val="berschrift1"/>
      </w:pPr>
      <w:bookmarkStart w:id="12" w:name="_Toc215571019"/>
      <w:r>
        <w:t>Auftraggeber</w:t>
      </w:r>
      <w:bookmarkEnd w:id="12"/>
    </w:p>
    <w:p w14:paraId="30F4CAB6" w14:textId="77777777" w:rsidR="0096192C" w:rsidRDefault="0096192C" w:rsidP="0096192C">
      <w:pPr>
        <w:pStyle w:val="berschrift2"/>
      </w:pPr>
      <w:bookmarkStart w:id="13" w:name="_Toc215571020"/>
      <w:r>
        <w:t>Vorstellung der Organisationseinheit</w:t>
      </w:r>
      <w:bookmarkEnd w:id="13"/>
    </w:p>
    <w:p w14:paraId="3A11870E" w14:textId="77777777" w:rsidR="0096192C" w:rsidRDefault="0096192C" w:rsidP="0096192C">
      <w:pPr>
        <w:pStyle w:val="HERMESInfotextkantonsspezifischKTZH"/>
      </w:pPr>
      <w:r>
        <w:t>Vorstellung der betroffenen Organisationseinheiten (innerhalb Systemgrenze)</w:t>
      </w:r>
    </w:p>
    <w:p w14:paraId="4D76F3E2" w14:textId="77777777" w:rsidR="0096192C" w:rsidRDefault="0096192C" w:rsidP="0096192C">
      <w:pPr>
        <w:pStyle w:val="berschrift2"/>
      </w:pPr>
      <w:bookmarkStart w:id="14" w:name="_Toc215571021"/>
      <w:r>
        <w:t>Organigramm Organisationseinheit</w:t>
      </w:r>
      <w:bookmarkEnd w:id="14"/>
    </w:p>
    <w:p w14:paraId="67771019" w14:textId="77777777" w:rsidR="0096192C" w:rsidRDefault="0096192C" w:rsidP="0096192C">
      <w:pPr>
        <w:pStyle w:val="HERMESInfotextkantonsspezifischKTZH"/>
      </w:pPr>
      <w:r>
        <w:t xml:space="preserve">Einfügen eines Organigramms der betroffenen Organisationseinheiten </w:t>
      </w:r>
    </w:p>
    <w:p w14:paraId="5DB1779B" w14:textId="77777777" w:rsidR="0096192C" w:rsidRDefault="0096192C" w:rsidP="0096192C">
      <w:pPr>
        <w:pStyle w:val="berschrift2"/>
      </w:pPr>
      <w:bookmarkStart w:id="15" w:name="_Toc215571022"/>
      <w:r>
        <w:t>Nutzniesser des Projektes</w:t>
      </w:r>
      <w:bookmarkEnd w:id="15"/>
    </w:p>
    <w:p w14:paraId="7C465E0E" w14:textId="77777777" w:rsidR="0096192C" w:rsidRDefault="0096192C" w:rsidP="0096192C">
      <w:pPr>
        <w:pStyle w:val="HERMESInfotextkantonsspezifischKTZH"/>
      </w:pPr>
      <w:r>
        <w:t>Beschreibung, welche Einheiten innerhalb der Organisation vom Projekt betroffen oder tangiert sind</w:t>
      </w:r>
    </w:p>
    <w:p w14:paraId="32933CBE" w14:textId="77777777" w:rsidR="0096192C" w:rsidRDefault="0096192C" w:rsidP="0096192C">
      <w:pPr>
        <w:pStyle w:val="HERMESInfotext-AufzhlungkantonsspezifischKTZH"/>
      </w:pPr>
      <w:r>
        <w:t>Name Organisationseinheit 1, Nutzen</w:t>
      </w:r>
    </w:p>
    <w:p w14:paraId="558E1007" w14:textId="77777777" w:rsidR="0096192C" w:rsidRDefault="0096192C" w:rsidP="0096192C">
      <w:pPr>
        <w:pStyle w:val="HERMESInfotext-AufzhlungkantonsspezifischKTZH"/>
      </w:pPr>
      <w:r>
        <w:t xml:space="preserve">Name Organisationseinheit 2, Nutzen </w:t>
      </w:r>
    </w:p>
    <w:p w14:paraId="4609AF90" w14:textId="77777777" w:rsidR="0096192C" w:rsidRDefault="0096192C" w:rsidP="0096192C">
      <w:pPr>
        <w:pStyle w:val="berschrift1"/>
      </w:pPr>
      <w:bookmarkStart w:id="16" w:name="_Toc215571023"/>
      <w:r>
        <w:t>Ausgangslage</w:t>
      </w:r>
      <w:bookmarkEnd w:id="16"/>
    </w:p>
    <w:p w14:paraId="7CA10B0A" w14:textId="77777777" w:rsidR="0096192C" w:rsidRDefault="0096192C" w:rsidP="0096192C">
      <w:pPr>
        <w:pStyle w:val="berschrift2"/>
      </w:pPr>
      <w:bookmarkStart w:id="17" w:name="_Toc215571024"/>
      <w:r>
        <w:t>Anstoss für das Projekt</w:t>
      </w:r>
      <w:bookmarkEnd w:id="17"/>
    </w:p>
    <w:p w14:paraId="493175C5" w14:textId="77777777" w:rsidR="0096192C" w:rsidRDefault="0096192C" w:rsidP="0096192C">
      <w:pPr>
        <w:pStyle w:val="HERMESInfotextkantonsspezifischKTZH"/>
      </w:pPr>
      <w:r>
        <w:t xml:space="preserve">Beschreibung, was zum Anstoss des Projektes geführt hat oder Verweis auf bestehende Dokumente, in welchen das schon mal erklärt worden ist, sofern diese auch Bestandteil der Ausschreibungsunterlagen sind, respektive als Anhänge oder Beilagen gem. Ziffer </w:t>
      </w:r>
      <w:r>
        <w:fldChar w:fldCharType="begin"/>
      </w:r>
      <w:r>
        <w:instrText xml:space="preserve"> REF _Ref137470483 \r \h </w:instrText>
      </w:r>
      <w:r>
        <w:fldChar w:fldCharType="separate"/>
      </w:r>
      <w:r w:rsidR="00E1029F">
        <w:t>1.2</w:t>
      </w:r>
      <w:r>
        <w:fldChar w:fldCharType="end"/>
      </w:r>
      <w:r>
        <w:t xml:space="preserve"> und </w:t>
      </w:r>
      <w:r>
        <w:fldChar w:fldCharType="begin"/>
      </w:r>
      <w:r>
        <w:instrText xml:space="preserve"> REF _Ref137470492 \r \h </w:instrText>
      </w:r>
      <w:r>
        <w:fldChar w:fldCharType="separate"/>
      </w:r>
      <w:r w:rsidR="00E1029F">
        <w:t>1.3</w:t>
      </w:r>
      <w:r>
        <w:fldChar w:fldCharType="end"/>
      </w:r>
      <w:r>
        <w:t xml:space="preserve"> in diesem Lastenheft aufgeführt sind</w:t>
      </w:r>
    </w:p>
    <w:p w14:paraId="097FD937" w14:textId="77777777" w:rsidR="0096192C" w:rsidRDefault="0096192C" w:rsidP="0096192C">
      <w:pPr>
        <w:pStyle w:val="berschrift2"/>
      </w:pPr>
      <w:bookmarkStart w:id="18" w:name="_Toc215571025"/>
      <w:r>
        <w:t>Ist-Zustand</w:t>
      </w:r>
      <w:bookmarkEnd w:id="18"/>
    </w:p>
    <w:p w14:paraId="08BCD3DF" w14:textId="77777777" w:rsidR="0096192C" w:rsidRDefault="0096192C" w:rsidP="002668CB">
      <w:pPr>
        <w:pStyle w:val="HERMESInfotextkantonsspezifischKTZH"/>
      </w:pPr>
      <w:r>
        <w:t>Generelle Beschreibung des IST-Zustandes</w:t>
      </w:r>
    </w:p>
    <w:p w14:paraId="4F18D107" w14:textId="77777777" w:rsidR="0096192C" w:rsidRDefault="0096192C" w:rsidP="0096192C">
      <w:pPr>
        <w:pStyle w:val="berschrift2"/>
      </w:pPr>
      <w:bookmarkStart w:id="19" w:name="_Toc215571026"/>
      <w:r>
        <w:t>Stärken und Schwächen des Ist-Zustandes</w:t>
      </w:r>
      <w:bookmarkEnd w:id="19"/>
    </w:p>
    <w:p w14:paraId="0617CA2B" w14:textId="77777777" w:rsidR="0096192C" w:rsidRDefault="0096192C" w:rsidP="0096192C">
      <w:pPr>
        <w:pStyle w:val="berschrift3"/>
      </w:pPr>
      <w:bookmarkStart w:id="20" w:name="_Toc215571027"/>
      <w:r>
        <w:t>Stärken</w:t>
      </w:r>
      <w:bookmarkEnd w:id="20"/>
    </w:p>
    <w:p w14:paraId="59B3982E" w14:textId="77777777" w:rsidR="0096192C" w:rsidRDefault="0096192C" w:rsidP="002668CB">
      <w:pPr>
        <w:pStyle w:val="HERMESInfotextkantonsspezifischKTZH"/>
      </w:pPr>
      <w:r>
        <w:t xml:space="preserve">Folgende Stärken weist die heutige Lösung auf: </w:t>
      </w:r>
    </w:p>
    <w:p w14:paraId="59E1FE44" w14:textId="77777777" w:rsidR="0096192C" w:rsidRDefault="0096192C" w:rsidP="002668CB">
      <w:pPr>
        <w:pStyle w:val="HERMESInfotext-AufzhlungkantonsspezifischKTZH"/>
      </w:pPr>
      <w:r>
        <w:t>Stärke 1</w:t>
      </w:r>
    </w:p>
    <w:p w14:paraId="4DE46393" w14:textId="77777777" w:rsidR="0096192C" w:rsidRDefault="0096192C" w:rsidP="002668CB">
      <w:pPr>
        <w:pStyle w:val="HERMESInfotext-AufzhlungkantonsspezifischKTZH"/>
      </w:pPr>
      <w:r>
        <w:t>Stärke 2</w:t>
      </w:r>
    </w:p>
    <w:p w14:paraId="4DCCD552" w14:textId="77777777" w:rsidR="0096192C" w:rsidRDefault="0096192C" w:rsidP="002668CB">
      <w:pPr>
        <w:pStyle w:val="HERMESInfotext-AufzhlungkantonsspezifischKTZH"/>
      </w:pPr>
      <w:r>
        <w:t>Stärke 3</w:t>
      </w:r>
    </w:p>
    <w:p w14:paraId="4620793D" w14:textId="77777777" w:rsidR="0096192C" w:rsidRDefault="0096192C" w:rsidP="0096192C">
      <w:pPr>
        <w:pStyle w:val="berschrift3"/>
      </w:pPr>
      <w:bookmarkStart w:id="21" w:name="_Toc215571028"/>
      <w:r>
        <w:t>Schwächen</w:t>
      </w:r>
      <w:bookmarkEnd w:id="21"/>
    </w:p>
    <w:p w14:paraId="66D7F9D1" w14:textId="77777777" w:rsidR="0096192C" w:rsidRDefault="0096192C" w:rsidP="002668CB">
      <w:pPr>
        <w:pStyle w:val="HERMESInfotextkantonsspezifischKTZH"/>
      </w:pPr>
      <w:r>
        <w:t xml:space="preserve">Folgende Schwächen weist die heutige Lösung auf: </w:t>
      </w:r>
    </w:p>
    <w:p w14:paraId="0697ACE8" w14:textId="77777777" w:rsidR="0096192C" w:rsidRDefault="0096192C" w:rsidP="002668CB">
      <w:pPr>
        <w:pStyle w:val="HERMESInfotext-AufzhlungkantonsspezifischKTZH"/>
      </w:pPr>
      <w:r>
        <w:t>Schwäche 1</w:t>
      </w:r>
    </w:p>
    <w:p w14:paraId="03D0FBEE" w14:textId="77777777" w:rsidR="0096192C" w:rsidRDefault="0096192C" w:rsidP="002668CB">
      <w:pPr>
        <w:pStyle w:val="HERMESInfotext-AufzhlungkantonsspezifischKTZH"/>
      </w:pPr>
      <w:r>
        <w:t>Schwäche 2</w:t>
      </w:r>
    </w:p>
    <w:p w14:paraId="035D7D0E" w14:textId="77777777" w:rsidR="0096192C" w:rsidRDefault="0096192C" w:rsidP="002668CB">
      <w:pPr>
        <w:pStyle w:val="HERMESInfotext-AufzhlungkantonsspezifischKTZH"/>
      </w:pPr>
      <w:r>
        <w:t>Schwäche 3</w:t>
      </w:r>
    </w:p>
    <w:p w14:paraId="34934047" w14:textId="77777777" w:rsidR="0096192C" w:rsidRDefault="0096192C" w:rsidP="0096192C">
      <w:pPr>
        <w:pStyle w:val="berschrift3"/>
      </w:pPr>
      <w:bookmarkStart w:id="22" w:name="_Toc215571029"/>
      <w:r>
        <w:t>Problemkatalog</w:t>
      </w:r>
      <w:bookmarkEnd w:id="22"/>
    </w:p>
    <w:p w14:paraId="1015B47E" w14:textId="77777777" w:rsidR="002668CB" w:rsidRPr="00ED77A1" w:rsidRDefault="0096192C" w:rsidP="002668CB">
      <w:pPr>
        <w:pStyle w:val="HERMESInfotextkantonsspezifischKTZH"/>
      </w:pPr>
      <w:r>
        <w:t>Aufführen der abgeleiteten Probleme aus den Ursachen der Stärken und Schwächen der Ist-Situation, Nummernvergabe, sowie die einzelnen Probleme mit «hoch», «mittel» oder «tief» gewichten</w:t>
      </w:r>
    </w:p>
    <w:tbl>
      <w:tblPr>
        <w:tblStyle w:val="KTZH-TabelleHermes"/>
        <w:tblW w:w="8987" w:type="dxa"/>
        <w:tblLayout w:type="fixed"/>
        <w:tblLook w:val="04A0" w:firstRow="1" w:lastRow="0" w:firstColumn="1" w:lastColumn="0" w:noHBand="0" w:noVBand="1"/>
      </w:tblPr>
      <w:tblGrid>
        <w:gridCol w:w="794"/>
        <w:gridCol w:w="6719"/>
        <w:gridCol w:w="1474"/>
      </w:tblGrid>
      <w:tr w:rsidR="002668CB" w:rsidRPr="00F42FE8" w14:paraId="0DF9AAF1"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2BBA114D" w14:textId="77777777" w:rsidR="002668CB" w:rsidRPr="00F42FE8" w:rsidRDefault="002668CB" w:rsidP="007036EB">
            <w:r w:rsidRPr="00F42FE8">
              <w:t>Nr.</w:t>
            </w:r>
          </w:p>
        </w:tc>
        <w:tc>
          <w:tcPr>
            <w:tcW w:w="6719" w:type="dxa"/>
          </w:tcPr>
          <w:p w14:paraId="1C369469" w14:textId="77777777" w:rsidR="002668CB" w:rsidRPr="00F42FE8" w:rsidRDefault="002668CB" w:rsidP="007036EB">
            <w:r w:rsidRPr="002668CB">
              <w:t>Beschreibung Problem</w:t>
            </w:r>
          </w:p>
        </w:tc>
        <w:tc>
          <w:tcPr>
            <w:tcW w:w="1474" w:type="dxa"/>
          </w:tcPr>
          <w:p w14:paraId="74E84706" w14:textId="77777777" w:rsidR="002668CB" w:rsidRPr="00F42FE8" w:rsidRDefault="002668CB" w:rsidP="007036EB">
            <w:r w:rsidRPr="002668CB">
              <w:t>Gewichtung</w:t>
            </w:r>
          </w:p>
        </w:tc>
      </w:tr>
      <w:tr w:rsidR="002668CB" w:rsidRPr="00F42FE8" w14:paraId="5610842C"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3E1F9979" w14:textId="77777777" w:rsidR="002668CB" w:rsidRPr="00F42FE8" w:rsidRDefault="002668CB" w:rsidP="007036EB"/>
        </w:tc>
        <w:tc>
          <w:tcPr>
            <w:tcW w:w="6719" w:type="dxa"/>
          </w:tcPr>
          <w:p w14:paraId="5D4F7A17" w14:textId="77777777" w:rsidR="002668CB" w:rsidRPr="00F42FE8" w:rsidRDefault="002668CB" w:rsidP="007036EB"/>
        </w:tc>
        <w:tc>
          <w:tcPr>
            <w:tcW w:w="1474" w:type="dxa"/>
          </w:tcPr>
          <w:p w14:paraId="4D0BBAF7" w14:textId="77777777" w:rsidR="002668CB" w:rsidRPr="00F42FE8" w:rsidRDefault="002668CB" w:rsidP="007036EB"/>
        </w:tc>
      </w:tr>
      <w:tr w:rsidR="002668CB" w:rsidRPr="00F42FE8" w14:paraId="0AAA7D5F"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52AB8225" w14:textId="77777777" w:rsidR="002668CB" w:rsidRPr="00F42FE8" w:rsidRDefault="002668CB" w:rsidP="007036EB"/>
        </w:tc>
        <w:tc>
          <w:tcPr>
            <w:tcW w:w="6719" w:type="dxa"/>
          </w:tcPr>
          <w:p w14:paraId="18ACB071" w14:textId="77777777" w:rsidR="002668CB" w:rsidRPr="00F42FE8" w:rsidRDefault="002668CB" w:rsidP="007036EB"/>
        </w:tc>
        <w:tc>
          <w:tcPr>
            <w:tcW w:w="1474" w:type="dxa"/>
          </w:tcPr>
          <w:p w14:paraId="33F9A137" w14:textId="77777777" w:rsidR="002668CB" w:rsidRPr="00F42FE8" w:rsidRDefault="002668CB" w:rsidP="007036EB"/>
        </w:tc>
      </w:tr>
      <w:tr w:rsidR="002668CB" w:rsidRPr="00F42FE8" w14:paraId="1010F9BA"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49985671" w14:textId="77777777" w:rsidR="002668CB" w:rsidRPr="00F42FE8" w:rsidRDefault="002668CB" w:rsidP="007036EB"/>
        </w:tc>
        <w:tc>
          <w:tcPr>
            <w:tcW w:w="6719" w:type="dxa"/>
          </w:tcPr>
          <w:p w14:paraId="7438F7FA" w14:textId="77777777" w:rsidR="002668CB" w:rsidRPr="00F42FE8" w:rsidRDefault="002668CB" w:rsidP="007036EB"/>
        </w:tc>
        <w:tc>
          <w:tcPr>
            <w:tcW w:w="1474" w:type="dxa"/>
          </w:tcPr>
          <w:p w14:paraId="488E243C" w14:textId="77777777" w:rsidR="002668CB" w:rsidRPr="00F42FE8" w:rsidRDefault="002668CB" w:rsidP="002668CB">
            <w:pPr>
              <w:keepNext/>
            </w:pPr>
          </w:p>
        </w:tc>
      </w:tr>
    </w:tbl>
    <w:p w14:paraId="76490592" w14:textId="77777777" w:rsidR="002668CB" w:rsidRDefault="002668CB">
      <w:pPr>
        <w:pStyle w:val="Beschriftung"/>
      </w:pPr>
      <w:bookmarkStart w:id="23" w:name="_Toc140669122"/>
      <w:r>
        <w:t xml:space="preserve">Tabelle </w:t>
      </w:r>
      <w:fldSimple w:instr=" SEQ Tabelle \* ARABIC ">
        <w:r w:rsidR="00E1029F">
          <w:rPr>
            <w:noProof/>
          </w:rPr>
          <w:t>1</w:t>
        </w:r>
      </w:fldSimple>
      <w:r>
        <w:tab/>
      </w:r>
      <w:r w:rsidR="006A0007">
        <w:t>Problemkatalog</w:t>
      </w:r>
      <w:bookmarkEnd w:id="23"/>
    </w:p>
    <w:p w14:paraId="6A67AA4C" w14:textId="77777777" w:rsidR="002668CB" w:rsidRDefault="002668CB" w:rsidP="002668CB">
      <w:pPr>
        <w:pStyle w:val="berschrift1"/>
      </w:pPr>
      <w:bookmarkStart w:id="24" w:name="_Toc215571030"/>
      <w:r>
        <w:t>Soll-Zustand</w:t>
      </w:r>
      <w:bookmarkEnd w:id="24"/>
    </w:p>
    <w:p w14:paraId="25FD13FB" w14:textId="77777777" w:rsidR="002668CB" w:rsidRDefault="002668CB" w:rsidP="002668CB">
      <w:pPr>
        <w:pStyle w:val="berschrift2"/>
      </w:pPr>
      <w:bookmarkStart w:id="25" w:name="_Toc215571031"/>
      <w:r>
        <w:t>Ausschreibungsgegenstand</w:t>
      </w:r>
      <w:bookmarkEnd w:id="25"/>
    </w:p>
    <w:p w14:paraId="78F44D03" w14:textId="77777777" w:rsidR="002668CB" w:rsidRDefault="002668CB" w:rsidP="002668CB">
      <w:pPr>
        <w:pStyle w:val="HERMESInfotextkantonsspezifischKTZH"/>
      </w:pPr>
      <w:r>
        <w:t>Je mit ein bis zwei Sätzen beschreiben, was vom System erwartet wird (bspw. System für Bewilligungen, Verrechnung und Steuerung von Betrieben und Anlagen), und was vom Anbietenden im Rahmen der Ausschreibung für Dienstleistungen erwartet werden (Bspw. Leistung Wartung, Support, Dokumentation, Schulung etc.)</w:t>
      </w:r>
    </w:p>
    <w:p w14:paraId="4F3B5B35" w14:textId="77777777" w:rsidR="002668CB" w:rsidRDefault="002668CB" w:rsidP="002668CB">
      <w:pPr>
        <w:pStyle w:val="berschrift2"/>
      </w:pPr>
      <w:bookmarkStart w:id="26" w:name="_Toc215571032"/>
      <w:r>
        <w:t>Ziele</w:t>
      </w:r>
      <w:bookmarkEnd w:id="26"/>
    </w:p>
    <w:p w14:paraId="3326E87B" w14:textId="77777777" w:rsidR="002668CB" w:rsidRPr="002668CB" w:rsidRDefault="002668CB" w:rsidP="002668CB">
      <w:pPr>
        <w:pStyle w:val="HERMESInfotextkantonsspezifischKTZH"/>
      </w:pPr>
      <w:r>
        <w:t>Aufführen der Ziele und Zuteilung nach Zielgruppen wie bspw. «Systemziel», «Abwicklungsziel», «Nicht-Ziel»</w:t>
      </w:r>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0C706B03"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76B1838F" w14:textId="77777777" w:rsidR="002668CB" w:rsidRPr="00F42FE8" w:rsidRDefault="002668CB" w:rsidP="00920C32">
            <w:r w:rsidRPr="00F42FE8">
              <w:t>Nr.</w:t>
            </w:r>
          </w:p>
        </w:tc>
        <w:tc>
          <w:tcPr>
            <w:tcW w:w="6152" w:type="dxa"/>
          </w:tcPr>
          <w:p w14:paraId="1310ECBA" w14:textId="77777777" w:rsidR="002668CB" w:rsidRPr="00F42FE8" w:rsidRDefault="002668CB" w:rsidP="00920C32">
            <w:r w:rsidRPr="002668CB">
              <w:t>Beschreibung Ziel</w:t>
            </w:r>
          </w:p>
        </w:tc>
        <w:tc>
          <w:tcPr>
            <w:tcW w:w="2041" w:type="dxa"/>
          </w:tcPr>
          <w:p w14:paraId="0B566514" w14:textId="77777777" w:rsidR="002668CB" w:rsidRPr="00F42FE8" w:rsidRDefault="002668CB" w:rsidP="00920C32">
            <w:r w:rsidRPr="002668CB">
              <w:t>Zielgruppe</w:t>
            </w:r>
          </w:p>
        </w:tc>
      </w:tr>
      <w:tr w:rsidR="002668CB" w:rsidRPr="00F42FE8" w14:paraId="29E8C9AF"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4FC61526" w14:textId="77777777" w:rsidR="002668CB" w:rsidRPr="00F42FE8" w:rsidRDefault="002668CB" w:rsidP="00920C32"/>
        </w:tc>
        <w:tc>
          <w:tcPr>
            <w:tcW w:w="6152" w:type="dxa"/>
          </w:tcPr>
          <w:p w14:paraId="7D264272" w14:textId="77777777" w:rsidR="002668CB" w:rsidRPr="00F42FE8" w:rsidRDefault="002668CB" w:rsidP="00920C32"/>
        </w:tc>
        <w:tc>
          <w:tcPr>
            <w:tcW w:w="2041" w:type="dxa"/>
          </w:tcPr>
          <w:p w14:paraId="3FD001FB" w14:textId="77777777" w:rsidR="002668CB" w:rsidRPr="00F42FE8" w:rsidRDefault="002668CB" w:rsidP="00920C32"/>
        </w:tc>
      </w:tr>
      <w:tr w:rsidR="002668CB" w:rsidRPr="00F42FE8" w14:paraId="05C3B8D4"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628E0DB2" w14:textId="77777777" w:rsidR="002668CB" w:rsidRPr="00F42FE8" w:rsidRDefault="002668CB" w:rsidP="00920C32"/>
        </w:tc>
        <w:tc>
          <w:tcPr>
            <w:tcW w:w="6152" w:type="dxa"/>
          </w:tcPr>
          <w:p w14:paraId="7EB05EAB" w14:textId="77777777" w:rsidR="002668CB" w:rsidRPr="00F42FE8" w:rsidRDefault="002668CB" w:rsidP="00920C32"/>
        </w:tc>
        <w:tc>
          <w:tcPr>
            <w:tcW w:w="2041" w:type="dxa"/>
          </w:tcPr>
          <w:p w14:paraId="4F2CD3BC" w14:textId="77777777" w:rsidR="002668CB" w:rsidRPr="00F42FE8" w:rsidRDefault="002668CB" w:rsidP="00920C32"/>
        </w:tc>
      </w:tr>
      <w:tr w:rsidR="002668CB" w:rsidRPr="00F42FE8" w14:paraId="17A0FAD7"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40965536" w14:textId="77777777" w:rsidR="002668CB" w:rsidRPr="00F42FE8" w:rsidRDefault="002668CB" w:rsidP="00920C32"/>
        </w:tc>
        <w:tc>
          <w:tcPr>
            <w:tcW w:w="6152" w:type="dxa"/>
          </w:tcPr>
          <w:p w14:paraId="624FDB4C" w14:textId="77777777" w:rsidR="002668CB" w:rsidRPr="00F42FE8" w:rsidRDefault="002668CB" w:rsidP="00920C32"/>
        </w:tc>
        <w:tc>
          <w:tcPr>
            <w:tcW w:w="2041" w:type="dxa"/>
          </w:tcPr>
          <w:p w14:paraId="2C9CD4EB" w14:textId="77777777" w:rsidR="002668CB" w:rsidRPr="00F42FE8" w:rsidRDefault="002668CB" w:rsidP="002668CB">
            <w:pPr>
              <w:keepNext/>
            </w:pPr>
          </w:p>
        </w:tc>
      </w:tr>
    </w:tbl>
    <w:p w14:paraId="15C3B7D1" w14:textId="77777777" w:rsidR="002668CB" w:rsidRDefault="002668CB" w:rsidP="002668CB">
      <w:pPr>
        <w:pStyle w:val="Beschriftung"/>
      </w:pPr>
      <w:bookmarkStart w:id="27" w:name="_Toc140669123"/>
      <w:r>
        <w:t xml:space="preserve">Tabelle </w:t>
      </w:r>
      <w:fldSimple w:instr=" SEQ Tabelle \* ARABIC ">
        <w:r w:rsidR="00E1029F">
          <w:rPr>
            <w:noProof/>
          </w:rPr>
          <w:t>2</w:t>
        </w:r>
      </w:fldSimple>
      <w:r>
        <w:tab/>
      </w:r>
      <w:r w:rsidR="006A0007">
        <w:t>Ziele</w:t>
      </w:r>
      <w:bookmarkEnd w:id="27"/>
    </w:p>
    <w:p w14:paraId="106F78C3" w14:textId="77777777" w:rsidR="002668CB" w:rsidRDefault="002668CB" w:rsidP="002668CB">
      <w:pPr>
        <w:pStyle w:val="berschrift2"/>
      </w:pPr>
      <w:bookmarkStart w:id="28" w:name="_Toc215571033"/>
      <w:r>
        <w:t>Anforderungen</w:t>
      </w:r>
      <w:bookmarkEnd w:id="28"/>
    </w:p>
    <w:p w14:paraId="1F788E49" w14:textId="77777777" w:rsidR="002668CB" w:rsidRDefault="002668CB" w:rsidP="002668CB">
      <w:pPr>
        <w:pStyle w:val="berschrift3"/>
      </w:pPr>
      <w:bookmarkStart w:id="29" w:name="_Toc215571034"/>
      <w:r>
        <w:t>Kennzeichnung der MUSS- und KANN-Anforderungen</w:t>
      </w:r>
      <w:bookmarkEnd w:id="29"/>
    </w:p>
    <w:p w14:paraId="6EF737E5" w14:textId="77777777" w:rsidR="002668CB" w:rsidRDefault="002668CB" w:rsidP="002668CB">
      <w:pPr>
        <w:pStyle w:val="HERMESInfotextkantonsspezifischKTZH"/>
      </w:pPr>
      <w:r>
        <w:t>MUSS-Anforderungen sind mit «M» als Anforderungsart hinterlegt. Diese Anforderungen sind zwingend zu erfüllen. Nichterfüllen führt zum Ausschluss vom Verfahren. Mit «K*» gekennzeichnete Anforderungen sind KANN-Anforderungen mit hoher Priorität. Bei der Bewertung der Angebote wird der Erfüllungsgrad bei diesen Anforderungen stärker gewichtet als bei nicht gekennzeichneten Anforderungen. Alle anderen Anforderungen sind KANN-Anforderungen, die bei der Bewertung der Angebote nicht speziell gewichtet werden.</w:t>
      </w:r>
    </w:p>
    <w:p w14:paraId="1D2840EF" w14:textId="77777777" w:rsidR="002668CB" w:rsidRDefault="002668CB" w:rsidP="002668CB">
      <w:pPr>
        <w:pStyle w:val="HERMESInfotextkantonsspezifischKTZH"/>
      </w:pPr>
      <w:r>
        <w:t xml:space="preserve">Aufführen der Anforderungen in den folgenden Tabellen aufgeteilt nach «Funktionalen Anforderungen», «Anforderungen an Schnittstellen», sowie «nicht-funktionalen Anforderungen»  </w:t>
      </w:r>
    </w:p>
    <w:p w14:paraId="2C4FC44D" w14:textId="77777777" w:rsidR="002668CB" w:rsidRDefault="002668CB" w:rsidP="002668CB">
      <w:pPr>
        <w:pStyle w:val="berschrift3"/>
      </w:pPr>
      <w:bookmarkStart w:id="30" w:name="_Toc215571035"/>
      <w:r>
        <w:t>Funktionale Anforderungen</w:t>
      </w:r>
      <w:bookmarkEnd w:id="30"/>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4D8E8C90"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0B2A8FA6" w14:textId="77777777" w:rsidR="002668CB" w:rsidRPr="00F42FE8" w:rsidRDefault="002668CB" w:rsidP="002E2737">
            <w:r w:rsidRPr="00F42FE8">
              <w:t>Nr.</w:t>
            </w:r>
          </w:p>
        </w:tc>
        <w:tc>
          <w:tcPr>
            <w:tcW w:w="6152" w:type="dxa"/>
          </w:tcPr>
          <w:p w14:paraId="7AD58654" w14:textId="77777777" w:rsidR="002668CB" w:rsidRPr="00F42FE8" w:rsidRDefault="002668CB" w:rsidP="002E2737">
            <w:r w:rsidRPr="002668CB">
              <w:t>Beschreibung Ziel</w:t>
            </w:r>
          </w:p>
        </w:tc>
        <w:tc>
          <w:tcPr>
            <w:tcW w:w="2041" w:type="dxa"/>
          </w:tcPr>
          <w:p w14:paraId="6C8F391A" w14:textId="77777777" w:rsidR="002668CB" w:rsidRPr="00F42FE8" w:rsidRDefault="002668CB" w:rsidP="002E2737">
            <w:r w:rsidRPr="002668CB">
              <w:t>Anforderungsart (M,K*,K)</w:t>
            </w:r>
          </w:p>
        </w:tc>
      </w:tr>
      <w:tr w:rsidR="002668CB" w:rsidRPr="00F42FE8" w14:paraId="2EED40CC"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70B33C5D" w14:textId="77777777" w:rsidR="002668CB" w:rsidRPr="00F42FE8" w:rsidRDefault="002668CB" w:rsidP="002E2737"/>
        </w:tc>
        <w:tc>
          <w:tcPr>
            <w:tcW w:w="6152" w:type="dxa"/>
          </w:tcPr>
          <w:p w14:paraId="271FA3A3" w14:textId="77777777" w:rsidR="002668CB" w:rsidRPr="00F42FE8" w:rsidRDefault="002668CB" w:rsidP="002E2737"/>
        </w:tc>
        <w:tc>
          <w:tcPr>
            <w:tcW w:w="2041" w:type="dxa"/>
          </w:tcPr>
          <w:p w14:paraId="03D574C4" w14:textId="77777777" w:rsidR="002668CB" w:rsidRPr="00F42FE8" w:rsidRDefault="002668CB" w:rsidP="002E2737"/>
        </w:tc>
      </w:tr>
      <w:tr w:rsidR="002668CB" w:rsidRPr="00F42FE8" w14:paraId="5C8F8791"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5EDB916C" w14:textId="77777777" w:rsidR="002668CB" w:rsidRPr="00F42FE8" w:rsidRDefault="002668CB" w:rsidP="002E2737"/>
        </w:tc>
        <w:tc>
          <w:tcPr>
            <w:tcW w:w="6152" w:type="dxa"/>
          </w:tcPr>
          <w:p w14:paraId="2866C8BB" w14:textId="77777777" w:rsidR="002668CB" w:rsidRPr="00F42FE8" w:rsidRDefault="002668CB" w:rsidP="002E2737"/>
        </w:tc>
        <w:tc>
          <w:tcPr>
            <w:tcW w:w="2041" w:type="dxa"/>
          </w:tcPr>
          <w:p w14:paraId="0A2F8860" w14:textId="77777777" w:rsidR="002668CB" w:rsidRPr="00F42FE8" w:rsidRDefault="002668CB" w:rsidP="002E2737"/>
        </w:tc>
      </w:tr>
      <w:tr w:rsidR="002668CB" w:rsidRPr="00F42FE8" w14:paraId="04D826A4"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0950A477" w14:textId="77777777" w:rsidR="002668CB" w:rsidRPr="00F42FE8" w:rsidRDefault="002668CB" w:rsidP="002E2737"/>
        </w:tc>
        <w:tc>
          <w:tcPr>
            <w:tcW w:w="6152" w:type="dxa"/>
          </w:tcPr>
          <w:p w14:paraId="75C21416" w14:textId="77777777" w:rsidR="002668CB" w:rsidRPr="00F42FE8" w:rsidRDefault="002668CB" w:rsidP="002E2737"/>
        </w:tc>
        <w:tc>
          <w:tcPr>
            <w:tcW w:w="2041" w:type="dxa"/>
          </w:tcPr>
          <w:p w14:paraId="31898C4D" w14:textId="77777777" w:rsidR="002668CB" w:rsidRPr="00F42FE8" w:rsidRDefault="002668CB" w:rsidP="002E2737">
            <w:pPr>
              <w:keepNext/>
            </w:pPr>
          </w:p>
        </w:tc>
      </w:tr>
    </w:tbl>
    <w:p w14:paraId="734F0BAF" w14:textId="77777777" w:rsidR="002668CB" w:rsidRDefault="002668CB" w:rsidP="002668CB">
      <w:pPr>
        <w:pStyle w:val="Beschriftung"/>
      </w:pPr>
      <w:bookmarkStart w:id="31" w:name="_Toc140669124"/>
      <w:r>
        <w:t xml:space="preserve">Tabelle </w:t>
      </w:r>
      <w:fldSimple w:instr=" SEQ Tabelle \* ARABIC ">
        <w:r w:rsidR="00E1029F">
          <w:rPr>
            <w:noProof/>
          </w:rPr>
          <w:t>3</w:t>
        </w:r>
      </w:fldSimple>
      <w:r>
        <w:tab/>
      </w:r>
      <w:r w:rsidR="006A0007">
        <w:t>Funktionale Anforderungen</w:t>
      </w:r>
      <w:bookmarkEnd w:id="31"/>
    </w:p>
    <w:p w14:paraId="3A803BED" w14:textId="77777777" w:rsidR="002668CB" w:rsidRDefault="002668CB" w:rsidP="002668CB">
      <w:pPr>
        <w:pStyle w:val="berschrift3"/>
      </w:pPr>
      <w:bookmarkStart w:id="32" w:name="_Toc215571036"/>
      <w:r w:rsidRPr="002668CB">
        <w:t>Anforderungen an Schnittstellen</w:t>
      </w:r>
      <w:bookmarkEnd w:id="32"/>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37EA5FDD"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6487B69B" w14:textId="77777777" w:rsidR="002668CB" w:rsidRPr="00F42FE8" w:rsidRDefault="002668CB" w:rsidP="002E2737">
            <w:r w:rsidRPr="00F42FE8">
              <w:t>Nr.</w:t>
            </w:r>
          </w:p>
        </w:tc>
        <w:tc>
          <w:tcPr>
            <w:tcW w:w="6152" w:type="dxa"/>
          </w:tcPr>
          <w:p w14:paraId="45754B66" w14:textId="77777777" w:rsidR="002668CB" w:rsidRPr="00F42FE8" w:rsidRDefault="002668CB" w:rsidP="002E2737">
            <w:r w:rsidRPr="002668CB">
              <w:t>Beschreibung Ziel</w:t>
            </w:r>
          </w:p>
        </w:tc>
        <w:tc>
          <w:tcPr>
            <w:tcW w:w="2041" w:type="dxa"/>
          </w:tcPr>
          <w:p w14:paraId="3FDA61E5" w14:textId="77777777" w:rsidR="002668CB" w:rsidRPr="00F42FE8" w:rsidRDefault="002668CB" w:rsidP="002E2737">
            <w:r w:rsidRPr="002668CB">
              <w:t>Anforderungsart (M,K*,K)</w:t>
            </w:r>
          </w:p>
        </w:tc>
      </w:tr>
      <w:tr w:rsidR="002668CB" w:rsidRPr="00F42FE8" w14:paraId="0912C203"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356C7AAD" w14:textId="77777777" w:rsidR="002668CB" w:rsidRPr="00F42FE8" w:rsidRDefault="002668CB" w:rsidP="002E2737"/>
        </w:tc>
        <w:tc>
          <w:tcPr>
            <w:tcW w:w="6152" w:type="dxa"/>
          </w:tcPr>
          <w:p w14:paraId="1DAB0D13" w14:textId="77777777" w:rsidR="002668CB" w:rsidRPr="00F42FE8" w:rsidRDefault="002668CB" w:rsidP="002E2737"/>
        </w:tc>
        <w:tc>
          <w:tcPr>
            <w:tcW w:w="2041" w:type="dxa"/>
          </w:tcPr>
          <w:p w14:paraId="46215DA8" w14:textId="77777777" w:rsidR="002668CB" w:rsidRPr="00F42FE8" w:rsidRDefault="002668CB" w:rsidP="002E2737"/>
        </w:tc>
      </w:tr>
      <w:tr w:rsidR="002668CB" w:rsidRPr="00F42FE8" w14:paraId="2377197F"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2FA9A79C" w14:textId="77777777" w:rsidR="002668CB" w:rsidRPr="00F42FE8" w:rsidRDefault="002668CB" w:rsidP="002E2737"/>
        </w:tc>
        <w:tc>
          <w:tcPr>
            <w:tcW w:w="6152" w:type="dxa"/>
          </w:tcPr>
          <w:p w14:paraId="1A8FE032" w14:textId="77777777" w:rsidR="002668CB" w:rsidRPr="00F42FE8" w:rsidRDefault="002668CB" w:rsidP="002E2737"/>
        </w:tc>
        <w:tc>
          <w:tcPr>
            <w:tcW w:w="2041" w:type="dxa"/>
          </w:tcPr>
          <w:p w14:paraId="1C988D72" w14:textId="77777777" w:rsidR="002668CB" w:rsidRPr="00F42FE8" w:rsidRDefault="002668CB" w:rsidP="002E2737"/>
        </w:tc>
      </w:tr>
      <w:tr w:rsidR="002668CB" w:rsidRPr="00F42FE8" w14:paraId="2CA89713"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2B19D0C4" w14:textId="77777777" w:rsidR="002668CB" w:rsidRPr="00F42FE8" w:rsidRDefault="002668CB" w:rsidP="002E2737"/>
        </w:tc>
        <w:tc>
          <w:tcPr>
            <w:tcW w:w="6152" w:type="dxa"/>
          </w:tcPr>
          <w:p w14:paraId="186AA873" w14:textId="77777777" w:rsidR="002668CB" w:rsidRPr="00F42FE8" w:rsidRDefault="002668CB" w:rsidP="002E2737"/>
        </w:tc>
        <w:tc>
          <w:tcPr>
            <w:tcW w:w="2041" w:type="dxa"/>
          </w:tcPr>
          <w:p w14:paraId="4ECD14ED" w14:textId="77777777" w:rsidR="002668CB" w:rsidRPr="00F42FE8" w:rsidRDefault="002668CB" w:rsidP="002E2737">
            <w:pPr>
              <w:keepNext/>
            </w:pPr>
          </w:p>
        </w:tc>
      </w:tr>
    </w:tbl>
    <w:p w14:paraId="5AB8789C" w14:textId="77777777" w:rsidR="002668CB" w:rsidRDefault="002668CB" w:rsidP="002668CB">
      <w:pPr>
        <w:pStyle w:val="Beschriftung"/>
      </w:pPr>
      <w:bookmarkStart w:id="33" w:name="_Toc140669125"/>
      <w:r>
        <w:t xml:space="preserve">Tabelle </w:t>
      </w:r>
      <w:fldSimple w:instr=" SEQ Tabelle \* ARABIC ">
        <w:r w:rsidR="00E1029F">
          <w:rPr>
            <w:noProof/>
          </w:rPr>
          <w:t>4</w:t>
        </w:r>
      </w:fldSimple>
      <w:r>
        <w:tab/>
      </w:r>
      <w:r w:rsidR="006A0007" w:rsidRPr="002668CB">
        <w:t>Anforderungen an Schnittstellen</w:t>
      </w:r>
      <w:bookmarkEnd w:id="33"/>
    </w:p>
    <w:p w14:paraId="71F7E82A" w14:textId="77777777" w:rsidR="002668CB" w:rsidRDefault="002668CB" w:rsidP="002668CB">
      <w:pPr>
        <w:pStyle w:val="berschrift3"/>
      </w:pPr>
      <w:bookmarkStart w:id="34" w:name="_Toc215571037"/>
      <w:r w:rsidRPr="002668CB">
        <w:t>Nicht-funktionale Anforderungen</w:t>
      </w:r>
      <w:bookmarkEnd w:id="34"/>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25136C2E"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4E9277E3" w14:textId="77777777" w:rsidR="002668CB" w:rsidRPr="00F42FE8" w:rsidRDefault="002668CB" w:rsidP="002E2737">
            <w:r w:rsidRPr="00F42FE8">
              <w:t>Nr.</w:t>
            </w:r>
          </w:p>
        </w:tc>
        <w:tc>
          <w:tcPr>
            <w:tcW w:w="6152" w:type="dxa"/>
          </w:tcPr>
          <w:p w14:paraId="640E1734" w14:textId="77777777" w:rsidR="002668CB" w:rsidRPr="00F42FE8" w:rsidRDefault="002668CB" w:rsidP="002E2737">
            <w:r w:rsidRPr="002668CB">
              <w:t>Beschreibung Ziel</w:t>
            </w:r>
          </w:p>
        </w:tc>
        <w:tc>
          <w:tcPr>
            <w:tcW w:w="2041" w:type="dxa"/>
          </w:tcPr>
          <w:p w14:paraId="0B9D1AA2" w14:textId="77777777" w:rsidR="002668CB" w:rsidRPr="00F42FE8" w:rsidRDefault="002668CB" w:rsidP="002E2737">
            <w:r w:rsidRPr="002668CB">
              <w:t>Anforderungsart (M,K*,K)</w:t>
            </w:r>
          </w:p>
        </w:tc>
      </w:tr>
      <w:tr w:rsidR="002668CB" w:rsidRPr="00F42FE8" w14:paraId="3D06BC69"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7529E471" w14:textId="77777777" w:rsidR="002668CB" w:rsidRPr="00F42FE8" w:rsidRDefault="002668CB" w:rsidP="002E2737"/>
        </w:tc>
        <w:tc>
          <w:tcPr>
            <w:tcW w:w="6152" w:type="dxa"/>
          </w:tcPr>
          <w:p w14:paraId="632DCB0B" w14:textId="77777777" w:rsidR="002668CB" w:rsidRPr="00F42FE8" w:rsidRDefault="002668CB" w:rsidP="002E2737"/>
        </w:tc>
        <w:tc>
          <w:tcPr>
            <w:tcW w:w="2041" w:type="dxa"/>
          </w:tcPr>
          <w:p w14:paraId="6ED358E8" w14:textId="77777777" w:rsidR="002668CB" w:rsidRPr="00F42FE8" w:rsidRDefault="002668CB" w:rsidP="002E2737"/>
        </w:tc>
      </w:tr>
      <w:tr w:rsidR="002668CB" w:rsidRPr="00F42FE8" w14:paraId="1621DCF9"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4676D2FF" w14:textId="77777777" w:rsidR="002668CB" w:rsidRPr="00F42FE8" w:rsidRDefault="002668CB" w:rsidP="002E2737"/>
        </w:tc>
        <w:tc>
          <w:tcPr>
            <w:tcW w:w="6152" w:type="dxa"/>
          </w:tcPr>
          <w:p w14:paraId="57896C15" w14:textId="77777777" w:rsidR="002668CB" w:rsidRPr="00F42FE8" w:rsidRDefault="002668CB" w:rsidP="002E2737"/>
        </w:tc>
        <w:tc>
          <w:tcPr>
            <w:tcW w:w="2041" w:type="dxa"/>
          </w:tcPr>
          <w:p w14:paraId="4E044D9A" w14:textId="77777777" w:rsidR="002668CB" w:rsidRPr="00F42FE8" w:rsidRDefault="002668CB" w:rsidP="002E2737"/>
        </w:tc>
      </w:tr>
      <w:tr w:rsidR="002668CB" w:rsidRPr="00F42FE8" w14:paraId="072E6289"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2C26EFA2" w14:textId="77777777" w:rsidR="002668CB" w:rsidRPr="00F42FE8" w:rsidRDefault="002668CB" w:rsidP="002E2737"/>
        </w:tc>
        <w:tc>
          <w:tcPr>
            <w:tcW w:w="6152" w:type="dxa"/>
          </w:tcPr>
          <w:p w14:paraId="6CC3F603" w14:textId="77777777" w:rsidR="002668CB" w:rsidRPr="00F42FE8" w:rsidRDefault="002668CB" w:rsidP="002E2737"/>
        </w:tc>
        <w:tc>
          <w:tcPr>
            <w:tcW w:w="2041" w:type="dxa"/>
          </w:tcPr>
          <w:p w14:paraId="34C1BAF7" w14:textId="77777777" w:rsidR="002668CB" w:rsidRPr="00F42FE8" w:rsidRDefault="002668CB" w:rsidP="002E2737">
            <w:pPr>
              <w:keepNext/>
            </w:pPr>
          </w:p>
        </w:tc>
      </w:tr>
    </w:tbl>
    <w:p w14:paraId="1986DC37" w14:textId="77777777" w:rsidR="002668CB" w:rsidRDefault="002668CB" w:rsidP="002668CB">
      <w:pPr>
        <w:pStyle w:val="Beschriftung"/>
      </w:pPr>
      <w:bookmarkStart w:id="35" w:name="_Toc140669126"/>
      <w:r>
        <w:t xml:space="preserve">Tabelle </w:t>
      </w:r>
      <w:fldSimple w:instr=" SEQ Tabelle \* ARABIC ">
        <w:r w:rsidR="00E1029F">
          <w:rPr>
            <w:noProof/>
          </w:rPr>
          <w:t>5</w:t>
        </w:r>
      </w:fldSimple>
      <w:r>
        <w:tab/>
      </w:r>
      <w:r w:rsidR="006A0007" w:rsidRPr="002668CB">
        <w:t>Nicht-funktionale Anforderungen</w:t>
      </w:r>
      <w:bookmarkEnd w:id="35"/>
    </w:p>
    <w:p w14:paraId="65BAF787" w14:textId="77777777" w:rsidR="002668CB" w:rsidRDefault="002668CB" w:rsidP="002668CB">
      <w:pPr>
        <w:pStyle w:val="berschrift2"/>
      </w:pPr>
      <w:bookmarkStart w:id="36" w:name="_Toc215571038"/>
      <w:r>
        <w:lastRenderedPageBreak/>
        <w:t>Restriktionen und Rahmenbedingungen der Lösung</w:t>
      </w:r>
      <w:bookmarkEnd w:id="36"/>
    </w:p>
    <w:p w14:paraId="50B6F62B" w14:textId="77777777" w:rsidR="002668CB" w:rsidRDefault="002668CB" w:rsidP="002668CB">
      <w:pPr>
        <w:pStyle w:val="HERMESInfotextkantonsspezifischKTZH"/>
      </w:pPr>
      <w:r>
        <w:t>Aufführen der geltenden Geschäfts- und Rahmenbedingungen, sowie allfällige fachliche Rahmenbedingungen, wie beispielsweise die Abnahme erfolgen soll, sowie Verweis auf Anhänge, sofern vorhanden.</w:t>
      </w:r>
    </w:p>
    <w:p w14:paraId="160EC0B1" w14:textId="77777777" w:rsidR="002668CB" w:rsidRDefault="002668CB" w:rsidP="002668CB">
      <w:pPr>
        <w:pStyle w:val="HERMESInfotext-AufzhlungkantonsspezifischKTZH"/>
      </w:pPr>
      <w:r>
        <w:t>AGB für IKT-Leistungen der SIK (Anhang ?)</w:t>
      </w:r>
    </w:p>
    <w:p w14:paraId="4F02FD73" w14:textId="77777777" w:rsidR="002668CB" w:rsidRDefault="002668CB" w:rsidP="002668CB">
      <w:pPr>
        <w:pStyle w:val="HERMESInfotext-AufzhlungkantonsspezifischKTZH"/>
      </w:pPr>
      <w:r>
        <w:t>AGB Auslagerung Informatikleistungen des Kantons Zürich (Anhang ?)</w:t>
      </w:r>
    </w:p>
    <w:p w14:paraId="40C1F2A1" w14:textId="77777777" w:rsidR="002668CB" w:rsidRDefault="002668CB" w:rsidP="002668CB">
      <w:pPr>
        <w:pStyle w:val="HERMESInfotext-AufzhlungkantonsspezifischKTZH"/>
      </w:pPr>
      <w:r>
        <w:t>AGB Datenbearbeitung durch Dritte des Kantons Zürich (Anhang ?)</w:t>
      </w:r>
    </w:p>
    <w:p w14:paraId="6B85D9C3" w14:textId="77777777" w:rsidR="002668CB" w:rsidRDefault="002668CB" w:rsidP="002668CB">
      <w:pPr>
        <w:pStyle w:val="HERMESInfotext-AufzhlungkantonsspezifischKTZH"/>
      </w:pPr>
      <w:r>
        <w:t>Informatikrahmenbedingungen der Direktion, Amt ? des Kantons Zürich (Anhang ?)</w:t>
      </w:r>
    </w:p>
    <w:p w14:paraId="08FFEE6D" w14:textId="77777777" w:rsidR="002668CB" w:rsidRDefault="002668CB" w:rsidP="002668CB">
      <w:pPr>
        <w:pStyle w:val="HERMESInfotext-AufzhlungkantonsspezifischKTZH"/>
      </w:pPr>
      <w:r>
        <w:t>Projektmanagementmethode HERMES (Anhang ?)</w:t>
      </w:r>
    </w:p>
    <w:p w14:paraId="5D6A8451" w14:textId="77777777" w:rsidR="002668CB" w:rsidRDefault="002668CB" w:rsidP="002668CB">
      <w:pPr>
        <w:pStyle w:val="HERMESInfotext-AufzhlungkantonsspezifischKTZH"/>
      </w:pPr>
      <w:r>
        <w:t>etc.</w:t>
      </w:r>
    </w:p>
    <w:p w14:paraId="5A630485" w14:textId="77777777" w:rsidR="002668CB" w:rsidRDefault="002668CB" w:rsidP="002668CB">
      <w:pPr>
        <w:pStyle w:val="berschrift2"/>
      </w:pPr>
      <w:bookmarkStart w:id="37" w:name="_Toc215571039"/>
      <w:r>
        <w:t>Umfang</w:t>
      </w:r>
      <w:bookmarkEnd w:id="37"/>
    </w:p>
    <w:p w14:paraId="23B14E24" w14:textId="77777777" w:rsidR="002668CB" w:rsidRDefault="002668CB" w:rsidP="002668CB">
      <w:pPr>
        <w:pStyle w:val="berschrift3"/>
      </w:pPr>
      <w:bookmarkStart w:id="38" w:name="_Toc215571040"/>
      <w:r>
        <w:t>Projektabgrenzung fachliche Sicht</w:t>
      </w:r>
      <w:bookmarkEnd w:id="38"/>
    </w:p>
    <w:p w14:paraId="640F7D2A" w14:textId="77777777" w:rsidR="002668CB" w:rsidRDefault="002668CB" w:rsidP="002F7F65">
      <w:pPr>
        <w:pStyle w:val="HERMESInfotextkantonsspezifischKTZH"/>
      </w:pPr>
      <w:r>
        <w:t>Beschreibung der Abgrenzung, welche Fachaufgaben in der Soll-Lösung involviert sind und welche nicht</w:t>
      </w:r>
    </w:p>
    <w:p w14:paraId="4141960A" w14:textId="77777777" w:rsidR="002668CB" w:rsidRDefault="002668CB" w:rsidP="002668CB">
      <w:pPr>
        <w:pStyle w:val="berschrift3"/>
      </w:pPr>
      <w:bookmarkStart w:id="39" w:name="_Toc215571041"/>
      <w:r>
        <w:t>Projektabgrenzung Prozessbezogene Sicht</w:t>
      </w:r>
      <w:bookmarkEnd w:id="39"/>
    </w:p>
    <w:p w14:paraId="0C25D90C" w14:textId="77777777" w:rsidR="002668CB" w:rsidRDefault="002668CB" w:rsidP="002F7F65">
      <w:pPr>
        <w:pStyle w:val="HERMESInfotextkantonsspezifischKTZH"/>
      </w:pPr>
      <w:r>
        <w:t>Beschreibung der Abgrenzung, welche Prozesse in der Soll-Lösung involviert sind und welche nicht</w:t>
      </w:r>
    </w:p>
    <w:p w14:paraId="23046BEA" w14:textId="77777777" w:rsidR="002668CB" w:rsidRDefault="002668CB" w:rsidP="002668CB">
      <w:pPr>
        <w:pStyle w:val="berschrift3"/>
      </w:pPr>
      <w:bookmarkStart w:id="40" w:name="_Toc215571042"/>
      <w:r>
        <w:t>Projektabgrenzung Organisatorische Sicht</w:t>
      </w:r>
      <w:bookmarkEnd w:id="40"/>
    </w:p>
    <w:p w14:paraId="7BACBF94" w14:textId="77777777" w:rsidR="002668CB" w:rsidRDefault="002668CB" w:rsidP="002F7F65">
      <w:pPr>
        <w:pStyle w:val="HERMESInfotextkantonsspezifischKTZH"/>
      </w:pPr>
      <w:r>
        <w:t>Beschreibung der Abgrenzung, welche Organisationseinheiten in der Soll-Lösung involviert sind und welche nicht</w:t>
      </w:r>
    </w:p>
    <w:p w14:paraId="2D3E8D39" w14:textId="77777777" w:rsidR="002668CB" w:rsidRDefault="002668CB" w:rsidP="002668CB">
      <w:pPr>
        <w:pStyle w:val="berschrift3"/>
      </w:pPr>
      <w:bookmarkStart w:id="41" w:name="_Toc215571043"/>
      <w:r>
        <w:t>Projektabgrenzung Systembezogene Sicht</w:t>
      </w:r>
      <w:bookmarkEnd w:id="41"/>
      <w:r>
        <w:t xml:space="preserve"> </w:t>
      </w:r>
    </w:p>
    <w:p w14:paraId="53BC924E" w14:textId="77777777" w:rsidR="002668CB" w:rsidRDefault="002668CB" w:rsidP="002F7F65">
      <w:pPr>
        <w:pStyle w:val="HERMESInfotext-AufzhlungKTZH"/>
      </w:pPr>
      <w:r>
        <w:t>Beschreibung der Abgrenzung, wie sich die Soll-Lösung in die bestehende Informatiklandschaft der BD integriert.</w:t>
      </w:r>
    </w:p>
    <w:p w14:paraId="0445A8EF" w14:textId="77777777" w:rsidR="002668CB" w:rsidRDefault="002668CB" w:rsidP="002668CB">
      <w:pPr>
        <w:pStyle w:val="berschrift3"/>
      </w:pPr>
      <w:bookmarkStart w:id="42" w:name="_Toc215571044"/>
      <w:r>
        <w:t>Mengen, Häufigkeiten</w:t>
      </w:r>
      <w:bookmarkEnd w:id="42"/>
    </w:p>
    <w:p w14:paraId="7F6E9031" w14:textId="77777777" w:rsidR="002668CB" w:rsidRDefault="002668CB" w:rsidP="002F7F65">
      <w:pPr>
        <w:pStyle w:val="HERMESInfotextkantonsspezifischKTZH"/>
      </w:pPr>
      <w:r>
        <w:t>Aufzeigen, wie häufig eine Fachaufgabe vorkommt (z.B. stündlich, täglich etc.), oder bspw. wie viele Datensätze oder Objekte vorhanden sind, oder bspw. wie viele User gleichzeitig einen Zugriff auf das System machen etc.</w:t>
      </w:r>
    </w:p>
    <w:p w14:paraId="4F9EB0EB" w14:textId="77777777" w:rsidR="002668CB" w:rsidRDefault="002668CB" w:rsidP="002F7F65">
      <w:pPr>
        <w:pStyle w:val="HERMESInfotextkantonsspezifischKTZH"/>
      </w:pPr>
      <w:r>
        <w:t>1. Menge/Sachverhalt und Häufigkeit</w:t>
      </w:r>
    </w:p>
    <w:p w14:paraId="15F610CC" w14:textId="77777777" w:rsidR="002668CB" w:rsidRDefault="002668CB" w:rsidP="002F7F65">
      <w:pPr>
        <w:pStyle w:val="HERMESInfotextkantonsspezifischKTZH"/>
      </w:pPr>
      <w:r>
        <w:t>2. Menge/Sachverhalt und Häufigkeit</w:t>
      </w:r>
    </w:p>
    <w:p w14:paraId="1BEF2B64" w14:textId="77777777" w:rsidR="002668CB" w:rsidRDefault="002668CB" w:rsidP="002668CB">
      <w:pPr>
        <w:pStyle w:val="berschrift2"/>
      </w:pPr>
      <w:bookmarkStart w:id="43" w:name="_Toc215571045"/>
      <w:r>
        <w:t>Preis</w:t>
      </w:r>
      <w:bookmarkEnd w:id="43"/>
    </w:p>
    <w:p w14:paraId="41606788" w14:textId="77777777" w:rsidR="002668CB" w:rsidRDefault="002668CB" w:rsidP="002F7F65">
      <w:pPr>
        <w:pStyle w:val="HERMESInfotextkantonsspezifischKTZH"/>
      </w:pPr>
      <w:r>
        <w:t>Hier können Angaben zum vorhandenen Budget bzw. zum erwarteten Kostenrahmen gemacht. Sofern keine Angaben zum Preis gemacht werden, soll hier ausdrücklich darauf hingewiesen werden, dass der Preis nicht bekannt gegeben wird</w:t>
      </w:r>
    </w:p>
    <w:p w14:paraId="2A709BD5" w14:textId="77777777" w:rsidR="002668CB" w:rsidRDefault="002668CB" w:rsidP="002668CB">
      <w:pPr>
        <w:pStyle w:val="berschrift2"/>
      </w:pPr>
      <w:bookmarkStart w:id="44" w:name="_Ref137471297"/>
      <w:bookmarkStart w:id="45" w:name="_Toc215571046"/>
      <w:r>
        <w:t>HERMES-Szenario</w:t>
      </w:r>
      <w:bookmarkEnd w:id="44"/>
      <w:bookmarkEnd w:id="45"/>
    </w:p>
    <w:p w14:paraId="3D170289" w14:textId="77777777" w:rsidR="002668CB" w:rsidRDefault="002668CB" w:rsidP="002F7F65">
      <w:pPr>
        <w:pStyle w:val="HERMESInfotextkantonsspezifischKTZH"/>
      </w:pPr>
      <w:r>
        <w:t>Die vorhandenen Szenarien für den Kanton Zürich sind auf folgender Seite zu finden: www.hermes.zh.ch</w:t>
      </w:r>
    </w:p>
    <w:p w14:paraId="36C9188A" w14:textId="77777777" w:rsidR="002668CB" w:rsidRDefault="002668CB" w:rsidP="002668CB">
      <w:pPr>
        <w:pStyle w:val="berschrift2"/>
      </w:pPr>
      <w:bookmarkStart w:id="46" w:name="_Ref137473351"/>
      <w:bookmarkStart w:id="47" w:name="_Toc215571047"/>
      <w:r>
        <w:t>Terminplanung Gesamtprojekt</w:t>
      </w:r>
      <w:bookmarkEnd w:id="46"/>
      <w:bookmarkEnd w:id="47"/>
    </w:p>
    <w:p w14:paraId="5BBF26A5" w14:textId="77777777" w:rsidR="002668CB" w:rsidRDefault="002668CB" w:rsidP="002F7F65">
      <w:pPr>
        <w:pStyle w:val="HERMESInfotextkantonsspezifischKTZH"/>
      </w:pPr>
      <w:r>
        <w:t xml:space="preserve">Tragen sie im Minimum die vorgegebenen Meilensteine der Führungs- und Steuerungsebene des gewählten HERMES-Szenarios gem. Ziff. </w:t>
      </w:r>
      <w:r w:rsidR="002F7F65">
        <w:fldChar w:fldCharType="begin"/>
      </w:r>
      <w:r w:rsidR="002F7F65">
        <w:instrText xml:space="preserve"> REF _Ref137471297 \r \h </w:instrText>
      </w:r>
      <w:r w:rsidR="002F7F65">
        <w:fldChar w:fldCharType="separate"/>
      </w:r>
      <w:r w:rsidR="00E1029F">
        <w:t>4.7</w:t>
      </w:r>
      <w:r w:rsidR="002F7F65">
        <w:fldChar w:fldCharType="end"/>
      </w:r>
      <w:r>
        <w:t xml:space="preserve"> mit den Endterminen in untenstehender Tabelle ein</w:t>
      </w:r>
    </w:p>
    <w:p w14:paraId="4F3A70D7" w14:textId="77777777" w:rsidR="002668CB" w:rsidRDefault="002668CB" w:rsidP="002F7F65">
      <w:pPr>
        <w:pStyle w:val="HERMESInfotextkantonsspezifischKTZH"/>
      </w:pPr>
      <w:r>
        <w:t xml:space="preserve">Die Auflistung zeigt die folgenden Meilensteine des unter Ziffer </w:t>
      </w:r>
      <w:r w:rsidR="002F7F65">
        <w:fldChar w:fldCharType="begin"/>
      </w:r>
      <w:r w:rsidR="002F7F65">
        <w:instrText xml:space="preserve"> REF _Ref137471297 \r \h </w:instrText>
      </w:r>
      <w:r w:rsidR="002F7F65">
        <w:fldChar w:fldCharType="separate"/>
      </w:r>
      <w:r w:rsidR="00E1029F">
        <w:t>4.7</w:t>
      </w:r>
      <w:r w:rsidR="002F7F65">
        <w:fldChar w:fldCharType="end"/>
      </w:r>
      <w:r>
        <w:t xml:space="preserve"> gewählten Szenarios:  </w:t>
      </w:r>
    </w:p>
    <w:tbl>
      <w:tblPr>
        <w:tblStyle w:val="KTZH-TabelleHermes"/>
        <w:tblW w:w="0" w:type="auto"/>
        <w:tblLook w:val="04A0" w:firstRow="1" w:lastRow="0" w:firstColumn="1" w:lastColumn="0" w:noHBand="0" w:noVBand="1"/>
      </w:tblPr>
      <w:tblGrid>
        <w:gridCol w:w="6946"/>
        <w:gridCol w:w="2039"/>
      </w:tblGrid>
      <w:tr w:rsidR="002F7F65" w:rsidRPr="002F7F65" w14:paraId="0D785D44" w14:textId="77777777" w:rsidTr="002F7F65">
        <w:trPr>
          <w:cnfStyle w:val="100000000000" w:firstRow="1" w:lastRow="0" w:firstColumn="0" w:lastColumn="0" w:oddVBand="0" w:evenVBand="0" w:oddHBand="0" w:evenHBand="0" w:firstRowFirstColumn="0" w:firstRowLastColumn="0" w:lastRowFirstColumn="0" w:lastRowLastColumn="0"/>
        </w:trPr>
        <w:tc>
          <w:tcPr>
            <w:tcW w:w="6946" w:type="dxa"/>
          </w:tcPr>
          <w:p w14:paraId="1007CD56" w14:textId="77777777" w:rsidR="002F7F65" w:rsidRPr="002F7F65" w:rsidRDefault="002F7F65" w:rsidP="00223807">
            <w:r w:rsidRPr="002F7F65">
              <w:t>Meilenstein</w:t>
            </w:r>
          </w:p>
        </w:tc>
        <w:tc>
          <w:tcPr>
            <w:tcW w:w="2039" w:type="dxa"/>
          </w:tcPr>
          <w:p w14:paraId="165D1EEE" w14:textId="77777777" w:rsidR="002F7F65" w:rsidRPr="002F7F65" w:rsidRDefault="002F7F65" w:rsidP="00223807">
            <w:r w:rsidRPr="002F7F65">
              <w:t>Datum</w:t>
            </w:r>
          </w:p>
        </w:tc>
      </w:tr>
      <w:tr w:rsidR="002F7F65" w:rsidRPr="002F7F65" w14:paraId="282BF3D3" w14:textId="77777777" w:rsidTr="002F7F65">
        <w:trPr>
          <w:cnfStyle w:val="000000100000" w:firstRow="0" w:lastRow="0" w:firstColumn="0" w:lastColumn="0" w:oddVBand="0" w:evenVBand="0" w:oddHBand="1" w:evenHBand="0" w:firstRowFirstColumn="0" w:firstRowLastColumn="0" w:lastRowFirstColumn="0" w:lastRowLastColumn="0"/>
        </w:trPr>
        <w:tc>
          <w:tcPr>
            <w:tcW w:w="6946" w:type="dxa"/>
          </w:tcPr>
          <w:p w14:paraId="5D9EB425" w14:textId="77777777" w:rsidR="002F7F65" w:rsidRPr="002F7F65" w:rsidRDefault="002F7F65" w:rsidP="00223807"/>
        </w:tc>
        <w:tc>
          <w:tcPr>
            <w:tcW w:w="2039" w:type="dxa"/>
          </w:tcPr>
          <w:p w14:paraId="2C71E35B" w14:textId="77777777" w:rsidR="002F7F65" w:rsidRPr="002F7F65" w:rsidRDefault="002F7F65" w:rsidP="00223807"/>
        </w:tc>
      </w:tr>
      <w:tr w:rsidR="002F7F65" w:rsidRPr="002F7F65" w14:paraId="40DA5EE4" w14:textId="77777777" w:rsidTr="002F7F65">
        <w:trPr>
          <w:cnfStyle w:val="000000010000" w:firstRow="0" w:lastRow="0" w:firstColumn="0" w:lastColumn="0" w:oddVBand="0" w:evenVBand="0" w:oddHBand="0" w:evenHBand="1" w:firstRowFirstColumn="0" w:firstRowLastColumn="0" w:lastRowFirstColumn="0" w:lastRowLastColumn="0"/>
        </w:trPr>
        <w:tc>
          <w:tcPr>
            <w:tcW w:w="6946" w:type="dxa"/>
          </w:tcPr>
          <w:p w14:paraId="3935B05B" w14:textId="77777777" w:rsidR="002F7F65" w:rsidRPr="002F7F65" w:rsidRDefault="002F7F65" w:rsidP="00223807"/>
        </w:tc>
        <w:tc>
          <w:tcPr>
            <w:tcW w:w="2039" w:type="dxa"/>
          </w:tcPr>
          <w:p w14:paraId="5BBB7091" w14:textId="77777777" w:rsidR="002F7F65" w:rsidRPr="002F7F65" w:rsidRDefault="002F7F65" w:rsidP="002F7F65">
            <w:pPr>
              <w:keepNext/>
            </w:pPr>
          </w:p>
        </w:tc>
      </w:tr>
    </w:tbl>
    <w:p w14:paraId="1477201B" w14:textId="77777777" w:rsidR="002F7F65" w:rsidRDefault="002F7F65">
      <w:pPr>
        <w:pStyle w:val="Beschriftung"/>
      </w:pPr>
      <w:bookmarkStart w:id="48" w:name="_Toc140669127"/>
      <w:r>
        <w:t xml:space="preserve">Tabelle </w:t>
      </w:r>
      <w:fldSimple w:instr=" SEQ Tabelle \* ARABIC ">
        <w:r w:rsidR="00E1029F">
          <w:rPr>
            <w:noProof/>
          </w:rPr>
          <w:t>6</w:t>
        </w:r>
      </w:fldSimple>
      <w:r>
        <w:tab/>
      </w:r>
      <w:r w:rsidR="006A0007">
        <w:t>Terminplanung Gesamtprojekt</w:t>
      </w:r>
      <w:bookmarkEnd w:id="48"/>
    </w:p>
    <w:p w14:paraId="39176607" w14:textId="77777777" w:rsidR="002F7F65" w:rsidRDefault="002F7F65" w:rsidP="002F7F65">
      <w:pPr>
        <w:pStyle w:val="berschrift1"/>
      </w:pPr>
      <w:bookmarkStart w:id="49" w:name="_Toc215571048"/>
      <w:r>
        <w:t>Submission</w:t>
      </w:r>
      <w:bookmarkEnd w:id="49"/>
    </w:p>
    <w:p w14:paraId="51B1F98D" w14:textId="77777777" w:rsidR="002F7F65" w:rsidRDefault="002F7F65" w:rsidP="002F7F65">
      <w:pPr>
        <w:pStyle w:val="HERMESInfotextkantonsspezifischKTZH"/>
      </w:pPr>
      <w:r>
        <w:t>Wählen Sie in den Drop-Down-Boxen «Auftragsart», «WTO-Ausschreibung ja/nein» und «Verfahrensart» aus</w:t>
      </w:r>
    </w:p>
    <w:tbl>
      <w:tblPr>
        <w:tblStyle w:val="KTZH-TabelleHermes"/>
        <w:tblW w:w="0" w:type="auto"/>
        <w:tblLook w:val="0400" w:firstRow="0" w:lastRow="0" w:firstColumn="0" w:lastColumn="0" w:noHBand="0" w:noVBand="1"/>
      </w:tblPr>
      <w:tblGrid>
        <w:gridCol w:w="2410"/>
        <w:gridCol w:w="6575"/>
      </w:tblGrid>
      <w:tr w:rsidR="002F7F65" w:rsidRPr="002F7F65" w14:paraId="5DEB2F81" w14:textId="77777777" w:rsidTr="002F7F65">
        <w:trPr>
          <w:cnfStyle w:val="000000100000" w:firstRow="0" w:lastRow="0" w:firstColumn="0" w:lastColumn="0" w:oddVBand="0" w:evenVBand="0" w:oddHBand="1" w:evenHBand="0" w:firstRowFirstColumn="0" w:firstRowLastColumn="0" w:lastRowFirstColumn="0" w:lastRowLastColumn="0"/>
        </w:trPr>
        <w:tc>
          <w:tcPr>
            <w:tcW w:w="2410" w:type="dxa"/>
          </w:tcPr>
          <w:p w14:paraId="33BF7C5A" w14:textId="77777777" w:rsidR="002F7F65" w:rsidRPr="002F7F65" w:rsidRDefault="002F7F65" w:rsidP="007365D3">
            <w:r w:rsidRPr="002F7F65">
              <w:t>Auftragsart</w:t>
            </w:r>
          </w:p>
        </w:tc>
        <w:sdt>
          <w:sdtPr>
            <w:alias w:val="Auftragsart"/>
            <w:tag w:val="Auftragsart"/>
            <w:id w:val="1287081332"/>
            <w:placeholder>
              <w:docPart w:val="EA6F5AAE1735441389367AAA4315A486"/>
            </w:placeholder>
            <w:showingPlcHdr/>
            <w:comboBox>
              <w:listItem w:value="Bitte wählen..."/>
              <w:listItem w:displayText="Lieferungen" w:value="Lieferungen"/>
              <w:listItem w:displayText="Dienstleistungen" w:value="Dienstleistungen"/>
              <w:listItem w:displayText="Bauaufträge Hauptgewerbe" w:value="BauaufträgeH"/>
              <w:listItem w:displayText="Bauaufträge Nebengewerbe" w:value="BauaufträgeN"/>
            </w:comboBox>
          </w:sdtPr>
          <w:sdtContent>
            <w:tc>
              <w:tcPr>
                <w:tcW w:w="6575" w:type="dxa"/>
              </w:tcPr>
              <w:p w14:paraId="54125246" w14:textId="77777777" w:rsidR="002F7F65" w:rsidRPr="002F7F65" w:rsidRDefault="002F7F65" w:rsidP="007365D3">
                <w:r>
                  <w:rPr>
                    <w:rStyle w:val="Platzhaltertext"/>
                  </w:rPr>
                  <w:t>Bitte w</w:t>
                </w:r>
                <w:r w:rsidRPr="00471A32">
                  <w:rPr>
                    <w:rStyle w:val="Platzhaltertext"/>
                  </w:rPr>
                  <w:t>ählen</w:t>
                </w:r>
                <w:r w:rsidR="00EA6A1B">
                  <w:rPr>
                    <w:rStyle w:val="Platzhaltertext"/>
                  </w:rPr>
                  <w:t>…</w:t>
                </w:r>
              </w:p>
            </w:tc>
          </w:sdtContent>
        </w:sdt>
      </w:tr>
      <w:tr w:rsidR="002F7F65" w:rsidRPr="002F7F65" w14:paraId="78455078" w14:textId="77777777" w:rsidTr="002F7F65">
        <w:trPr>
          <w:cnfStyle w:val="000000010000" w:firstRow="0" w:lastRow="0" w:firstColumn="0" w:lastColumn="0" w:oddVBand="0" w:evenVBand="0" w:oddHBand="0" w:evenHBand="1" w:firstRowFirstColumn="0" w:firstRowLastColumn="0" w:lastRowFirstColumn="0" w:lastRowLastColumn="0"/>
        </w:trPr>
        <w:tc>
          <w:tcPr>
            <w:tcW w:w="2410" w:type="dxa"/>
          </w:tcPr>
          <w:p w14:paraId="228A4D2B" w14:textId="77777777" w:rsidR="002F7F65" w:rsidRPr="002F7F65" w:rsidRDefault="002F7F65" w:rsidP="007365D3">
            <w:r w:rsidRPr="002F7F65">
              <w:t>WTO-Ausschreibung</w:t>
            </w:r>
          </w:p>
        </w:tc>
        <w:sdt>
          <w:sdtPr>
            <w:alias w:val="WTO-Ausschreibung"/>
            <w:tag w:val="WTO-Ausschreibung"/>
            <w:id w:val="-1421027029"/>
            <w:placeholder>
              <w:docPart w:val="61C7D7A13746470EB7D026CDB29F15D3"/>
            </w:placeholder>
            <w:showingPlcHdr/>
            <w:comboBox>
              <w:listItem w:value="Bitte wählen..."/>
              <w:listItem w:displayText="JA" w:value="JA"/>
              <w:listItem w:displayText="NEIN" w:value="NEIN"/>
            </w:comboBox>
          </w:sdtPr>
          <w:sdtContent>
            <w:tc>
              <w:tcPr>
                <w:tcW w:w="6575" w:type="dxa"/>
              </w:tcPr>
              <w:p w14:paraId="2EBF3447" w14:textId="77777777" w:rsidR="002F7F65" w:rsidRPr="002F7F65" w:rsidRDefault="00EA6A1B" w:rsidP="007365D3">
                <w:r>
                  <w:rPr>
                    <w:rStyle w:val="Platzhaltertext"/>
                  </w:rPr>
                  <w:t>Bitte w</w:t>
                </w:r>
                <w:r w:rsidR="002F7F65" w:rsidRPr="00471A32">
                  <w:rPr>
                    <w:rStyle w:val="Platzhaltertext"/>
                  </w:rPr>
                  <w:t>ählen</w:t>
                </w:r>
                <w:r>
                  <w:rPr>
                    <w:rStyle w:val="Platzhaltertext"/>
                  </w:rPr>
                  <w:t>…</w:t>
                </w:r>
              </w:p>
            </w:tc>
          </w:sdtContent>
        </w:sdt>
      </w:tr>
      <w:tr w:rsidR="002F7F65" w:rsidRPr="002F7F65" w14:paraId="0113D535" w14:textId="77777777" w:rsidTr="002F7F65">
        <w:trPr>
          <w:cnfStyle w:val="000000100000" w:firstRow="0" w:lastRow="0" w:firstColumn="0" w:lastColumn="0" w:oddVBand="0" w:evenVBand="0" w:oddHBand="1" w:evenHBand="0" w:firstRowFirstColumn="0" w:firstRowLastColumn="0" w:lastRowFirstColumn="0" w:lastRowLastColumn="0"/>
        </w:trPr>
        <w:tc>
          <w:tcPr>
            <w:tcW w:w="2410" w:type="dxa"/>
          </w:tcPr>
          <w:p w14:paraId="162D1324" w14:textId="77777777" w:rsidR="002F7F65" w:rsidRPr="002F7F65" w:rsidRDefault="002F7F65" w:rsidP="007365D3">
            <w:r w:rsidRPr="002F7F65">
              <w:t>Verfahrensart</w:t>
            </w:r>
          </w:p>
        </w:tc>
        <w:tc>
          <w:tcPr>
            <w:tcW w:w="6575" w:type="dxa"/>
          </w:tcPr>
          <w:p w14:paraId="5A44162E" w14:textId="77777777" w:rsidR="002F7F65" w:rsidRPr="002F7F65" w:rsidRDefault="002F7F65" w:rsidP="00EA6A1B">
            <w:pPr>
              <w:keepNext/>
            </w:pPr>
            <w:r w:rsidRPr="002F7F65">
              <w:t xml:space="preserve">Beschaffung im </w:t>
            </w:r>
            <w:sdt>
              <w:sdtPr>
                <w:alias w:val="Verfahrensart"/>
                <w:tag w:val="Verfahrensart"/>
                <w:id w:val="780921048"/>
                <w:placeholder>
                  <w:docPart w:val="5A42002A5D4F48CEB90998099993E9EF"/>
                </w:placeholder>
                <w:showingPlcHdr/>
                <w:comboBox>
                  <w:listItem w:value="Bitte wählen..."/>
                  <w:listItem w:displayText="offenen Verfahren" w:value="offenen Verfahren"/>
                  <w:listItem w:displayText="selektiven Verfahren" w:value="selektiven Verfahren"/>
                  <w:listItem w:displayText="Einladungsverfahren" w:value="Einladungsverfahren"/>
                  <w:listItem w:displayText="freihändigen Verfahren" w:value="freihändigen Verfahren"/>
                  <w:listItem w:displayText="freihändigen Verfahren gemäss §10 SVO" w:value="freihändigen Verfahren gemäss §10 SVO"/>
                </w:comboBox>
              </w:sdtPr>
              <w:sdtContent>
                <w:r w:rsidR="00EA6A1B">
                  <w:rPr>
                    <w:rStyle w:val="Platzhaltertext"/>
                  </w:rPr>
                  <w:t>Bitte w</w:t>
                </w:r>
                <w:r w:rsidRPr="00471A32">
                  <w:rPr>
                    <w:rStyle w:val="Platzhaltertext"/>
                  </w:rPr>
                  <w:t>ählen</w:t>
                </w:r>
                <w:r w:rsidR="00EA6A1B">
                  <w:rPr>
                    <w:rStyle w:val="Platzhaltertext"/>
                  </w:rPr>
                  <w:t>…</w:t>
                </w:r>
              </w:sdtContent>
            </w:sdt>
          </w:p>
        </w:tc>
      </w:tr>
    </w:tbl>
    <w:p w14:paraId="70E6F458" w14:textId="77777777" w:rsidR="00EA6A1B" w:rsidRDefault="00EA6A1B">
      <w:pPr>
        <w:pStyle w:val="Beschriftung"/>
      </w:pPr>
      <w:bookmarkStart w:id="50" w:name="_Toc140669128"/>
      <w:r>
        <w:t xml:space="preserve">Tabelle </w:t>
      </w:r>
      <w:fldSimple w:instr=" SEQ Tabelle \* ARABIC ">
        <w:r w:rsidR="00E1029F">
          <w:rPr>
            <w:noProof/>
          </w:rPr>
          <w:t>7</w:t>
        </w:r>
      </w:fldSimple>
      <w:r>
        <w:tab/>
      </w:r>
      <w:r w:rsidR="006A0007">
        <w:t>Submission</w:t>
      </w:r>
      <w:bookmarkEnd w:id="50"/>
    </w:p>
    <w:p w14:paraId="6738C69C" w14:textId="77777777" w:rsidR="00EA6A1B" w:rsidRDefault="00EA6A1B" w:rsidP="00EA6A1B">
      <w:pPr>
        <w:pStyle w:val="berschrift2"/>
      </w:pPr>
      <w:bookmarkStart w:id="51" w:name="_Toc215571049"/>
      <w:r>
        <w:t>Generelle Teilnahmebedingungen</w:t>
      </w:r>
      <w:bookmarkEnd w:id="51"/>
    </w:p>
    <w:p w14:paraId="0828309B" w14:textId="77777777" w:rsidR="00EA6A1B" w:rsidRDefault="00EA6A1B" w:rsidP="00EA6A1B">
      <w:pPr>
        <w:pStyle w:val="berschrift3"/>
      </w:pPr>
      <w:bookmarkStart w:id="52" w:name="_Toc215571050"/>
      <w:r>
        <w:t>Grundvoraussetzungen</w:t>
      </w:r>
      <w:bookmarkEnd w:id="52"/>
    </w:p>
    <w:p w14:paraId="08DD6D4C" w14:textId="77777777" w:rsidR="00EA6A1B" w:rsidRDefault="00EA6A1B" w:rsidP="00EA6A1B">
      <w:pPr>
        <w:pStyle w:val="HERMESInfotextkantonsspezifischKTZH"/>
      </w:pPr>
      <w:r>
        <w:t>Die folgende Liste ist nicht abschliessend und kann projektspezifisch gekürzt oder erweitert werden</w:t>
      </w:r>
    </w:p>
    <w:p w14:paraId="31B6BEEC" w14:textId="77777777" w:rsidR="00EA6A1B" w:rsidRDefault="00EA6A1B" w:rsidP="00EA6A1B">
      <w:r>
        <w:t>Anbietende, welche mit ihrem Angebot folgende Grundvoraussetzungen nicht erfüllen, werden vom Vergabeverfahren ausgeschlossen:</w:t>
      </w:r>
    </w:p>
    <w:p w14:paraId="4AC7340F" w14:textId="77777777" w:rsidR="00EA6A1B" w:rsidRDefault="00EA6A1B" w:rsidP="00EA6A1B">
      <w:pPr>
        <w:pStyle w:val="Alphabetisch1KTZH"/>
      </w:pPr>
      <w:r>
        <w:t>Rechtzeitiger Eingang des Angebotes (gemäss Punkt “Eingabezeitpunkt“ unter der Überschrift “Bedingungen für die Einreichung des Angebotes“)</w:t>
      </w:r>
    </w:p>
    <w:p w14:paraId="5724F27F" w14:textId="77777777" w:rsidR="00EA6A1B" w:rsidRDefault="00EA6A1B" w:rsidP="00EA6A1B">
      <w:pPr>
        <w:pStyle w:val="Alphabetisch1KTZH"/>
      </w:pPr>
      <w:r>
        <w:t>Erfüllen der Rahmenbedingungen der Submission, vollständige Erklärungen, Zusagen, Akzepte in den Dokumenten mittels Unterschrift</w:t>
      </w:r>
    </w:p>
    <w:p w14:paraId="3F77E42E" w14:textId="77777777" w:rsidR="00EA6A1B" w:rsidRDefault="00EA6A1B" w:rsidP="00EA6A1B">
      <w:pPr>
        <w:ind w:left="811" w:hanging="357"/>
      </w:pPr>
      <w:r>
        <w:t>i.</w:t>
      </w:r>
      <w:r>
        <w:tab/>
        <w:t>Abdeckung Eignungskriterien und Muss-Anforderungen</w:t>
      </w:r>
    </w:p>
    <w:p w14:paraId="75797DB8" w14:textId="77777777" w:rsidR="00EA6A1B" w:rsidRDefault="00EA6A1B" w:rsidP="00EA6A1B">
      <w:pPr>
        <w:ind w:left="811" w:hanging="357"/>
      </w:pPr>
      <w:r>
        <w:t>ii.</w:t>
      </w:r>
      <w:r>
        <w:tab/>
        <w:t>Preisabfrageblatt (Beilage xx)</w:t>
      </w:r>
    </w:p>
    <w:p w14:paraId="50D8E0D9" w14:textId="77777777" w:rsidR="00EA6A1B" w:rsidRDefault="00EA6A1B" w:rsidP="00EA6A1B">
      <w:pPr>
        <w:ind w:left="811" w:hanging="357"/>
      </w:pPr>
      <w:proofErr w:type="spellStart"/>
      <w:r>
        <w:t>iii.</w:t>
      </w:r>
      <w:proofErr w:type="spellEnd"/>
      <w:r>
        <w:tab/>
        <w:t>“Angaben zur Unternehmung“ (Beilage xx)</w:t>
      </w:r>
    </w:p>
    <w:p w14:paraId="2B36B8FA" w14:textId="77777777" w:rsidR="00EA6A1B" w:rsidRDefault="00EA6A1B" w:rsidP="00EA6A1B">
      <w:pPr>
        <w:ind w:left="811" w:hanging="357"/>
      </w:pPr>
      <w:r>
        <w:t>iv.</w:t>
      </w:r>
      <w:r>
        <w:tab/>
        <w:t>Referenzliste Projekte (Beilage xx)</w:t>
      </w:r>
    </w:p>
    <w:p w14:paraId="6D6327FC" w14:textId="77777777" w:rsidR="00EA6A1B" w:rsidRDefault="00EA6A1B" w:rsidP="00EA6A1B">
      <w:pPr>
        <w:ind w:left="811" w:hanging="357"/>
      </w:pPr>
      <w:r>
        <w:t>v.</w:t>
      </w:r>
      <w:r>
        <w:tab/>
        <w:t>Fragenkatalog zu Anforderungen (Beilage xx)</w:t>
      </w:r>
    </w:p>
    <w:p w14:paraId="1001CE3C" w14:textId="77777777" w:rsidR="00EA6A1B" w:rsidRDefault="00EA6A1B" w:rsidP="00EA6A1B">
      <w:pPr>
        <w:pStyle w:val="Alphabetisch1KTZH"/>
      </w:pPr>
      <w:r>
        <w:t>Erfüllen der Informatik-Rahmenbedingungen in der Direktion, Amt ?des Kantons Zürich (Anhang xx)</w:t>
      </w:r>
    </w:p>
    <w:p w14:paraId="305185A0" w14:textId="77777777" w:rsidR="00EA6A1B" w:rsidRDefault="00EA6A1B" w:rsidP="00EA6A1B">
      <w:pPr>
        <w:pStyle w:val="Alphabetisch1KTZH"/>
      </w:pPr>
      <w:r>
        <w:lastRenderedPageBreak/>
        <w:t>Erfüllen der AGB SIK (Anhang xx)</w:t>
      </w:r>
    </w:p>
    <w:p w14:paraId="42801CF2" w14:textId="77777777" w:rsidR="00EA6A1B" w:rsidRDefault="00EA6A1B" w:rsidP="00EA6A1B">
      <w:pPr>
        <w:pStyle w:val="Alphabetisch1KTZH"/>
      </w:pPr>
      <w:r>
        <w:t>Einhalten der AGB Auslagerung Informatikleistungen des Kantons Zürich (Anhang xx)</w:t>
      </w:r>
    </w:p>
    <w:p w14:paraId="47E3573D" w14:textId="77777777" w:rsidR="002F7F65" w:rsidRDefault="00EA6A1B" w:rsidP="00EA6A1B">
      <w:pPr>
        <w:pStyle w:val="Alphabetisch1KTZH"/>
      </w:pPr>
      <w:r>
        <w:t>Erfüllen der AGB KITT Datenbearbeitung durch Dritte (Anhang xx)</w:t>
      </w:r>
    </w:p>
    <w:p w14:paraId="7796AB81" w14:textId="77777777" w:rsidR="00EA6A1B" w:rsidRDefault="00EA6A1B" w:rsidP="00EA6A1B">
      <w:pPr>
        <w:pStyle w:val="berschrift3"/>
      </w:pPr>
      <w:bookmarkStart w:id="53" w:name="_Toc215571051"/>
      <w:r>
        <w:t>Bietergemeinschaften</w:t>
      </w:r>
      <w:bookmarkEnd w:id="53"/>
    </w:p>
    <w:p w14:paraId="6A3E66BA" w14:textId="77777777" w:rsidR="00EA6A1B" w:rsidRDefault="00EA6A1B" w:rsidP="00EA6A1B">
      <w:r>
        <w:t>Bietergemeinschaften (ARGE) sind in diesem Verfahren nicht zugelassen.</w:t>
      </w:r>
    </w:p>
    <w:p w14:paraId="76F7D8F1" w14:textId="77777777" w:rsidR="00EA6A1B" w:rsidRDefault="00EA6A1B" w:rsidP="00EA6A1B">
      <w:pPr>
        <w:pStyle w:val="berschrift2"/>
      </w:pPr>
      <w:bookmarkStart w:id="54" w:name="_Toc215571052"/>
      <w:r>
        <w:t>Eignungskriterien</w:t>
      </w:r>
      <w:bookmarkEnd w:id="54"/>
    </w:p>
    <w:p w14:paraId="1D4A7A8E" w14:textId="77777777" w:rsidR="00EA6A1B" w:rsidRDefault="00EA6A1B" w:rsidP="00EA6A1B">
      <w:r>
        <w:t xml:space="preserve">Die Eignungskriterien sind projektspezifisch und müssen entsprechend angepasst werden. </w:t>
      </w:r>
    </w:p>
    <w:p w14:paraId="4D4C6DBB" w14:textId="77777777" w:rsidR="00EA6A1B" w:rsidRDefault="00EA6A1B" w:rsidP="00EA6A1B">
      <w:r>
        <w:t xml:space="preserve">Bitte führen Sie alle relevanten Eignungskriterien, wie in untenstehenden Beispiel auf und erläutern Sie, wo die Anbietenden diese erb ringen müssen. Beispiel für eine mögliche Aufstellung von Eignungskriterien: </w:t>
      </w:r>
    </w:p>
    <w:p w14:paraId="081A781A" w14:textId="77777777" w:rsidR="00EA6A1B" w:rsidRDefault="00EA6A1B" w:rsidP="00EA6A1B"/>
    <w:p w14:paraId="7A7E36C3" w14:textId="77777777" w:rsidR="002F7F65" w:rsidRDefault="00EA6A1B" w:rsidP="00EA6A1B">
      <w:r>
        <w:t>Anbieterin müssen zwingend alle Eignungskriterien erfüllen, damit sie im Rahmen des weiteren Verfahrens berücksichtigt werden. Nachfolgend die Aufstellung der zu erfüllenden Eignungskriterien:</w:t>
      </w:r>
    </w:p>
    <w:p w14:paraId="5707D551" w14:textId="77777777" w:rsidR="00EA6A1B" w:rsidRDefault="00EA6A1B" w:rsidP="00EA6A1B">
      <w:pPr>
        <w:pStyle w:val="Aufzhlung1KTZH"/>
      </w:pPr>
      <w:r>
        <w:t>EK 1 Die Anbieterin muss mit einer Referenz nachweisen können, dass sie ein vergleichbares Projekt in ähnlicher Grösse mit Erfolg abgeschlossen hat.</w:t>
      </w:r>
    </w:p>
    <w:p w14:paraId="628F75A4" w14:textId="77777777" w:rsidR="00EA6A1B" w:rsidRDefault="00EA6A1B" w:rsidP="00EA6A1B">
      <w:pPr>
        <w:pStyle w:val="Aufzhlung1KTZH"/>
      </w:pPr>
      <w:r>
        <w:t>EK 2 Die Anbieterin muss ihr Angebot auf Basis eines bereits am Markt bestehenden Standardprodukts erstellen, welches laufend den neuesten Standards angepasst und weiterentwickelt wird und welches mindestens seit einem Jahr am Markt besteht.</w:t>
      </w:r>
    </w:p>
    <w:p w14:paraId="34A10007" w14:textId="77777777" w:rsidR="00EA6A1B" w:rsidRDefault="00EA6A1B" w:rsidP="00EA6A1B">
      <w:pPr>
        <w:pStyle w:val="Aufzhlung1KTZH"/>
      </w:pPr>
      <w:r>
        <w:t>EK 3 Die Anbieterin muss mit einer Referenz nachweisen können, dass sie ihr Standardprodukt für eine vergleichbare Lösung (Grösse, Menge, Komplexität) einer vernetzten Bilddatenbank seit mindestens einem Jahr einsetzt und die Software durch die Anbieterin gewartet und supportet wird.</w:t>
      </w:r>
    </w:p>
    <w:p w14:paraId="1F8AD227" w14:textId="77777777" w:rsidR="002F7F65" w:rsidRDefault="00EA6A1B" w:rsidP="00EA6A1B">
      <w:pPr>
        <w:pStyle w:val="Aufzhlung1KTZH"/>
      </w:pPr>
      <w:r>
        <w:t>EK 4 Für den Betrieb des Standardproduktes muss die Anbieterin ein Angebot für 3rd-Level-Supportleistungen bei Problemen mit der Applikation offerieren können.</w:t>
      </w:r>
    </w:p>
    <w:p w14:paraId="2BACF231" w14:textId="77777777" w:rsidR="00EA6A1B" w:rsidRDefault="00EA6A1B" w:rsidP="002F7F65"/>
    <w:p w14:paraId="24D41B58" w14:textId="77777777" w:rsidR="00EA6A1B" w:rsidRDefault="00EA6A1B" w:rsidP="00EA6A1B">
      <w:r>
        <w:t>Alle diese Eignungskriterien werden im</w:t>
      </w:r>
      <w:r w:rsidR="00381E4B">
        <w:t xml:space="preserve"> </w:t>
      </w:r>
      <w:sdt>
        <w:sdtPr>
          <w:alias w:val="Anhang"/>
          <w:tag w:val="Anhang 1"/>
          <w:id w:val="732973527"/>
          <w:placeholder>
            <w:docPart w:val="028E8ED03B5646F89ABE7308CF2318F6"/>
          </w:placeholder>
          <w:temporary/>
          <w:showingPlcHdr/>
          <w:text w:multiLine="1"/>
        </w:sdtPr>
        <w:sdtContent>
          <w:r w:rsidR="00381E4B">
            <w:rPr>
              <w:rStyle w:val="Platzhaltertext"/>
            </w:rPr>
            <w:t>Anhang ?...</w:t>
          </w:r>
        </w:sdtContent>
      </w:sdt>
      <w:r>
        <w:t xml:space="preserve"> abgefragt und sind von der Anbieterin mit Unterschrift zu bestätigen.</w:t>
      </w:r>
    </w:p>
    <w:p w14:paraId="7829B4C4" w14:textId="77777777" w:rsidR="00EA6A1B" w:rsidRDefault="00EA6A1B" w:rsidP="00EA6A1B">
      <w:r>
        <w:t>Daneben wird für EK 1 ein weiterer Nachweis mittels beiliegender «Referenzliste Projekte zu EK 1» (</w:t>
      </w:r>
      <w:sdt>
        <w:sdtPr>
          <w:alias w:val="Beilagen"/>
          <w:tag w:val="Beilagen 1"/>
          <w:id w:val="909427725"/>
          <w:placeholder>
            <w:docPart w:val="402A59C450DC4292B11577B61368D45A"/>
          </w:placeholder>
          <w:temporary/>
          <w:showingPlcHdr/>
          <w:text w:multiLine="1"/>
        </w:sdtPr>
        <w:sdtContent>
          <w:r w:rsidR="00381E4B">
            <w:rPr>
              <w:rStyle w:val="Platzhaltertext"/>
            </w:rPr>
            <w:t>Beilagen ?...</w:t>
          </w:r>
        </w:sdtContent>
      </w:sdt>
      <w:r>
        <w:t>) und für EK 3 wird ein weiterer Nachweis mittels beiliegender «Referenzliste Kunden zu EK 3» (</w:t>
      </w:r>
      <w:sdt>
        <w:sdtPr>
          <w:alias w:val="Beilagen"/>
          <w:tag w:val="Beilagen 2"/>
          <w:id w:val="633527212"/>
          <w:placeholder>
            <w:docPart w:val="E884A4A0A9FD4597B600B963E88FEAD4"/>
          </w:placeholder>
          <w:temporary/>
          <w:showingPlcHdr/>
          <w:text w:multiLine="1"/>
        </w:sdtPr>
        <w:sdtContent>
          <w:r w:rsidR="00381E4B">
            <w:rPr>
              <w:rStyle w:val="Platzhaltertext"/>
            </w:rPr>
            <w:t>Beilagen ?...</w:t>
          </w:r>
        </w:sdtContent>
      </w:sdt>
      <w:r>
        <w:t>) verlangt.</w:t>
      </w:r>
    </w:p>
    <w:p w14:paraId="7308AD13" w14:textId="77777777" w:rsidR="00EA6A1B" w:rsidRDefault="00EA6A1B" w:rsidP="00EA6A1B">
      <w:pPr>
        <w:pStyle w:val="berschrift2"/>
      </w:pPr>
      <w:bookmarkStart w:id="55" w:name="_Toc215571053"/>
      <w:r>
        <w:t>Zuschlagskriterien</w:t>
      </w:r>
      <w:bookmarkEnd w:id="55"/>
    </w:p>
    <w:p w14:paraId="2EE4A512" w14:textId="77777777" w:rsidR="00EA6A1B" w:rsidRDefault="00EA6A1B" w:rsidP="00EA6A1B">
      <w:r>
        <w:t xml:space="preserve">Die Zuschlagskriterien sind projektspezifisch und müssen entsprechend angepasst werden. </w:t>
      </w:r>
    </w:p>
    <w:p w14:paraId="149D5E10" w14:textId="77777777" w:rsidR="00EA6A1B" w:rsidRDefault="00EA6A1B" w:rsidP="00EA6A1B">
      <w:r>
        <w:t>Beispiel für eine mögliche Aufstellung der Zuschlagskriterien:</w:t>
      </w:r>
    </w:p>
    <w:p w14:paraId="742E39F7" w14:textId="77777777" w:rsidR="00EA6A1B" w:rsidRDefault="00EA6A1B" w:rsidP="00EA6A1B"/>
    <w:p w14:paraId="2C72B4BD" w14:textId="77777777" w:rsidR="00EA6A1B" w:rsidRDefault="00EA6A1B" w:rsidP="00EA6A1B">
      <w:r>
        <w:t>Nachfolgend sind die Zuschlagskriterien, mit welchen das eingereichte Angebot bewertet wird, in ihrer Reihenfolge aufgeführt und erläutert.</w:t>
      </w:r>
    </w:p>
    <w:p w14:paraId="478C81D0" w14:textId="77777777" w:rsidR="00EA6A1B" w:rsidRDefault="00EA6A1B" w:rsidP="00EA6A1B">
      <w:pPr>
        <w:pStyle w:val="Aufzhlung1KTZH"/>
      </w:pPr>
      <w:r>
        <w:t>ZK 1 Lösungskonzept und Erfüllung des Lastenheftes</w:t>
      </w:r>
    </w:p>
    <w:p w14:paraId="745CE984" w14:textId="77777777" w:rsidR="00EA6A1B" w:rsidRDefault="00EA6A1B" w:rsidP="00EA6A1B">
      <w:pPr>
        <w:pStyle w:val="Aufzhlung2KTZH"/>
      </w:pPr>
      <w:r>
        <w:t xml:space="preserve">Bewertung der beantworteten Fragen aus dem «Fragenkatalog zu Anforderungen», </w:t>
      </w:r>
      <w:sdt>
        <w:sdtPr>
          <w:alias w:val="Beilagen"/>
          <w:tag w:val="Beilagen 3"/>
          <w:id w:val="-1200318071"/>
          <w:placeholder>
            <w:docPart w:val="3EF2E3FB1CEA4B3498198C7D57A3F98A"/>
          </w:placeholder>
          <w:temporary/>
          <w:showingPlcHdr/>
          <w:text w:multiLine="1"/>
        </w:sdtPr>
        <w:sdtContent>
          <w:r w:rsidR="00381E4B">
            <w:rPr>
              <w:rStyle w:val="Platzhaltertext"/>
            </w:rPr>
            <w:t>Beilagen ?...</w:t>
          </w:r>
        </w:sdtContent>
      </w:sdt>
      <w:r>
        <w:t>.</w:t>
      </w:r>
    </w:p>
    <w:p w14:paraId="2B776ECE" w14:textId="77777777" w:rsidR="00EA6A1B" w:rsidRDefault="00EA6A1B" w:rsidP="00EA6A1B">
      <w:pPr>
        <w:pStyle w:val="Aufzhlung2KTZH"/>
      </w:pPr>
      <w:r>
        <w:t>Weitere Kriterien der Lösung werden im Rahmen der Präsentation (online- bzw. live) mit dem offerierten Standardprodukt vor Ort bewertet. Diese Kriterien sind auch im Fragenkatalog mit Verweis auf die Präsentation aufgeführt:</w:t>
      </w:r>
    </w:p>
    <w:p w14:paraId="1FE2A66F" w14:textId="77777777" w:rsidR="00EA6A1B" w:rsidRDefault="00EA6A1B" w:rsidP="00EA6A1B">
      <w:pPr>
        <w:pStyle w:val="Aufzhlung2KTZH"/>
      </w:pPr>
      <w:r>
        <w:t>Anlegen/Importieren eines neuen Bildes und seiner Metadaten</w:t>
      </w:r>
    </w:p>
    <w:p w14:paraId="5517C2BF" w14:textId="77777777" w:rsidR="00EA6A1B" w:rsidRDefault="00EA6A1B" w:rsidP="00EA6A1B">
      <w:pPr>
        <w:pStyle w:val="Aufzhlung2KTZH"/>
      </w:pPr>
      <w:r>
        <w:t>Suche im Volltext und feldgenau</w:t>
      </w:r>
    </w:p>
    <w:p w14:paraId="0B96EBBD" w14:textId="77777777" w:rsidR="00EA6A1B" w:rsidRDefault="00EA6A1B" w:rsidP="00EA6A1B">
      <w:pPr>
        <w:pStyle w:val="Aufzhlung2KTZH"/>
      </w:pPr>
      <w:r>
        <w:t>Erstellen eines PDF-Reports mehrerer Fotos mit Schemaplänen</w:t>
      </w:r>
    </w:p>
    <w:p w14:paraId="37DE56AD" w14:textId="77777777" w:rsidR="00EA6A1B" w:rsidRDefault="00EA6A1B" w:rsidP="00EA6A1B">
      <w:pPr>
        <w:pStyle w:val="Aufzhlung2KTZH"/>
      </w:pPr>
      <w:r>
        <w:t>Gleichzeitige Bearbeitung der Metadaten mehrerer Bilder</w:t>
      </w:r>
    </w:p>
    <w:p w14:paraId="67AFFA58" w14:textId="77777777" w:rsidR="00EA6A1B" w:rsidRDefault="00EA6A1B" w:rsidP="00EA6A1B">
      <w:pPr>
        <w:pStyle w:val="Aufzhlung2KTZH"/>
      </w:pPr>
      <w:r>
        <w:t>Export von Bildern und Metadaten für Emailversand und/oder Präsentationen</w:t>
      </w:r>
    </w:p>
    <w:p w14:paraId="6523F774" w14:textId="77777777" w:rsidR="00EA6A1B" w:rsidRDefault="00EA6A1B" w:rsidP="00EA6A1B">
      <w:pPr>
        <w:pStyle w:val="Aufzhlung2KTZH"/>
      </w:pPr>
      <w:r>
        <w:t>Übernahme von Bildern mit Metadaten nach Word</w:t>
      </w:r>
    </w:p>
    <w:p w14:paraId="2FD91627" w14:textId="77777777" w:rsidR="00EA6A1B" w:rsidRDefault="00EA6A1B" w:rsidP="00EA6A1B">
      <w:pPr>
        <w:pStyle w:val="Aufzhlung2KTZH"/>
      </w:pPr>
      <w:r>
        <w:lastRenderedPageBreak/>
        <w:t>Umgang mit der grossen Anzahl von Platzhaltern (bzw. Metadaten ohne digitalisiertes Bild)</w:t>
      </w:r>
    </w:p>
    <w:p w14:paraId="3633970F" w14:textId="77777777" w:rsidR="00EA6A1B" w:rsidRDefault="00EA6A1B" w:rsidP="00EA6A1B">
      <w:pPr>
        <w:pStyle w:val="Aufzhlung2KTZH"/>
      </w:pPr>
      <w:r>
        <w:t>Umgang mit grossen Dateien</w:t>
      </w:r>
    </w:p>
    <w:p w14:paraId="7436D976" w14:textId="77777777" w:rsidR="00EA6A1B" w:rsidRDefault="00EA6A1B" w:rsidP="00EA6A1B">
      <w:pPr>
        <w:pStyle w:val="Aufzhlung2KTZH"/>
      </w:pPr>
      <w:r>
        <w:t>Kennzeichnung von Aufnahmeort und -richtung auf Plan zu Foto</w:t>
      </w:r>
    </w:p>
    <w:p w14:paraId="77417ADA" w14:textId="77777777" w:rsidR="00EA6A1B" w:rsidRDefault="00EA6A1B" w:rsidP="00EA6A1B">
      <w:pPr>
        <w:pStyle w:val="Aufzhlung1KTZH"/>
      </w:pPr>
      <w:r>
        <w:t>ZK 2 Preis (Einmalige Kosten und Wiederkehrende Kosten über vier Jahre)</w:t>
      </w:r>
    </w:p>
    <w:p w14:paraId="2612E81F" w14:textId="77777777" w:rsidR="00EA6A1B" w:rsidRDefault="00EA6A1B" w:rsidP="00EA6A1B">
      <w:pPr>
        <w:pStyle w:val="Aufzhlung2KTZH"/>
      </w:pPr>
      <w:r>
        <w:t>Kosten für Grundsystem und separat bepreiste Optionen</w:t>
      </w:r>
    </w:p>
    <w:p w14:paraId="3E5FA888" w14:textId="77777777" w:rsidR="00EA6A1B" w:rsidRDefault="00EA6A1B" w:rsidP="00EA6A1B">
      <w:pPr>
        <w:pStyle w:val="Aufzhlung2KTZH"/>
      </w:pPr>
      <w:r>
        <w:t>Kosten für Wartung, Lizenzen, 3rd-Level-Support</w:t>
      </w:r>
    </w:p>
    <w:p w14:paraId="76D136E1" w14:textId="77777777" w:rsidR="00EA6A1B" w:rsidRDefault="00EA6A1B" w:rsidP="00EA6A1B">
      <w:pPr>
        <w:pStyle w:val="Aufzhlung2KTZH"/>
      </w:pPr>
      <w:r>
        <w:t>Stundenansätze für Entwickler und Projektleiter/Consultant</w:t>
      </w:r>
    </w:p>
    <w:p w14:paraId="53334EE6" w14:textId="77777777" w:rsidR="00EA6A1B" w:rsidRDefault="00EA6A1B" w:rsidP="00EA6A1B">
      <w:pPr>
        <w:pStyle w:val="Aufzhlung1KTZH"/>
      </w:pPr>
      <w:r>
        <w:t>ZK 3 Genügende projektrelevante Erfahrung und geeigneter Vorgehensansatz</w:t>
      </w:r>
      <w:r>
        <w:br/>
        <w:t xml:space="preserve">Die folgend aufgeführten Kriterien werden vom eingesetzten Projektleiter des Anbieters vor Ort präsentiert und im Rahmen der Präsentation (vgl. </w:t>
      </w:r>
      <w:sdt>
        <w:sdtPr>
          <w:alias w:val="Beilagen"/>
          <w:tag w:val="Beilagen 4"/>
          <w:id w:val="-1783262355"/>
          <w:placeholder>
            <w:docPart w:val="45566398BFB84A698CB3410A863FBD0B"/>
          </w:placeholder>
          <w:temporary/>
          <w:showingPlcHdr/>
          <w:text w:multiLine="1"/>
        </w:sdtPr>
        <w:sdtContent>
          <w:r w:rsidR="0013657B">
            <w:rPr>
              <w:rStyle w:val="Platzhaltertext"/>
            </w:rPr>
            <w:t>Beilagen ?...</w:t>
          </w:r>
        </w:sdtContent>
      </w:sdt>
      <w:r>
        <w:t>: «Submissionsbestimmungen und besondere projektbezogene Bedingungen», Kap. «Präsentation») bewertet:</w:t>
      </w:r>
    </w:p>
    <w:p w14:paraId="72669C74" w14:textId="77777777" w:rsidR="00EA6A1B" w:rsidRDefault="00EA6A1B" w:rsidP="00EA6A1B">
      <w:pPr>
        <w:pStyle w:val="Aufzhlung2KTZH"/>
      </w:pPr>
      <w:r>
        <w:t>Vorstellung der am Projekt beteiligten Personen (in erster Linie Projektleiter)</w:t>
      </w:r>
    </w:p>
    <w:p w14:paraId="658CF23E" w14:textId="77777777" w:rsidR="00EA6A1B" w:rsidRDefault="00EA6A1B" w:rsidP="00EA6A1B">
      <w:pPr>
        <w:pStyle w:val="Aufzhlung2KTZH"/>
      </w:pPr>
      <w:r>
        <w:t xml:space="preserve">Aufführen von Problemen und/oder kontroversen Situationen des eingesetzten Projektleiters in vergleichbaren Projekten und Ausführen, wie die Situation gelöst wurde und welche </w:t>
      </w:r>
      <w:proofErr w:type="spellStart"/>
      <w:r>
        <w:t>Lessons</w:t>
      </w:r>
      <w:proofErr w:type="spellEnd"/>
      <w:r>
        <w:t xml:space="preserve"> Learned der Projektleiter daraus gezogen hat.</w:t>
      </w:r>
    </w:p>
    <w:p w14:paraId="6B362823" w14:textId="77777777" w:rsidR="00EA6A1B" w:rsidRDefault="00EA6A1B" w:rsidP="00EA6A1B">
      <w:pPr>
        <w:pStyle w:val="Aufzhlung2KTZH"/>
      </w:pPr>
      <w:r>
        <w:t>Erläuterung des Vorgehensansatzes mit Begründung im Rahmen der Präsentation</w:t>
      </w:r>
    </w:p>
    <w:p w14:paraId="17AEAAF9" w14:textId="77777777" w:rsidR="00EA6A1B" w:rsidRDefault="00EA6A1B" w:rsidP="00EA6A1B">
      <w:pPr>
        <w:pStyle w:val="berschrift2"/>
      </w:pPr>
      <w:bookmarkStart w:id="56" w:name="_Toc215571054"/>
      <w:r>
        <w:t>Submissionsbestimmungen</w:t>
      </w:r>
      <w:bookmarkEnd w:id="56"/>
    </w:p>
    <w:p w14:paraId="22E1C76F" w14:textId="77777777" w:rsidR="00EA6A1B" w:rsidRDefault="00EA6A1B" w:rsidP="00EA6A1B">
      <w:pPr>
        <w:pStyle w:val="berschrift3"/>
      </w:pPr>
      <w:bookmarkStart w:id="57" w:name="_Ref137474013"/>
      <w:bookmarkStart w:id="58" w:name="_Toc215571055"/>
      <w:r>
        <w:t>Eingabeort und Vergabestelle</w:t>
      </w:r>
      <w:bookmarkEnd w:id="57"/>
      <w:bookmarkEnd w:id="58"/>
    </w:p>
    <w:p w14:paraId="4AACB0E9" w14:textId="77777777" w:rsidR="00EA6A1B" w:rsidRDefault="00EA6A1B" w:rsidP="00EA6A1B">
      <w:pPr>
        <w:pStyle w:val="HERMESInfotextkantonsspezifischKTZH"/>
      </w:pPr>
      <w:r>
        <w:t>Direktion</w:t>
      </w:r>
    </w:p>
    <w:p w14:paraId="5E0BAE57" w14:textId="77777777" w:rsidR="00EA6A1B" w:rsidRDefault="00EA6A1B" w:rsidP="00EA6A1B">
      <w:pPr>
        <w:pStyle w:val="HERMESInfotextkantonsspezifischKTZH"/>
      </w:pPr>
      <w:r>
        <w:t>Amt</w:t>
      </w:r>
    </w:p>
    <w:p w14:paraId="012C1554" w14:textId="77777777" w:rsidR="00EA6A1B" w:rsidRDefault="00EA6A1B" w:rsidP="00EA6A1B">
      <w:pPr>
        <w:pStyle w:val="HERMESInfotextkantonsspezifischKTZH"/>
      </w:pPr>
      <w:r>
        <w:t>Abteilung</w:t>
      </w:r>
    </w:p>
    <w:p w14:paraId="133AE334" w14:textId="77777777" w:rsidR="00EA6A1B" w:rsidRDefault="00EA6A1B" w:rsidP="00EA6A1B">
      <w:pPr>
        <w:pStyle w:val="HERMESInfotextkantonsspezifischKTZH"/>
      </w:pPr>
      <w:r>
        <w:t>Adresse</w:t>
      </w:r>
    </w:p>
    <w:p w14:paraId="552AF165" w14:textId="77777777" w:rsidR="00EA6A1B" w:rsidRDefault="00EA6A1B" w:rsidP="00EA6A1B">
      <w:pPr>
        <w:pStyle w:val="HERMESInfotextkantonsspezifischKTZH"/>
      </w:pPr>
      <w:r>
        <w:t>E-Mail-Adresse</w:t>
      </w:r>
    </w:p>
    <w:p w14:paraId="6B7B9B2C" w14:textId="77777777" w:rsidR="00EA6A1B" w:rsidRDefault="00EA6A1B" w:rsidP="00EA6A1B">
      <w:pPr>
        <w:pStyle w:val="berschrift3"/>
      </w:pPr>
      <w:bookmarkStart w:id="59" w:name="_Toc215571056"/>
      <w:r>
        <w:t>Eingabezeitpunkt</w:t>
      </w:r>
      <w:bookmarkEnd w:id="59"/>
    </w:p>
    <w:p w14:paraId="7FFCE9A8" w14:textId="77777777" w:rsidR="00EA6A1B" w:rsidRDefault="00EA6A1B" w:rsidP="0013657B">
      <w:pPr>
        <w:pStyle w:val="HERMESInfotextkantonsspezifischKTZH"/>
      </w:pPr>
      <w:r>
        <w:t>Datum und Uhrzeit eintragen</w:t>
      </w:r>
    </w:p>
    <w:p w14:paraId="249CC9D8" w14:textId="77777777" w:rsidR="00EA6A1B" w:rsidRDefault="00EA6A1B" w:rsidP="0013657B">
      <w:pPr>
        <w:pStyle w:val="HERMESInfotextkantonsspezifischKTZH"/>
      </w:pPr>
      <w:r>
        <w:t xml:space="preserve">Datum, Uhrzeit Bspw. 13. Juni 2017, 15:00 Uhr </w:t>
      </w:r>
    </w:p>
    <w:p w14:paraId="2DF82808" w14:textId="77777777" w:rsidR="00EA6A1B" w:rsidRDefault="00EA6A1B" w:rsidP="00EA6A1B"/>
    <w:p w14:paraId="2424761A" w14:textId="77777777" w:rsidR="00EA6A1B" w:rsidRDefault="00EA6A1B" w:rsidP="00EA6A1B">
      <w:r>
        <w:t>(Eingangszeitpunkt, bis zu welchem die Angebote am Eingabeort vorliegen müssen; das Datum des Poststempels ist nicht massgebend)</w:t>
      </w:r>
    </w:p>
    <w:p w14:paraId="25D389F4" w14:textId="77777777" w:rsidR="00EA6A1B" w:rsidRDefault="00EA6A1B" w:rsidP="00EA6A1B">
      <w:pPr>
        <w:pStyle w:val="berschrift3"/>
      </w:pPr>
      <w:bookmarkStart w:id="60" w:name="_Toc215571057"/>
      <w:r>
        <w:t>Verbindlichkeitsdauer des Angebotes</w:t>
      </w:r>
      <w:bookmarkEnd w:id="60"/>
    </w:p>
    <w:p w14:paraId="3F602C8F" w14:textId="77777777" w:rsidR="00EA6A1B" w:rsidRDefault="00EA6A1B" w:rsidP="00EA6A1B">
      <w:r>
        <w:t>Sechs Monate ab Eingabezeitpunkt</w:t>
      </w:r>
    </w:p>
    <w:p w14:paraId="679A3866" w14:textId="77777777" w:rsidR="00EA6A1B" w:rsidRDefault="00EA6A1B" w:rsidP="00EA6A1B">
      <w:pPr>
        <w:pStyle w:val="berschrift3"/>
      </w:pPr>
      <w:bookmarkStart w:id="61" w:name="_Toc215571058"/>
      <w:r>
        <w:t>Formvorschrift</w:t>
      </w:r>
      <w:bookmarkEnd w:id="61"/>
    </w:p>
    <w:p w14:paraId="227281B7" w14:textId="77777777" w:rsidR="00EA6A1B" w:rsidRDefault="00EA6A1B" w:rsidP="00EA6A1B">
      <w:pPr>
        <w:pStyle w:val="Aufzhlung1KTZH"/>
      </w:pPr>
      <w:r>
        <w:t xml:space="preserve">Das Angebot ist im Original inkl. Unterschrift (samt Beilagen), verschlossen und versehen mit dem Stichwort "Submission Projekt </w:t>
      </w:r>
      <w:sdt>
        <w:sdtPr>
          <w:alias w:val="Text"/>
          <w:tag w:val="Text"/>
          <w:id w:val="999168927"/>
          <w:placeholder>
            <w:docPart w:val="F1E808B26E324C1AA395CA73F7C2B169"/>
          </w:placeholder>
          <w:temporary/>
          <w:showingPlcHdr/>
          <w:text w:multiLine="1"/>
        </w:sdtPr>
        <w:sdtContent>
          <w:r w:rsidR="0013657B">
            <w:rPr>
              <w:rStyle w:val="Platzhaltertext"/>
            </w:rPr>
            <w:t>xy…</w:t>
          </w:r>
        </w:sdtContent>
      </w:sdt>
      <w:r>
        <w:t xml:space="preserve">" einzureichen. </w:t>
      </w:r>
    </w:p>
    <w:p w14:paraId="1DE70919" w14:textId="77777777" w:rsidR="00EA6A1B" w:rsidRDefault="00EA6A1B" w:rsidP="00EA6A1B">
      <w:pPr>
        <w:pStyle w:val="Aufzhlung1KTZH"/>
      </w:pPr>
      <w:r>
        <w:t>Zusätzlich zum physischen Exemplar sind die Unterlagen in Form einer CD oder eines USB Stücks sowie 2 Papierkopien einzureichen.</w:t>
      </w:r>
    </w:p>
    <w:p w14:paraId="4354BFBA" w14:textId="77777777" w:rsidR="00EA6A1B" w:rsidRDefault="00EA6A1B" w:rsidP="00EA6A1B">
      <w:pPr>
        <w:pStyle w:val="Aufzhlung1KTZH"/>
      </w:pPr>
      <w:r>
        <w:t>Das Angebot ist vollständig, wenn alle geforderten Unterlagen eingereicht werden.</w:t>
      </w:r>
    </w:p>
    <w:p w14:paraId="254C0C87" w14:textId="77777777" w:rsidR="00EA6A1B" w:rsidRDefault="00EA6A1B" w:rsidP="00EA6A1B"/>
    <w:p w14:paraId="7189553B" w14:textId="77777777" w:rsidR="00EA6A1B" w:rsidRDefault="00EA6A1B" w:rsidP="00EA6A1B">
      <w:r>
        <w:t>Unvollständige Angebote führen zum Ausschluss aus dem Submissionsverfahren. Kein einseitiges Abändern des Leistungsverzeichnisses</w:t>
      </w:r>
    </w:p>
    <w:p w14:paraId="3C97AF7F" w14:textId="77777777" w:rsidR="00EA6A1B" w:rsidRDefault="00EA6A1B" w:rsidP="00EA6A1B">
      <w:pPr>
        <w:pStyle w:val="berschrift3"/>
      </w:pPr>
      <w:bookmarkStart w:id="62" w:name="_Toc215571059"/>
      <w:r>
        <w:t>Leistungsumfang</w:t>
      </w:r>
      <w:bookmarkEnd w:id="62"/>
    </w:p>
    <w:p w14:paraId="223466BE" w14:textId="77777777" w:rsidR="00EA6A1B" w:rsidRDefault="00EA6A1B" w:rsidP="00EA6A1B">
      <w:r>
        <w:t>Je nach Anforderungen an die Leistung gemäss untenstehendem Text beschreiben</w:t>
      </w:r>
    </w:p>
    <w:p w14:paraId="4F564510" w14:textId="77777777" w:rsidR="00EA6A1B" w:rsidRDefault="00EA6A1B" w:rsidP="00EA6A1B">
      <w:r>
        <w:t>Als Realisierungspartner kommen nur Anbieter in Frage, die ausdrücklich erklären, sämtliche Leistungen im Rahmen des Lastenheftes dieser Ausschreibung zu erbringen. Dazu gehört insbesondere die ausdrückliche Erklärung, den Unterhalt bzw. Support für die Produktelebensdauer zuzusichern.</w:t>
      </w:r>
    </w:p>
    <w:p w14:paraId="3BA45FF0" w14:textId="77777777" w:rsidR="00EA6A1B" w:rsidRDefault="00EA6A1B" w:rsidP="00EA6A1B">
      <w:pPr>
        <w:pStyle w:val="berschrift3"/>
      </w:pPr>
      <w:bookmarkStart w:id="63" w:name="_Toc215571060"/>
      <w:r>
        <w:t>Teilangebote</w:t>
      </w:r>
      <w:bookmarkEnd w:id="63"/>
    </w:p>
    <w:p w14:paraId="2C014DF5" w14:textId="77777777" w:rsidR="00EA6A1B" w:rsidRDefault="00EA6A1B" w:rsidP="00EA6A1B">
      <w:r>
        <w:t>Teilangebote sind nicht zulässig</w:t>
      </w:r>
    </w:p>
    <w:p w14:paraId="49188CB1" w14:textId="77777777" w:rsidR="00EA6A1B" w:rsidRDefault="00EA6A1B" w:rsidP="00EA6A1B">
      <w:pPr>
        <w:pStyle w:val="berschrift3"/>
      </w:pPr>
      <w:bookmarkStart w:id="64" w:name="_Toc215571061"/>
      <w:r>
        <w:lastRenderedPageBreak/>
        <w:t>Varianten des Anbieters</w:t>
      </w:r>
      <w:bookmarkEnd w:id="64"/>
    </w:p>
    <w:p w14:paraId="4DDA303A" w14:textId="77777777" w:rsidR="00EA6A1B" w:rsidRDefault="00EA6A1B" w:rsidP="00EA6A1B">
      <w:r>
        <w:t>Varianten des Anbieters sind nicht zugelassen.</w:t>
      </w:r>
    </w:p>
    <w:p w14:paraId="4678F750" w14:textId="77777777" w:rsidR="00EA6A1B" w:rsidRDefault="00EA6A1B" w:rsidP="00EA6A1B">
      <w:pPr>
        <w:pStyle w:val="berschrift3"/>
      </w:pPr>
      <w:bookmarkStart w:id="65" w:name="_Toc215571062"/>
      <w:r>
        <w:t>Angebotsverhandlungen</w:t>
      </w:r>
      <w:bookmarkEnd w:id="65"/>
    </w:p>
    <w:p w14:paraId="29B49487" w14:textId="77777777" w:rsidR="00EA6A1B" w:rsidRDefault="00EA6A1B" w:rsidP="00EA6A1B">
      <w:r>
        <w:t>Es werden keine Angebotsverhandlungen geführt.</w:t>
      </w:r>
    </w:p>
    <w:p w14:paraId="0FB2B811" w14:textId="77777777" w:rsidR="00EA6A1B" w:rsidRDefault="00EA6A1B" w:rsidP="00EA6A1B">
      <w:pPr>
        <w:pStyle w:val="berschrift3"/>
      </w:pPr>
      <w:bookmarkStart w:id="66" w:name="_Toc215571063"/>
      <w:r>
        <w:t>Akzeptierte Sprache für Angebot und Ausführung</w:t>
      </w:r>
      <w:bookmarkEnd w:id="66"/>
    </w:p>
    <w:p w14:paraId="564C206B" w14:textId="77777777" w:rsidR="00EA6A1B" w:rsidRDefault="00EA6A1B" w:rsidP="00EA6A1B">
      <w:r>
        <w:t>Die Umgangs- und Schriftsprache ist deutsch. Deshalb müssen die eingesetzten Schlüsselpersonen zwingend über gute Sprachkenntnisse verfügen.</w:t>
      </w:r>
    </w:p>
    <w:p w14:paraId="41848435" w14:textId="77777777" w:rsidR="00EA6A1B" w:rsidRDefault="00EA6A1B" w:rsidP="00EA6A1B">
      <w:r>
        <w:t>Beschriftungen, Schulungen und Dokumentation müssen durch den Anbieter in Deutsch erfolgen.</w:t>
      </w:r>
    </w:p>
    <w:p w14:paraId="13D0CF35" w14:textId="77777777" w:rsidR="00EA6A1B" w:rsidRDefault="00EA6A1B" w:rsidP="00EA6A1B">
      <w:pPr>
        <w:pStyle w:val="berschrift3"/>
      </w:pPr>
      <w:bookmarkStart w:id="67" w:name="_Toc215571064"/>
      <w:r>
        <w:t>Vertraulichkeit der Ausschreibungsunterlagen</w:t>
      </w:r>
      <w:bookmarkEnd w:id="67"/>
    </w:p>
    <w:p w14:paraId="4CA9D196" w14:textId="77777777" w:rsidR="00EA6A1B" w:rsidRDefault="00EA6A1B" w:rsidP="00EA6A1B">
      <w:r>
        <w:t>Diese Ausschreibungsunterlagen sind vertraulich zu behandeln und dürfen nur für den durch die Organisationseinheit autorisierten Zweck verwendet werden. Sie unterstehen teilweise dem Amts- und Geschäftsgeheimnis und dürfen weder an Dritte weitergeleitet noch kopiert oder weitergegeben werden.</w:t>
      </w:r>
    </w:p>
    <w:p w14:paraId="29DA3D36" w14:textId="77777777" w:rsidR="00EA6A1B" w:rsidRDefault="00EA6A1B" w:rsidP="00EA6A1B">
      <w:pPr>
        <w:pStyle w:val="berschrift3"/>
      </w:pPr>
      <w:bookmarkStart w:id="68" w:name="_Toc215571065"/>
      <w:r>
        <w:t>Öffnung der Angebote</w:t>
      </w:r>
      <w:bookmarkEnd w:id="68"/>
    </w:p>
    <w:p w14:paraId="346B12AA" w14:textId="77777777" w:rsidR="00EA6A1B" w:rsidRDefault="00EA6A1B" w:rsidP="00EA6A1B">
      <w:r>
        <w:t xml:space="preserve">Die Öffnung der Angebote ist nicht öffentlich. Das Protokoll über die Öffnung der Angebote kann durch die Anbieter bei der Vergabestelle gemäss Ziffer </w:t>
      </w:r>
      <w:r w:rsidR="0013657B">
        <w:fldChar w:fldCharType="begin"/>
      </w:r>
      <w:r w:rsidR="0013657B">
        <w:instrText xml:space="preserve"> REF _Ref137474013 \r \h </w:instrText>
      </w:r>
      <w:r w:rsidR="0013657B">
        <w:fldChar w:fldCharType="separate"/>
      </w:r>
      <w:r w:rsidR="00E1029F">
        <w:t>5.4.1</w:t>
      </w:r>
      <w:r w:rsidR="0013657B">
        <w:fldChar w:fldCharType="end"/>
      </w:r>
      <w:r>
        <w:t xml:space="preserve"> nach der Vergabe eingesehen werden. Das Protokoll kann auch per Mail versendet werden.</w:t>
      </w:r>
    </w:p>
    <w:p w14:paraId="0AB7D9A1" w14:textId="77777777" w:rsidR="00EA6A1B" w:rsidRDefault="00EA6A1B" w:rsidP="00EA6A1B">
      <w:pPr>
        <w:pStyle w:val="berschrift3"/>
      </w:pPr>
      <w:bookmarkStart w:id="69" w:name="_Toc215571066"/>
      <w:r>
        <w:t>Auskünfte während der Ausschreibung</w:t>
      </w:r>
      <w:bookmarkEnd w:id="69"/>
    </w:p>
    <w:p w14:paraId="4A24AF1C" w14:textId="77777777" w:rsidR="00EA6A1B" w:rsidRDefault="00EA6A1B" w:rsidP="0013657B">
      <w:pPr>
        <w:pStyle w:val="HERMESInfotextkantonsspezifischKTZH"/>
      </w:pPr>
      <w:r>
        <w:t>Fragen zu den Ausschreibungsunterlagen sind als Forumsbeiträge im simap-Projekt an die Vergabestelle zu richten. Alle Fragen werden bis Ablauf der Eingabefrist gesammelt und allen Anbietern ohne Herkunftsangaben bis am Datum schriftlich beantwortet.</w:t>
      </w:r>
    </w:p>
    <w:p w14:paraId="7C5E92CB" w14:textId="77777777" w:rsidR="00EA6A1B" w:rsidRDefault="00EA6A1B" w:rsidP="00EA6A1B">
      <w:pPr>
        <w:pStyle w:val="berschrift2"/>
      </w:pPr>
      <w:bookmarkStart w:id="70" w:name="_Toc215571067"/>
      <w:r>
        <w:t>Submissionsbedingungen</w:t>
      </w:r>
      <w:bookmarkEnd w:id="70"/>
    </w:p>
    <w:p w14:paraId="53327CD7" w14:textId="77777777" w:rsidR="00EA6A1B" w:rsidRDefault="00EA6A1B" w:rsidP="00EA6A1B">
      <w:pPr>
        <w:pStyle w:val="berschrift3"/>
      </w:pPr>
      <w:bookmarkStart w:id="71" w:name="_Toc215571068"/>
      <w:r>
        <w:t>Vorbehalt</w:t>
      </w:r>
      <w:bookmarkEnd w:id="71"/>
    </w:p>
    <w:p w14:paraId="52EC3120" w14:textId="77777777" w:rsidR="00EA6A1B" w:rsidRDefault="00EA6A1B" w:rsidP="00EA6A1B">
      <w:r>
        <w:t>Die Ausschreibung steht unter dem Vorbehalt der Bewilligung bzw. Kreditfreigabe der jeweils verantwortlichen Stelle.</w:t>
      </w:r>
    </w:p>
    <w:p w14:paraId="4A257D7A" w14:textId="77777777" w:rsidR="00EA6A1B" w:rsidRDefault="00EA6A1B" w:rsidP="00EA6A1B">
      <w:pPr>
        <w:pStyle w:val="berschrift3"/>
      </w:pPr>
      <w:bookmarkStart w:id="72" w:name="_Toc215571069"/>
      <w:r>
        <w:t>Auslegung der Ausschreibungsunterlagen</w:t>
      </w:r>
      <w:bookmarkEnd w:id="72"/>
    </w:p>
    <w:p w14:paraId="1B4B9DE5" w14:textId="77777777" w:rsidR="00EA6A1B" w:rsidRDefault="00EA6A1B" w:rsidP="0013657B">
      <w:pPr>
        <w:pStyle w:val="HERMESInfotextkantonsspezifischKTZH"/>
      </w:pPr>
      <w:r>
        <w:t>Lässt der Text verschiedene Auslegungen zu, welche bei der Bereinigung der Angebote oder nach der Vergabe Differenzen bei der Beurteilung des Leistungsumfangs zur Folge haben könnten, so ist der Anbieter verpflichtet, den Auftraggeber darauf aufmerksam zu machen. Damit können mögliche Konsequenzen erkannt werden und der Text kann vor der Einreichung des Angebotes bereinigt werden. Ebenso erwarten wir, dass der Anbieter wichtige Aspekte, die in unserer Zusammenstellung offensichtlich vergessen wurden oder nicht enthalten sind, von sich aus meldet.</w:t>
      </w:r>
    </w:p>
    <w:p w14:paraId="3EF5153C" w14:textId="77777777" w:rsidR="00EA6A1B" w:rsidRDefault="00EA6A1B" w:rsidP="0013657B">
      <w:pPr>
        <w:pStyle w:val="HERMESInfotextkantonsspezifischKTZH"/>
      </w:pPr>
      <w:r>
        <w:t>Lässt ein Anbieter die Frist zur Einreichung von Fragen ungenutzt verstreichen, so gilt im weiteren Verlauf des Vergabeverfahrens und während der späteren Ausführung eines allfälligen Auftrages die Auslegung des Auftraggebers. Der Anbieter kann später keine Unklarheiten mehr geltend machen und entsprechend daraus keine Forderungen ableiten.</w:t>
      </w:r>
    </w:p>
    <w:p w14:paraId="5B3C7DBB" w14:textId="77777777" w:rsidR="00EA6A1B" w:rsidRDefault="00EA6A1B" w:rsidP="00EA6A1B">
      <w:pPr>
        <w:pStyle w:val="berschrift3"/>
      </w:pPr>
      <w:bookmarkStart w:id="73" w:name="_Toc215571070"/>
      <w:r>
        <w:t>Ansprüche aus dem Submissionsverfahren</w:t>
      </w:r>
      <w:bookmarkEnd w:id="73"/>
    </w:p>
    <w:p w14:paraId="3AB04E18" w14:textId="77777777" w:rsidR="00EA6A1B" w:rsidRDefault="00EA6A1B" w:rsidP="00EA6A1B">
      <w:r>
        <w:t>Der Auftraggeber beabsichtigt, mit dem ausgewählten Anbieter das vorliegend umschriebene Projekt zu spezifizieren, zu realisieren, zu warten und ggf. auszubauen. Aus dem Zuschlag entsteht jedoch kein Anspruch, alle in der Ausschreibung bzw. im Lastenheft aufgeführten Arbeiten ausführen zu können. Vorbehalten bleiben insbesondere Projektänderungen, fehlende finanzielle Mittel, Verzögerungen, Etappierungen und Massnahmen bei ungenügender Auftragserfüllung des Anbieters.</w:t>
      </w:r>
    </w:p>
    <w:p w14:paraId="18B0BC6C" w14:textId="77777777" w:rsidR="00EA6A1B" w:rsidRDefault="00EA6A1B" w:rsidP="00EA6A1B">
      <w:pPr>
        <w:pStyle w:val="berschrift3"/>
      </w:pPr>
      <w:bookmarkStart w:id="74" w:name="_Toc215571071"/>
      <w:r>
        <w:t>Freihändige Vergabe von Zusatzaufträgen</w:t>
      </w:r>
      <w:bookmarkEnd w:id="74"/>
    </w:p>
    <w:p w14:paraId="4F393C92" w14:textId="77777777" w:rsidR="00EA6A1B" w:rsidRDefault="00EA6A1B" w:rsidP="00EA6A1B">
      <w:r>
        <w:t xml:space="preserve">Der Auftraggeber behält sich vor, künftige Zusatzaufträge wie Ausweitung des Einsatzgebietes, Verbreitung in weiteren Organisationseinheiten, Ausbau und Anpassung von bestehenden Funktionen, Erarbeitung und Einbindung von Zusatzfunktionen, Anpassungsarbeiten an eine veränderte IT-Umgebung etc. dem ausgewählten Anbieter gestützt auf §10 </w:t>
      </w:r>
      <w:proofErr w:type="spellStart"/>
      <w:r>
        <w:t>lit</w:t>
      </w:r>
      <w:proofErr w:type="spellEnd"/>
      <w:r>
        <w:t>. g SVO freihändig zu vergeben.</w:t>
      </w:r>
    </w:p>
    <w:p w14:paraId="61D595DD" w14:textId="77777777" w:rsidR="000573F4" w:rsidRDefault="000573F4" w:rsidP="000573F4">
      <w:pPr>
        <w:pStyle w:val="berschrift2"/>
      </w:pPr>
      <w:bookmarkStart w:id="75" w:name="_Toc215571072"/>
      <w:r>
        <w:lastRenderedPageBreak/>
        <w:t>Präsentation</w:t>
      </w:r>
      <w:bookmarkEnd w:id="75"/>
    </w:p>
    <w:p w14:paraId="59E31D8B" w14:textId="77777777" w:rsidR="000573F4" w:rsidRDefault="000573F4" w:rsidP="0013657B">
      <w:pPr>
        <w:pStyle w:val="HERMESInfotextkantonsspezifischKTZH"/>
      </w:pPr>
      <w:r>
        <w:t>Dies ist ein Beispiel, wie eine Präsentation aufgebaut sein könnte. In diesem Beispiel werden innerhalb der Präsentation ebenfalls weitere Zuschlagskriterien bewertet, da man ein Standardprodukt beschaffen will und man sich deshalb einige Funktionen live vor Ort demonstrieren lassen will, damit diese in die Bewertung der Auswahl einfliessen können. In teils Projekten werden erste Auswertungen gemacht und danach nur die 3-4 besten Anbieter für die Präsentation berücksichtigt. Falls dies in ihrem Projekt so ist, bitte hier explizit auf diese Vorgehensweise hinweisen. Bitte projektspezifisch anpassen und falls im Rahmen des Projektes keine Präsentation durchgeführt werden soll, diese Ziffer ganz weglassen.</w:t>
      </w:r>
    </w:p>
    <w:p w14:paraId="78F14AAA" w14:textId="77777777" w:rsidR="000573F4" w:rsidRDefault="000573F4" w:rsidP="0013657B">
      <w:pPr>
        <w:pStyle w:val="HERMESInfotextkantonsspezifischKTZH"/>
      </w:pPr>
    </w:p>
    <w:p w14:paraId="5BCA4E8C" w14:textId="77777777" w:rsidR="00EA6A1B" w:rsidRDefault="000573F4" w:rsidP="0013657B">
      <w:pPr>
        <w:pStyle w:val="HERMESInfotextkantonsspezifischKTZH"/>
      </w:pPr>
      <w:r>
        <w:t>Alle Anbieter werden zu einer Präsentation des Vorgehensansatzes bzw. des Dienstleistungsangebotes gemäss der nachfolgenden Auflistung eingeladen. Für die Präsentationen sind pro Anbieter rund 60 Minuten vorgesehen. Die Präsentation gliedert sich in folgende Teile:</w:t>
      </w:r>
    </w:p>
    <w:p w14:paraId="7B34352F" w14:textId="77777777" w:rsidR="002565F0" w:rsidRDefault="0013657B" w:rsidP="0013657B">
      <w:pPr>
        <w:pStyle w:val="HERMESInfotextkantonsspezifischKTZH"/>
        <w:tabs>
          <w:tab w:val="left" w:pos="454"/>
        </w:tabs>
        <w:ind w:left="454" w:hanging="454"/>
      </w:pPr>
      <w:r>
        <w:t>1.</w:t>
      </w:r>
      <w:r>
        <w:tab/>
      </w:r>
      <w:r w:rsidR="002565F0">
        <w:t>Vorstellung Anbieter</w:t>
      </w:r>
    </w:p>
    <w:p w14:paraId="1CE95499" w14:textId="77777777" w:rsidR="002565F0" w:rsidRDefault="002565F0" w:rsidP="0013657B">
      <w:pPr>
        <w:pStyle w:val="HERMESInfotextkantonsspezifischKTZH"/>
        <w:ind w:left="680" w:hanging="680"/>
      </w:pPr>
      <w:r>
        <w:t>1.1.</w:t>
      </w:r>
      <w:r>
        <w:tab/>
        <w:t xml:space="preserve">Vorstellung des Unternehmens (ca. 5 Minuten) </w:t>
      </w:r>
    </w:p>
    <w:p w14:paraId="3E5F2343" w14:textId="77777777" w:rsidR="002565F0" w:rsidRDefault="002565F0" w:rsidP="0013657B">
      <w:pPr>
        <w:pStyle w:val="HERMESInfotextkantonsspezifischKTZH"/>
        <w:ind w:left="680" w:hanging="680"/>
      </w:pPr>
      <w:r>
        <w:t>1.2.</w:t>
      </w:r>
      <w:r>
        <w:tab/>
        <w:t>Vorstellung der vorgesehenen Projektorganisation (ca. 5 Minuten)</w:t>
      </w:r>
    </w:p>
    <w:p w14:paraId="62D88539" w14:textId="77777777" w:rsidR="002565F0" w:rsidRDefault="002565F0" w:rsidP="0013657B">
      <w:pPr>
        <w:pStyle w:val="HERMESInfotextkantonsspezifischKTZH"/>
        <w:ind w:left="680" w:hanging="680"/>
      </w:pPr>
      <w:r>
        <w:t>1.3.</w:t>
      </w:r>
      <w:r>
        <w:tab/>
        <w:t>Vorstellung des vorgesehenen Projektleiters (ca. 5 Minuten)</w:t>
      </w:r>
    </w:p>
    <w:p w14:paraId="277BCB47" w14:textId="77777777" w:rsidR="002565F0" w:rsidRDefault="002565F0" w:rsidP="0013657B">
      <w:pPr>
        <w:pStyle w:val="HERMESInfotextkantonsspezifischKTZH"/>
        <w:ind w:left="680" w:hanging="680"/>
      </w:pPr>
      <w:r>
        <w:t>1.4.</w:t>
      </w:r>
      <w:r>
        <w:tab/>
        <w:t>Aufführen von Problemen und/oder kontroversen Situationen vergangener Projekte und Lessons Learned</w:t>
      </w:r>
    </w:p>
    <w:p w14:paraId="53322807" w14:textId="77777777" w:rsidR="002565F0" w:rsidRDefault="0013657B" w:rsidP="0013657B">
      <w:pPr>
        <w:pStyle w:val="HERMESInfotextkantonsspezifischKTZH"/>
        <w:tabs>
          <w:tab w:val="left" w:pos="454"/>
        </w:tabs>
        <w:ind w:left="454" w:hanging="454"/>
      </w:pPr>
      <w:r>
        <w:t>2.</w:t>
      </w:r>
      <w:r>
        <w:tab/>
      </w:r>
      <w:r w:rsidR="002565F0">
        <w:t>Präsentation des Vorgehens- / Lösungsansatzes (Total ca. 20 Minuten)</w:t>
      </w:r>
    </w:p>
    <w:p w14:paraId="46366817" w14:textId="77777777" w:rsidR="002565F0" w:rsidRDefault="002565F0" w:rsidP="0013657B">
      <w:pPr>
        <w:pStyle w:val="HERMESInfotextkantonsspezifischKTZH"/>
        <w:ind w:left="680" w:hanging="680"/>
      </w:pPr>
      <w:r>
        <w:t>2.1.</w:t>
      </w:r>
      <w:r>
        <w:tab/>
        <w:t>Vorgehen im Rahmen der Umsetzung</w:t>
      </w:r>
    </w:p>
    <w:p w14:paraId="30440223" w14:textId="77777777" w:rsidR="002565F0" w:rsidRDefault="002565F0" w:rsidP="0013657B">
      <w:pPr>
        <w:pStyle w:val="HERMESInfotextkantonsspezifischKTZH"/>
        <w:ind w:left="680" w:hanging="680"/>
      </w:pPr>
      <w:r>
        <w:t>2.2.</w:t>
      </w:r>
      <w:r>
        <w:tab/>
        <w:t>Phasenbildung, Meilensteine mit Terminen etc.</w:t>
      </w:r>
    </w:p>
    <w:p w14:paraId="3C12D301" w14:textId="77777777" w:rsidR="002565F0" w:rsidRDefault="002565F0" w:rsidP="0013657B">
      <w:pPr>
        <w:pStyle w:val="HERMESInfotextkantonsspezifischKTZH"/>
        <w:ind w:left="680" w:hanging="680"/>
      </w:pPr>
      <w:r>
        <w:t>2.3.</w:t>
      </w:r>
      <w:r>
        <w:tab/>
        <w:t xml:space="preserve">Ansätze, wie dieses Projekt konzipiert und realisiert werden soll </w:t>
      </w:r>
    </w:p>
    <w:p w14:paraId="3935A27C" w14:textId="77777777" w:rsidR="002565F0" w:rsidRDefault="0013657B" w:rsidP="0013657B">
      <w:pPr>
        <w:pStyle w:val="HERMESInfotextkantonsspezifischKTZH"/>
        <w:tabs>
          <w:tab w:val="left" w:pos="454"/>
        </w:tabs>
        <w:ind w:left="454" w:hanging="454"/>
      </w:pPr>
      <w:r>
        <w:t>3.</w:t>
      </w:r>
      <w:r>
        <w:tab/>
      </w:r>
      <w:r w:rsidR="002565F0">
        <w:t>Vorstellung des angebotenen Produktes/Präsentation zu Funktionalitäten und Ausgestaltung der späteren Lösung zu folgenden Themen (Total ca. 20–25 Minuten)</w:t>
      </w:r>
    </w:p>
    <w:p w14:paraId="59A72FB5" w14:textId="77777777" w:rsidR="002565F0" w:rsidRDefault="002565F0" w:rsidP="0013657B">
      <w:pPr>
        <w:pStyle w:val="HERMESInfotextkantonsspezifischKTZH"/>
        <w:ind w:left="680" w:hanging="680"/>
      </w:pPr>
      <w:r>
        <w:t>3.1.</w:t>
      </w:r>
      <w:r>
        <w:tab/>
        <w:t xml:space="preserve">Thema 1 bspw. Anlegen / Importieren </w:t>
      </w:r>
    </w:p>
    <w:p w14:paraId="7DDE2996" w14:textId="77777777" w:rsidR="002565F0" w:rsidRDefault="002565F0" w:rsidP="0013657B">
      <w:pPr>
        <w:pStyle w:val="HERMESInfotextkantonsspezifischKTZH"/>
        <w:ind w:left="680" w:hanging="680"/>
      </w:pPr>
      <w:r>
        <w:t>3.2.</w:t>
      </w:r>
      <w:r>
        <w:tab/>
        <w:t xml:space="preserve">Thema 2 bspw. Suche </w:t>
      </w:r>
    </w:p>
    <w:p w14:paraId="4EEE62D7" w14:textId="77777777" w:rsidR="002565F0" w:rsidRDefault="002565F0" w:rsidP="0013657B">
      <w:pPr>
        <w:pStyle w:val="HERMESInfotextkantonsspezifischKTZH"/>
        <w:ind w:left="680" w:hanging="680"/>
      </w:pPr>
      <w:r>
        <w:t>3.3.</w:t>
      </w:r>
      <w:r>
        <w:tab/>
        <w:t xml:space="preserve">Thema 3 bspw. Erstellen von Reports </w:t>
      </w:r>
    </w:p>
    <w:p w14:paraId="2A52BBFB" w14:textId="77777777" w:rsidR="00EA6A1B" w:rsidRDefault="002565F0" w:rsidP="0013657B">
      <w:pPr>
        <w:pStyle w:val="HERMESInfotextkantonsspezifischKTZH"/>
        <w:ind w:left="680" w:hanging="680"/>
      </w:pPr>
      <w:r>
        <w:t>3.4.</w:t>
      </w:r>
      <w:r>
        <w:tab/>
        <w:t xml:space="preserve">Thema 4 bspw. Gleichzeitige Bearbeitung </w:t>
      </w:r>
    </w:p>
    <w:p w14:paraId="430258E9" w14:textId="77777777" w:rsidR="002565F0" w:rsidRDefault="002565F0" w:rsidP="0013657B">
      <w:pPr>
        <w:pStyle w:val="HERMESInfotextkantonsspezifischKTZH"/>
      </w:pPr>
    </w:p>
    <w:p w14:paraId="4C19BC7C" w14:textId="77777777" w:rsidR="002565F0" w:rsidRDefault="002565F0" w:rsidP="0013657B">
      <w:pPr>
        <w:pStyle w:val="HERMESInfotextkantonsspezifischKTZH"/>
      </w:pPr>
      <w:r>
        <w:t>Die Präsentation ist nicht dafür da, einzelne Anforderungen zu diskutieren, sondern für die Bewertung des Anbieters-, des Projektleiters- und des Vorgehensansatzes durch die künftigen Anwender. Aus diesem Grund hat insbesondere der Projektleiter des Anbieters teilzunehmen, welcher auch die Präsentation macht und allfällige Fragen zu seiner Person und zum Vorgehensansatz beantworten muss.</w:t>
      </w:r>
    </w:p>
    <w:p w14:paraId="1260B2B9" w14:textId="77777777" w:rsidR="002565F0" w:rsidRDefault="002565F0" w:rsidP="0013657B">
      <w:pPr>
        <w:pStyle w:val="HERMESInfotextkantonsspezifischKTZH"/>
      </w:pPr>
      <w:r>
        <w:t>Weitere detaillierte Angaben zur Präsentation werden mit der Einladung abgegeben.</w:t>
      </w:r>
    </w:p>
    <w:p w14:paraId="22B5163C" w14:textId="77777777" w:rsidR="002565F0" w:rsidRDefault="002565F0" w:rsidP="002565F0">
      <w:pPr>
        <w:pStyle w:val="berschrift2"/>
      </w:pPr>
      <w:bookmarkStart w:id="76" w:name="_Toc215571073"/>
      <w:r>
        <w:t>Terminplan Submissionsverfahren</w:t>
      </w:r>
      <w:bookmarkEnd w:id="76"/>
    </w:p>
    <w:p w14:paraId="1822CA06" w14:textId="77777777" w:rsidR="002565F0" w:rsidRDefault="002565F0" w:rsidP="0013657B">
      <w:pPr>
        <w:pStyle w:val="HERMESInfotextkantonsspezifischKTZH"/>
      </w:pPr>
      <w:r>
        <w:t>Der Terminplan des Submissionsverfahrens muss projektspezifisch angepasst werden. Hier ein Beispiel einer möglichen Planung mit den erforderlichen Meilensteinen</w:t>
      </w:r>
    </w:p>
    <w:p w14:paraId="09AD13F0" w14:textId="77777777" w:rsidR="00EA6A1B" w:rsidRDefault="002565F0" w:rsidP="0013657B">
      <w:pPr>
        <w:pStyle w:val="HERMESInfotextkantonsspezifischKTZH"/>
      </w:pPr>
      <w:r>
        <w:t>Folgende Auflistung zeigt die Meilensteine der Terminplanung des Submissionsverfahrens:</w:t>
      </w:r>
    </w:p>
    <w:tbl>
      <w:tblPr>
        <w:tblStyle w:val="KTZH-TabelleHermes"/>
        <w:tblW w:w="0" w:type="auto"/>
        <w:tblLook w:val="04A0" w:firstRow="1" w:lastRow="0" w:firstColumn="1" w:lastColumn="0" w:noHBand="0" w:noVBand="1"/>
      </w:tblPr>
      <w:tblGrid>
        <w:gridCol w:w="6946"/>
        <w:gridCol w:w="2039"/>
      </w:tblGrid>
      <w:tr w:rsidR="002565F0" w:rsidRPr="002F7F65" w14:paraId="2336E794" w14:textId="77777777" w:rsidTr="002E2737">
        <w:trPr>
          <w:cnfStyle w:val="100000000000" w:firstRow="1" w:lastRow="0" w:firstColumn="0" w:lastColumn="0" w:oddVBand="0" w:evenVBand="0" w:oddHBand="0" w:evenHBand="0" w:firstRowFirstColumn="0" w:firstRowLastColumn="0" w:lastRowFirstColumn="0" w:lastRowLastColumn="0"/>
        </w:trPr>
        <w:tc>
          <w:tcPr>
            <w:tcW w:w="6946" w:type="dxa"/>
          </w:tcPr>
          <w:p w14:paraId="4FE283CD" w14:textId="77777777" w:rsidR="002565F0" w:rsidRPr="002F7F65" w:rsidRDefault="002565F0" w:rsidP="002E2737">
            <w:r w:rsidRPr="002F7F65">
              <w:t>Meilenstein</w:t>
            </w:r>
          </w:p>
        </w:tc>
        <w:tc>
          <w:tcPr>
            <w:tcW w:w="2039" w:type="dxa"/>
          </w:tcPr>
          <w:p w14:paraId="3FE7305B" w14:textId="77777777" w:rsidR="002565F0" w:rsidRPr="002F7F65" w:rsidRDefault="002565F0" w:rsidP="002E2737">
            <w:r w:rsidRPr="002F7F65">
              <w:t>Datum</w:t>
            </w:r>
          </w:p>
        </w:tc>
      </w:tr>
      <w:tr w:rsidR="002565F0" w:rsidRPr="002F7F65" w14:paraId="0EBB4DB3" w14:textId="77777777" w:rsidTr="002E2737">
        <w:trPr>
          <w:cnfStyle w:val="000000100000" w:firstRow="0" w:lastRow="0" w:firstColumn="0" w:lastColumn="0" w:oddVBand="0" w:evenVBand="0" w:oddHBand="1" w:evenHBand="0" w:firstRowFirstColumn="0" w:firstRowLastColumn="0" w:lastRowFirstColumn="0" w:lastRowLastColumn="0"/>
        </w:trPr>
        <w:tc>
          <w:tcPr>
            <w:tcW w:w="6946" w:type="dxa"/>
          </w:tcPr>
          <w:p w14:paraId="0C5EEE6A" w14:textId="77777777" w:rsidR="002565F0" w:rsidRPr="002F7F65" w:rsidRDefault="002565F0" w:rsidP="002E2737"/>
        </w:tc>
        <w:tc>
          <w:tcPr>
            <w:tcW w:w="2039" w:type="dxa"/>
          </w:tcPr>
          <w:p w14:paraId="30ECFD39" w14:textId="77777777" w:rsidR="002565F0" w:rsidRPr="002F7F65" w:rsidRDefault="002565F0" w:rsidP="002E2737"/>
        </w:tc>
      </w:tr>
      <w:tr w:rsidR="002565F0" w:rsidRPr="002F7F65" w14:paraId="7567BFBD" w14:textId="77777777" w:rsidTr="002E2737">
        <w:trPr>
          <w:cnfStyle w:val="000000010000" w:firstRow="0" w:lastRow="0" w:firstColumn="0" w:lastColumn="0" w:oddVBand="0" w:evenVBand="0" w:oddHBand="0" w:evenHBand="1" w:firstRowFirstColumn="0" w:firstRowLastColumn="0" w:lastRowFirstColumn="0" w:lastRowLastColumn="0"/>
        </w:trPr>
        <w:tc>
          <w:tcPr>
            <w:tcW w:w="6946" w:type="dxa"/>
          </w:tcPr>
          <w:p w14:paraId="42A08546" w14:textId="77777777" w:rsidR="002565F0" w:rsidRPr="002F7F65" w:rsidRDefault="002565F0" w:rsidP="002E2737"/>
        </w:tc>
        <w:tc>
          <w:tcPr>
            <w:tcW w:w="2039" w:type="dxa"/>
          </w:tcPr>
          <w:p w14:paraId="23259F94" w14:textId="77777777" w:rsidR="002565F0" w:rsidRPr="002F7F65" w:rsidRDefault="002565F0" w:rsidP="002E2737">
            <w:pPr>
              <w:keepNext/>
            </w:pPr>
          </w:p>
        </w:tc>
      </w:tr>
    </w:tbl>
    <w:p w14:paraId="2833A0BC" w14:textId="77777777" w:rsidR="002565F0" w:rsidRDefault="002565F0" w:rsidP="002565F0">
      <w:pPr>
        <w:pStyle w:val="Beschriftung"/>
      </w:pPr>
      <w:bookmarkStart w:id="77" w:name="_Toc140669129"/>
      <w:r>
        <w:t xml:space="preserve">Tabelle </w:t>
      </w:r>
      <w:fldSimple w:instr=" SEQ Tabelle \* ARABIC ">
        <w:r w:rsidR="00E1029F">
          <w:rPr>
            <w:noProof/>
          </w:rPr>
          <w:t>8</w:t>
        </w:r>
      </w:fldSimple>
      <w:r>
        <w:tab/>
      </w:r>
      <w:r w:rsidR="006A0007">
        <w:t>Terminplan Submissionsverfahren</w:t>
      </w:r>
      <w:bookmarkEnd w:id="77"/>
    </w:p>
    <w:p w14:paraId="5FAA1580" w14:textId="77777777" w:rsidR="002565F0" w:rsidRDefault="002565F0" w:rsidP="002565F0">
      <w:pPr>
        <w:pStyle w:val="berschrift1"/>
      </w:pPr>
      <w:bookmarkStart w:id="78" w:name="_Ref137474391"/>
      <w:bookmarkStart w:id="79" w:name="_Toc215571074"/>
      <w:r>
        <w:t>Projektbezogene Bedingungen</w:t>
      </w:r>
      <w:bookmarkEnd w:id="78"/>
      <w:bookmarkEnd w:id="79"/>
    </w:p>
    <w:p w14:paraId="1B07BB19" w14:textId="77777777" w:rsidR="002565F0" w:rsidRDefault="002565F0" w:rsidP="00E241D8">
      <w:pPr>
        <w:pStyle w:val="HERMESInfotextkantonsspezifischKTZH"/>
      </w:pPr>
      <w:r>
        <w:t xml:space="preserve">Die Projektbezogenen Bedingungen müssen projektspezifisch angepasst werden. Alle unter Ziffer </w:t>
      </w:r>
      <w:r w:rsidR="0013657B">
        <w:fldChar w:fldCharType="begin"/>
      </w:r>
      <w:r w:rsidR="0013657B">
        <w:instrText xml:space="preserve"> REF _Ref137474391 \r \h </w:instrText>
      </w:r>
      <w:r w:rsidR="00E241D8">
        <w:instrText xml:space="preserve"> \* MERGEFORMAT </w:instrText>
      </w:r>
      <w:r w:rsidR="0013657B">
        <w:fldChar w:fldCharType="separate"/>
      </w:r>
      <w:r w:rsidR="00E1029F">
        <w:t>6</w:t>
      </w:r>
      <w:r w:rsidR="0013657B">
        <w:fldChar w:fldCharType="end"/>
      </w:r>
      <w:r>
        <w:t xml:space="preserve"> aufgeführten Punkte bis auf Ziffer </w:t>
      </w:r>
      <w:r w:rsidR="0013657B">
        <w:fldChar w:fldCharType="begin"/>
      </w:r>
      <w:r w:rsidR="0013657B">
        <w:instrText xml:space="preserve"> REF _Ref137474512 \r \h </w:instrText>
      </w:r>
      <w:r w:rsidR="00E241D8">
        <w:instrText xml:space="preserve"> \* MERGEFORMAT </w:instrText>
      </w:r>
      <w:r w:rsidR="0013657B">
        <w:fldChar w:fldCharType="separate"/>
      </w:r>
      <w:r w:rsidR="00E1029F">
        <w:t>6.5</w:t>
      </w:r>
      <w:r w:rsidR="0013657B">
        <w:fldChar w:fldCharType="end"/>
      </w:r>
      <w:r>
        <w:t xml:space="preserve"> sind demnach beispielhaft in diesem Dokument aufgeführt und müssen überarbeitet werden.</w:t>
      </w:r>
    </w:p>
    <w:p w14:paraId="12A181A1" w14:textId="77777777" w:rsidR="002565F0" w:rsidRDefault="002565F0" w:rsidP="002565F0">
      <w:pPr>
        <w:pStyle w:val="berschrift2"/>
      </w:pPr>
      <w:bookmarkStart w:id="80" w:name="_Toc215571075"/>
      <w:r>
        <w:t>Allgemeine Anforderungen an das Angebot</w:t>
      </w:r>
      <w:bookmarkEnd w:id="80"/>
    </w:p>
    <w:p w14:paraId="58F6C545" w14:textId="77777777" w:rsidR="002565F0" w:rsidRDefault="002565F0" w:rsidP="002565F0">
      <w:r>
        <w:t xml:space="preserve">Gültig ist nur ein vollständiges und rechtsgültig unterschriebenes Angebot mit sämtlichen verlangten Unterlagen. </w:t>
      </w:r>
    </w:p>
    <w:p w14:paraId="0DFAC25C" w14:textId="77777777" w:rsidR="002565F0" w:rsidRDefault="002565F0" w:rsidP="002565F0">
      <w:r>
        <w:t>Das Lastenheft mit allen seinen Anhängen und Beilagen, auf welche in diesem verwiesen wird, werden Vertragsbestandteil.</w:t>
      </w:r>
    </w:p>
    <w:p w14:paraId="67FEF22D" w14:textId="77777777" w:rsidR="002565F0" w:rsidRDefault="002565F0" w:rsidP="002565F0">
      <w:pPr>
        <w:pStyle w:val="berschrift2"/>
      </w:pPr>
      <w:bookmarkStart w:id="81" w:name="_Toc215571076"/>
      <w:r>
        <w:t>Bewertung des Angebotes</w:t>
      </w:r>
      <w:bookmarkEnd w:id="81"/>
    </w:p>
    <w:p w14:paraId="3A9D8F60" w14:textId="77777777" w:rsidR="002565F0" w:rsidRDefault="002565F0" w:rsidP="00E241D8">
      <w:pPr>
        <w:pStyle w:val="HERMESInfotextkantonsspezifischKTZH"/>
      </w:pPr>
      <w:r>
        <w:t>Punkte im Rahmen der Bewertung werden nur für klar erkennbare, gemäss vorgegebener Struktur auffindbare und plausible Aussagen vergeben.</w:t>
      </w:r>
    </w:p>
    <w:p w14:paraId="49922659" w14:textId="77777777" w:rsidR="002565F0" w:rsidRDefault="002565F0" w:rsidP="002565F0">
      <w:pPr>
        <w:pStyle w:val="berschrift2"/>
      </w:pPr>
      <w:bookmarkStart w:id="82" w:name="_Toc215571077"/>
      <w:r>
        <w:t>Struktur und Aufbau des Angebotes</w:t>
      </w:r>
      <w:bookmarkEnd w:id="82"/>
    </w:p>
    <w:p w14:paraId="06D60152" w14:textId="77777777" w:rsidR="002565F0" w:rsidRDefault="002565F0" w:rsidP="00E241D8">
      <w:pPr>
        <w:pStyle w:val="HERMESInfotextkantonsspezifischKTZH"/>
      </w:pPr>
      <w:r>
        <w:t>Aus Gründen der Gleichbehandlung, der Beurteil- und Vergleichbarkeit benötigen wir ein Angebot, welches möglichst dem nachfolgend beschriebenen Aufbau entspricht.</w:t>
      </w:r>
    </w:p>
    <w:p w14:paraId="5AFD6A39" w14:textId="77777777" w:rsidR="002565F0" w:rsidRDefault="002565F0" w:rsidP="002565F0">
      <w:pPr>
        <w:pStyle w:val="UntertitelKTZH"/>
      </w:pPr>
      <w:r>
        <w:t>Kapitel 1: Anbieter, Produkthersteller</w:t>
      </w:r>
    </w:p>
    <w:p w14:paraId="46E0F8D4" w14:textId="77777777" w:rsidR="002565F0" w:rsidRDefault="002565F0" w:rsidP="00381E4B">
      <w:pPr>
        <w:pStyle w:val="Aufzhlung1KTZH"/>
      </w:pPr>
      <w:r>
        <w:t>Bezeichnung des Anbieters und allen beteiligten Subunternehmern</w:t>
      </w:r>
    </w:p>
    <w:p w14:paraId="3FB6BAFA" w14:textId="77777777" w:rsidR="002565F0" w:rsidRDefault="002565F0" w:rsidP="00381E4B">
      <w:pPr>
        <w:pStyle w:val="Aufzhlung1KTZH"/>
      </w:pPr>
      <w:r>
        <w:t xml:space="preserve">Ausgefülltes Formular «Angaben zur Unternehmung» </w:t>
      </w:r>
      <w:sdt>
        <w:sdtPr>
          <w:alias w:val="Anhang"/>
          <w:tag w:val="Anhang 3"/>
          <w:id w:val="481276365"/>
          <w:placeholder>
            <w:docPart w:val="73E28BE11EF0461588F3F39171555374"/>
          </w:placeholder>
          <w:temporary/>
          <w:showingPlcHdr/>
          <w:text w:multiLine="1"/>
        </w:sdtPr>
        <w:sdtContent>
          <w:r w:rsidR="0013657B">
            <w:rPr>
              <w:rStyle w:val="Platzhaltertext"/>
            </w:rPr>
            <w:t>Anhang ?...</w:t>
          </w:r>
        </w:sdtContent>
      </w:sdt>
    </w:p>
    <w:p w14:paraId="602FDA1E" w14:textId="77777777" w:rsidR="002565F0" w:rsidRDefault="002565F0" w:rsidP="00381E4B">
      <w:pPr>
        <w:pStyle w:val="Aufzhlung1KTZH"/>
      </w:pPr>
      <w:r>
        <w:t>Das Unternehmen in Zahlen; z.B. Geschäftsbericht</w:t>
      </w:r>
    </w:p>
    <w:p w14:paraId="26CF8DD0" w14:textId="77777777" w:rsidR="002565F0" w:rsidRDefault="002565F0" w:rsidP="002565F0">
      <w:r>
        <w:t>Falls der Anbieter nicht der alleinige Produkthersteller ist: Angabe und Kurzprofil des weiteren Subunternehmers (Herstellers), sowie die gleichen Angaben wie in obigem Punkt (Anbieter) beschrieben.</w:t>
      </w:r>
    </w:p>
    <w:p w14:paraId="03802109" w14:textId="77777777" w:rsidR="002565F0" w:rsidRDefault="002565F0" w:rsidP="002565F0">
      <w:pPr>
        <w:pStyle w:val="UntertitelKTZH"/>
      </w:pPr>
      <w:r>
        <w:t>Kapitel 2: Hard- und Softwarevoraussetzungen</w:t>
      </w:r>
    </w:p>
    <w:p w14:paraId="657FF9C9" w14:textId="77777777" w:rsidR="002565F0" w:rsidRDefault="002565F0" w:rsidP="002565F0">
      <w:r>
        <w:t xml:space="preserve">Unterschriebener </w:t>
      </w:r>
      <w:sdt>
        <w:sdtPr>
          <w:alias w:val="Anhang"/>
          <w:tag w:val="Anhang 4"/>
          <w:id w:val="-737931599"/>
          <w:placeholder>
            <w:docPart w:val="176D0F6F6ECA4D3DA139A3B2ECA931AB"/>
          </w:placeholder>
          <w:temporary/>
          <w:showingPlcHdr/>
          <w:text w:multiLine="1"/>
        </w:sdtPr>
        <w:sdtContent>
          <w:r w:rsidR="0013657B">
            <w:rPr>
              <w:rStyle w:val="Platzhaltertext"/>
            </w:rPr>
            <w:t>Anhang ?...</w:t>
          </w:r>
        </w:sdtContent>
      </w:sdt>
      <w:r>
        <w:t xml:space="preserve"> «Informatikrahmenbedingungen der Direktion»</w:t>
      </w:r>
    </w:p>
    <w:p w14:paraId="799E719A" w14:textId="77777777" w:rsidR="002565F0" w:rsidRDefault="002565F0" w:rsidP="00381E4B">
      <w:pPr>
        <w:pStyle w:val="UntertitelKTZH"/>
      </w:pPr>
      <w:r>
        <w:t>Kapitel 3: Eignungskriterien und Muss-Anforderungen</w:t>
      </w:r>
    </w:p>
    <w:p w14:paraId="4E791C20" w14:textId="77777777" w:rsidR="002565F0" w:rsidRDefault="002565F0" w:rsidP="00381E4B">
      <w:pPr>
        <w:pStyle w:val="Aufzhlung1KTZH"/>
      </w:pPr>
      <w:r>
        <w:t xml:space="preserve">Ausgefülltes Referenzblatt </w:t>
      </w:r>
      <w:sdt>
        <w:sdtPr>
          <w:alias w:val="Anhang"/>
          <w:tag w:val="Anhang 5"/>
          <w:id w:val="-1079675450"/>
          <w:placeholder>
            <w:docPart w:val="56DEF4770F08440D92E8C40AFF5FF191"/>
          </w:placeholder>
          <w:temporary/>
          <w:showingPlcHdr/>
          <w:text w:multiLine="1"/>
        </w:sdtPr>
        <w:sdtContent>
          <w:r w:rsidR="0013657B">
            <w:rPr>
              <w:rStyle w:val="Platzhaltertext"/>
            </w:rPr>
            <w:t>Anhang ?...</w:t>
          </w:r>
        </w:sdtContent>
      </w:sdt>
    </w:p>
    <w:p w14:paraId="1738E925" w14:textId="77777777" w:rsidR="002565F0" w:rsidRDefault="002565F0" w:rsidP="00381E4B">
      <w:pPr>
        <w:pStyle w:val="Aufzhlung1KTZH"/>
      </w:pPr>
      <w:r>
        <w:t>Bestätigung des Anbieters, dass er alle Muss-Anforderungen aus dem Lastenheft vollumfänglich erfüllt.</w:t>
      </w:r>
    </w:p>
    <w:p w14:paraId="7D54EB08" w14:textId="77777777" w:rsidR="002565F0" w:rsidRDefault="002565F0" w:rsidP="002565F0">
      <w:pPr>
        <w:pStyle w:val="UntertitelKTZH"/>
      </w:pPr>
      <w:r>
        <w:t>Kapitel 4: Anforderungskatalog mit Fragen</w:t>
      </w:r>
    </w:p>
    <w:p w14:paraId="3DC993C2" w14:textId="77777777" w:rsidR="002565F0" w:rsidRDefault="002565F0" w:rsidP="00381E4B">
      <w:pPr>
        <w:pStyle w:val="Aufzhlung1KTZH"/>
      </w:pPr>
      <w:r>
        <w:t xml:space="preserve">Der vorgegebene Anforderungskatalog mit Fragen ist vollständig auszufüllen und als Beilage zum Angebot abzugeben. Es dürfen keine Veränderungen vorgenommen werden </w:t>
      </w:r>
    </w:p>
    <w:p w14:paraId="79364B12" w14:textId="77777777" w:rsidR="002565F0" w:rsidRDefault="002565F0" w:rsidP="00381E4B">
      <w:pPr>
        <w:pStyle w:val="Aufzhlung1KTZH"/>
      </w:pPr>
      <w:r>
        <w:t>Liefern weiterer Beschreibungen wie im Dokument verlangt (z.B. Dialogbeschreibungen)</w:t>
      </w:r>
    </w:p>
    <w:p w14:paraId="32EAEA53" w14:textId="77777777" w:rsidR="002565F0" w:rsidRDefault="002565F0" w:rsidP="00381E4B">
      <w:pPr>
        <w:pStyle w:val="Aufzhlung1KTZH"/>
      </w:pPr>
      <w:r>
        <w:t>Falls eine Anforderung im Rahmen des Angebotes nicht erfüllt wird und es zu dieser eine Frage im Anforderungskatalog gibt, soll dargestellt werden, weshalb die Anforderung nicht innerhalb des Angebotes erfüllt werden kann und ob allfällige Alternativen oder ein späterer Ausbau angeboten werden können.</w:t>
      </w:r>
    </w:p>
    <w:p w14:paraId="792C447F" w14:textId="77777777" w:rsidR="002565F0" w:rsidRDefault="002565F0" w:rsidP="002565F0">
      <w:pPr>
        <w:pStyle w:val="UntertitelKTZH"/>
      </w:pPr>
      <w:r>
        <w:t>Kapitel 5: Preisabfrageblatt</w:t>
      </w:r>
    </w:p>
    <w:p w14:paraId="324CADE1" w14:textId="77777777" w:rsidR="002565F0" w:rsidRDefault="002565F0" w:rsidP="00381E4B">
      <w:pPr>
        <w:pStyle w:val="Aufzhlung1KTZH"/>
      </w:pPr>
      <w:r>
        <w:t>Detaillierte Angaben über einmalige und wiederkehrende Kosten direkt im Preisabfrageblatt</w:t>
      </w:r>
    </w:p>
    <w:p w14:paraId="42B76063" w14:textId="77777777" w:rsidR="002565F0" w:rsidRDefault="002565F0" w:rsidP="00381E4B">
      <w:pPr>
        <w:pStyle w:val="Aufzhlung1KTZH"/>
      </w:pPr>
      <w:r>
        <w:lastRenderedPageBreak/>
        <w:t>Die Kosten verstehen sich als Zusammenfassung der Preise und Konditionen für das gesamte System und die damit verbundenen Dienstleistungen (Installation, Schulung, Customizing, Erweiterungen zum Betriebskonzept und Wartungskosten für vier Jahre)</w:t>
      </w:r>
    </w:p>
    <w:p w14:paraId="0FF99307" w14:textId="77777777" w:rsidR="002565F0" w:rsidRDefault="002565F0" w:rsidP="002565F0">
      <w:r>
        <w:t>Die angegebenen Preise sind bis zur Abnahme fest, schliessen sämtliche Nebenkosten wie Verpackung, Versand, Zölle, Abgaben etc. ein und verstehen sich als Kostendach. Die Mehrwertsteuer sowie Skonto und spezielle Rabatte sind separat auszuweisen</w:t>
      </w:r>
    </w:p>
    <w:p w14:paraId="748A3DF2" w14:textId="77777777" w:rsidR="002565F0" w:rsidRDefault="002565F0" w:rsidP="002565F0">
      <w:pPr>
        <w:pStyle w:val="UntertitelKTZH"/>
      </w:pPr>
      <w:r>
        <w:t>Kapitel 6: Projektteam</w:t>
      </w:r>
    </w:p>
    <w:p w14:paraId="767754E9" w14:textId="77777777" w:rsidR="002565F0" w:rsidRDefault="002565F0" w:rsidP="002565F0">
      <w:r>
        <w:t xml:space="preserve">Angaben zu definitiv verantwortlichem Projektleiter und dem Projektteam mit Lebenslauf und Diplomen/Zertifizierungen von Ausbildungen und Weiterbildungen ergänzt Zusage über die Verfügbarkeit der oben genannten Personen in der geforderten Zeit (Vergleich mit Terminplanung Gesamtprojekt, Ziffer </w:t>
      </w:r>
      <w:r w:rsidR="00381E4B">
        <w:fldChar w:fldCharType="begin"/>
      </w:r>
      <w:r w:rsidR="00381E4B">
        <w:instrText xml:space="preserve"> REF _Ref137473351 \r \h </w:instrText>
      </w:r>
      <w:r w:rsidR="00381E4B">
        <w:fldChar w:fldCharType="separate"/>
      </w:r>
      <w:r w:rsidR="00E1029F">
        <w:t>4.8</w:t>
      </w:r>
      <w:r w:rsidR="00381E4B">
        <w:fldChar w:fldCharType="end"/>
      </w:r>
      <w:r>
        <w:t>)</w:t>
      </w:r>
    </w:p>
    <w:p w14:paraId="5B017357" w14:textId="77777777" w:rsidR="002565F0" w:rsidRDefault="002565F0" w:rsidP="002565F0">
      <w:pPr>
        <w:pStyle w:val="UntertitelKTZH"/>
      </w:pPr>
      <w:r>
        <w:t>Kapitel 7: Schulung</w:t>
      </w:r>
    </w:p>
    <w:p w14:paraId="61B2C4D1" w14:textId="77777777" w:rsidR="002565F0" w:rsidRDefault="002565F0" w:rsidP="002565F0">
      <w:pPr>
        <w:pStyle w:val="Aufzhlung1KTZH"/>
      </w:pPr>
      <w:r>
        <w:t>Beschreibung der angebotenen Leistungen im Rahmen der Schulung</w:t>
      </w:r>
    </w:p>
    <w:p w14:paraId="22357B91" w14:textId="77777777" w:rsidR="002565F0" w:rsidRDefault="002565F0" w:rsidP="002565F0">
      <w:pPr>
        <w:pStyle w:val="Aufzhlung1KTZH"/>
      </w:pPr>
      <w:r>
        <w:t>Angabe, welche Kapazitäten/Präsenzzeiten im Rahmen des Angebotes eingerechnet wurden</w:t>
      </w:r>
    </w:p>
    <w:p w14:paraId="78D223E4" w14:textId="77777777" w:rsidR="002565F0" w:rsidRDefault="002565F0" w:rsidP="002565F0">
      <w:pPr>
        <w:pStyle w:val="UntertitelKTZH"/>
      </w:pPr>
      <w:r>
        <w:t>Kapitel 8: Wartung und Pflege der Software</w:t>
      </w:r>
    </w:p>
    <w:p w14:paraId="30B7E734" w14:textId="77777777" w:rsidR="002565F0" w:rsidRDefault="002565F0" w:rsidP="002565F0">
      <w:pPr>
        <w:pStyle w:val="Aufzhlung1KTZH"/>
      </w:pPr>
      <w:r>
        <w:t>Beschreibung des Angebots von Wartung nach Vorfallklassifizierungen und Support innerhalb der angebotenen Lösung</w:t>
      </w:r>
    </w:p>
    <w:p w14:paraId="1A2D75A8" w14:textId="77777777" w:rsidR="002565F0" w:rsidRDefault="002565F0" w:rsidP="002565F0">
      <w:pPr>
        <w:pStyle w:val="Aufzhlung1KTZH"/>
      </w:pPr>
      <w:r>
        <w:t>Angebotene Modelle mit den zu erwartenden Kosten</w:t>
      </w:r>
    </w:p>
    <w:p w14:paraId="5D07779C" w14:textId="77777777" w:rsidR="002565F0" w:rsidRDefault="002565F0" w:rsidP="002565F0">
      <w:pPr>
        <w:pStyle w:val="UntertitelKTZH"/>
      </w:pPr>
      <w:r>
        <w:t>Kapitel 9: Weiterentwicklung der Software im Betrieb</w:t>
      </w:r>
    </w:p>
    <w:p w14:paraId="028483C0" w14:textId="77777777" w:rsidR="002565F0" w:rsidRDefault="002565F0" w:rsidP="002565F0">
      <w:pPr>
        <w:pStyle w:val="Aufzhlung1KTZH"/>
      </w:pPr>
      <w:r>
        <w:t>Beschreibung des Angebots von Weiterentwicklung der Software im Betrieb innerhalb der angebotenen Lösung</w:t>
      </w:r>
    </w:p>
    <w:p w14:paraId="30BF1BB1" w14:textId="77777777" w:rsidR="002565F0" w:rsidRDefault="002565F0" w:rsidP="002565F0">
      <w:pPr>
        <w:pStyle w:val="Aufzhlung1KTZH"/>
      </w:pPr>
      <w:r>
        <w:t xml:space="preserve">Angebotene Varianten mit den zu erwartenden Kosten </w:t>
      </w:r>
    </w:p>
    <w:p w14:paraId="2E961EF6" w14:textId="77777777" w:rsidR="00381E4B" w:rsidRDefault="00381E4B" w:rsidP="00381E4B">
      <w:pPr>
        <w:pStyle w:val="berschrift2"/>
      </w:pPr>
      <w:bookmarkStart w:id="83" w:name="_Toc215571078"/>
      <w:r>
        <w:t>Zahlungsbedingungen und Teuerung</w:t>
      </w:r>
      <w:bookmarkEnd w:id="83"/>
    </w:p>
    <w:p w14:paraId="502E7CB0" w14:textId="77777777" w:rsidR="00381E4B" w:rsidRDefault="00381E4B" w:rsidP="00E241D8">
      <w:pPr>
        <w:pStyle w:val="HERMESInfotextkantonsspezifischKTZH"/>
      </w:pPr>
      <w:r>
        <w:t>Bitte angeben, wie in der eigenen Direktion die Verrechnung von Projekten stattfindet. Nachfolgend als Beispiel die Verrechnung in der Baudirektion.</w:t>
      </w:r>
    </w:p>
    <w:p w14:paraId="2272440E" w14:textId="77777777" w:rsidR="00381E4B" w:rsidRDefault="00381E4B" w:rsidP="00E241D8">
      <w:pPr>
        <w:pStyle w:val="HERMESInfotextkantonsspezifischKTZH"/>
      </w:pPr>
      <w:r>
        <w:t>Im Rahmen des Projektes werden alle Zahlungen aufgrund Rechnungsstellung seitens Baudirektion, Organisation und Informatik (OuI) getätigt und nachträglich auf das beteiligte Amt geschlüsselt.</w:t>
      </w:r>
    </w:p>
    <w:p w14:paraId="14A997F1" w14:textId="77777777" w:rsidR="00381E4B" w:rsidRDefault="00381E4B" w:rsidP="00E241D8">
      <w:pPr>
        <w:pStyle w:val="HERMESInfotextkantonsspezifischKTZH"/>
      </w:pPr>
    </w:p>
    <w:p w14:paraId="4936BDA2" w14:textId="77777777" w:rsidR="00381E4B" w:rsidRDefault="00381E4B" w:rsidP="00E241D8">
      <w:pPr>
        <w:pStyle w:val="HERMESInfotextkantonsspezifischKTZH"/>
      </w:pPr>
      <w:r>
        <w:t>Die Rechnungsstellung für die Software erfolgt nach dem folgenden Zahlungsplan:</w:t>
      </w:r>
    </w:p>
    <w:p w14:paraId="5415DBD3" w14:textId="77777777" w:rsidR="00381E4B" w:rsidRDefault="00381E4B" w:rsidP="00E241D8">
      <w:pPr>
        <w:pStyle w:val="HERMESInfotext-AufzhlungkantonsspezifischKTZH"/>
      </w:pPr>
      <w:r>
        <w:t>30% des Gesamtbetrages nach erfolgter schriftlicher Bestellung</w:t>
      </w:r>
    </w:p>
    <w:p w14:paraId="659EFDAC" w14:textId="77777777" w:rsidR="00381E4B" w:rsidRDefault="00381E4B" w:rsidP="00E241D8">
      <w:pPr>
        <w:pStyle w:val="HERMESInfotext-AufzhlungkantonsspezifischKTZH"/>
      </w:pPr>
      <w:r>
        <w:t>30% nach Abschluss der Phase Konzept</w:t>
      </w:r>
    </w:p>
    <w:p w14:paraId="1F76AF64" w14:textId="77777777" w:rsidR="00381E4B" w:rsidRDefault="00381E4B" w:rsidP="00E241D8">
      <w:pPr>
        <w:pStyle w:val="HERMESInfotext-AufzhlungkantonsspezifischKTZH"/>
      </w:pPr>
      <w:r>
        <w:t>30% nach Vorabnahme in der Phase Realisierung</w:t>
      </w:r>
    </w:p>
    <w:p w14:paraId="27334521" w14:textId="77777777" w:rsidR="00381E4B" w:rsidRDefault="00381E4B" w:rsidP="00E241D8">
      <w:pPr>
        <w:pStyle w:val="HERMESInfotext-AufzhlungkantonsspezifischKTZH"/>
      </w:pPr>
      <w:r>
        <w:t>10% nach Abnahme und Projektabschluss</w:t>
      </w:r>
    </w:p>
    <w:p w14:paraId="74EFC67F" w14:textId="77777777" w:rsidR="00381E4B" w:rsidRDefault="00381E4B" w:rsidP="00381E4B">
      <w:pPr>
        <w:pStyle w:val="berschrift2"/>
      </w:pPr>
      <w:bookmarkStart w:id="84" w:name="_Ref137474512"/>
      <w:bookmarkStart w:id="85" w:name="_Toc215571079"/>
      <w:r>
        <w:t>Wartungskosten</w:t>
      </w:r>
      <w:bookmarkEnd w:id="84"/>
      <w:bookmarkEnd w:id="85"/>
    </w:p>
    <w:p w14:paraId="2D9EE93A" w14:textId="77777777" w:rsidR="00381E4B" w:rsidRDefault="00381E4B" w:rsidP="00381E4B">
      <w:r>
        <w:t>Die jährlichen Wartungskosten werden jeweils auf Mitte Jahr vergütet.</w:t>
      </w:r>
    </w:p>
    <w:p w14:paraId="44662FE9" w14:textId="77777777" w:rsidR="00381E4B" w:rsidRDefault="00381E4B" w:rsidP="00381E4B">
      <w:r>
        <w:t>Die Zahlungen erfolgen 30 Tage nach Rechnungsstellung</w:t>
      </w:r>
    </w:p>
    <w:p w14:paraId="1F48CF52" w14:textId="77777777" w:rsidR="00381E4B" w:rsidRDefault="00381E4B" w:rsidP="00381E4B">
      <w:pPr>
        <w:pStyle w:val="berschrift2"/>
      </w:pPr>
      <w:bookmarkStart w:id="86" w:name="_Toc215571080"/>
      <w:r>
        <w:t>Anwendbares Recht, Gerichtsstand</w:t>
      </w:r>
      <w:bookmarkEnd w:id="86"/>
    </w:p>
    <w:p w14:paraId="47462FD1" w14:textId="77777777" w:rsidR="00381E4B" w:rsidRDefault="00381E4B" w:rsidP="00381E4B">
      <w:r>
        <w:t>Schweizer Recht ist sowohl auf dieses Verfahren als auch auf den abzuschliessenden Vertrag anwendbar. Als Gerichtsstand wird Zürich bestimmt.</w:t>
      </w:r>
    </w:p>
    <w:p w14:paraId="6AA53326" w14:textId="77777777" w:rsidR="00381E4B" w:rsidRDefault="00381E4B" w:rsidP="00381E4B">
      <w:r>
        <w:t xml:space="preserve">Zu spät eingetroffene, nicht vollständig ausgefüllte, nicht handschriftlich unterzeichnete Angebote oder solche, bei denen Unterlagen oder Beilagen fehlen, werden gestützt auf § 4a Abs. 1 </w:t>
      </w:r>
      <w:proofErr w:type="spellStart"/>
      <w:r>
        <w:t>lit</w:t>
      </w:r>
      <w:proofErr w:type="spellEnd"/>
      <w:r>
        <w:t xml:space="preserve">. b </w:t>
      </w:r>
      <w:proofErr w:type="spellStart"/>
      <w:r>
        <w:t>BeiG</w:t>
      </w:r>
      <w:proofErr w:type="spellEnd"/>
      <w:r>
        <w:t xml:space="preserve"> (LS 720.1) ausgeschlossen. Dasselbe gilt, wenn Leistungsverzeichnisse abgeändert werden.</w:t>
      </w:r>
    </w:p>
    <w:p w14:paraId="5EA82AEB" w14:textId="77777777" w:rsidR="00381E4B" w:rsidRDefault="00381E4B" w:rsidP="00381E4B">
      <w:pPr>
        <w:pStyle w:val="berschrift2"/>
      </w:pPr>
      <w:bookmarkStart w:id="87" w:name="_Toc215571081"/>
      <w:r>
        <w:t>Erklärung, Erläuterung</w:t>
      </w:r>
      <w:bookmarkEnd w:id="87"/>
    </w:p>
    <w:p w14:paraId="74836BB5" w14:textId="77777777" w:rsidR="00381E4B" w:rsidRDefault="00381E4B" w:rsidP="00381E4B">
      <w:r>
        <w:t>Als Generalunternehmer erklären wir ausdrücklich:</w:t>
      </w:r>
    </w:p>
    <w:p w14:paraId="70C805FF" w14:textId="77777777" w:rsidR="00381E4B" w:rsidRDefault="00381E4B" w:rsidP="00381E4B">
      <w:pPr>
        <w:pStyle w:val="Aufzhlung1KTZH"/>
      </w:pPr>
      <w:r>
        <w:t>dass wir die vorliegenden Ausschreibungsunterlagen zur Kenntnis genommen haben und vollumfänglich akzeptieren;</w:t>
      </w:r>
    </w:p>
    <w:p w14:paraId="449B0298" w14:textId="77777777" w:rsidR="00381E4B" w:rsidRDefault="00381E4B" w:rsidP="00381E4B">
      <w:pPr>
        <w:pStyle w:val="Aufzhlung1KTZH"/>
      </w:pPr>
      <w:r>
        <w:t>dass wir insbesondere die Rahmenbedingungen und die Erläuterungen zum Verfahren ausdrücklich akzeptieren;</w:t>
      </w:r>
    </w:p>
    <w:p w14:paraId="09BF5DE9" w14:textId="77777777" w:rsidR="00381E4B" w:rsidRDefault="00381E4B" w:rsidP="00381E4B">
      <w:pPr>
        <w:pStyle w:val="Aufzhlung1KTZH"/>
      </w:pPr>
      <w:r>
        <w:t>dass wir bereit und in der Lage sind, die Wartung des Systems für die Dauer von 8 Jahren zu gewährleisten;</w:t>
      </w:r>
    </w:p>
    <w:p w14:paraId="0D825B36" w14:textId="77777777" w:rsidR="00381E4B" w:rsidRDefault="00381E4B" w:rsidP="00381E4B">
      <w:pPr>
        <w:pStyle w:val="Aufzhlung1KTZH"/>
      </w:pPr>
      <w:r>
        <w:lastRenderedPageBreak/>
        <w:t>dass wir bezüglich Ressourcenplanung die notwendige Flexibilität haben und die benötigten Ressourcen termingerecht (gemäss Kapitel «Projektorganisation, -abwicklung, -termine» des Lastenheftes) und in einwandfreier Qualität garantieren;</w:t>
      </w:r>
    </w:p>
    <w:p w14:paraId="5CF1D67F" w14:textId="77777777" w:rsidR="00381E4B" w:rsidRDefault="00381E4B" w:rsidP="00381E4B">
      <w:pPr>
        <w:pStyle w:val="Aufzhlung1KTZH"/>
      </w:pPr>
      <w:r>
        <w:t>dass wir allfällige Vorbehalte, Einschränkungen etc. angebracht und ausgeführt haben.</w:t>
      </w:r>
    </w:p>
    <w:p w14:paraId="44BEA299" w14:textId="77777777" w:rsidR="00381E4B" w:rsidRDefault="00381E4B" w:rsidP="00381E4B"/>
    <w:p w14:paraId="6070A6F7" w14:textId="77777777" w:rsidR="002565F0" w:rsidRDefault="00381E4B" w:rsidP="00381E4B">
      <w:r>
        <w:t>Die unterzeichnende Firma bestätigt die Richtigkeit der gemachten Angaben und erklärt ausdrücklich ihr Einverständnis mit den in diesem Dokument aufgeführten Bedingungen</w:t>
      </w:r>
    </w:p>
    <w:p w14:paraId="5CC23456" w14:textId="77777777" w:rsidR="00381E4B" w:rsidRDefault="00381E4B"/>
    <w:p w14:paraId="215EA295" w14:textId="77777777" w:rsidR="00390863" w:rsidRDefault="00381E4B" w:rsidP="001B7D04">
      <w:pPr>
        <w:pStyle w:val="berschrift1"/>
      </w:pPr>
      <w:bookmarkStart w:id="88" w:name="_Toc215571082"/>
      <w:r w:rsidRPr="00381E4B">
        <w:t>Unterschriften</w:t>
      </w:r>
      <w:bookmarkEnd w:id="88"/>
    </w:p>
    <w:tbl>
      <w:tblPr>
        <w:tblStyle w:val="KTZH-TabelleHermes"/>
        <w:tblW w:w="0" w:type="auto"/>
        <w:tblLook w:val="04A0" w:firstRow="1" w:lastRow="0" w:firstColumn="1" w:lastColumn="0" w:noHBand="0" w:noVBand="1"/>
      </w:tblPr>
      <w:tblGrid>
        <w:gridCol w:w="2246"/>
        <w:gridCol w:w="2246"/>
        <w:gridCol w:w="2246"/>
        <w:gridCol w:w="2247"/>
      </w:tblGrid>
      <w:tr w:rsidR="00381E4B" w:rsidRPr="00381E4B" w14:paraId="3985BBA7" w14:textId="77777777" w:rsidTr="00381E4B">
        <w:trPr>
          <w:cnfStyle w:val="100000000000" w:firstRow="1" w:lastRow="0" w:firstColumn="0" w:lastColumn="0" w:oddVBand="0" w:evenVBand="0" w:oddHBand="0" w:evenHBand="0" w:firstRowFirstColumn="0" w:firstRowLastColumn="0" w:lastRowFirstColumn="0" w:lastRowLastColumn="0"/>
        </w:trPr>
        <w:tc>
          <w:tcPr>
            <w:tcW w:w="2246" w:type="dxa"/>
          </w:tcPr>
          <w:p w14:paraId="468FF1B7" w14:textId="77777777" w:rsidR="00381E4B" w:rsidRPr="00381E4B" w:rsidRDefault="00381E4B" w:rsidP="00F5140B">
            <w:r w:rsidRPr="00381E4B">
              <w:t>Name</w:t>
            </w:r>
          </w:p>
        </w:tc>
        <w:tc>
          <w:tcPr>
            <w:tcW w:w="2246" w:type="dxa"/>
          </w:tcPr>
          <w:p w14:paraId="1B38CD2E" w14:textId="77777777" w:rsidR="00381E4B" w:rsidRPr="00381E4B" w:rsidRDefault="00381E4B" w:rsidP="00F5140B">
            <w:r w:rsidRPr="00381E4B">
              <w:t>Funktion</w:t>
            </w:r>
          </w:p>
        </w:tc>
        <w:tc>
          <w:tcPr>
            <w:tcW w:w="2246" w:type="dxa"/>
          </w:tcPr>
          <w:p w14:paraId="6D240D10" w14:textId="77777777" w:rsidR="00381E4B" w:rsidRPr="00381E4B" w:rsidRDefault="00381E4B" w:rsidP="00F5140B">
            <w:r w:rsidRPr="00381E4B">
              <w:t>Ort und Datum</w:t>
            </w:r>
          </w:p>
        </w:tc>
        <w:tc>
          <w:tcPr>
            <w:tcW w:w="2247" w:type="dxa"/>
          </w:tcPr>
          <w:p w14:paraId="1B16173A" w14:textId="77777777" w:rsidR="00381E4B" w:rsidRPr="00381E4B" w:rsidRDefault="00381E4B" w:rsidP="00F5140B">
            <w:r w:rsidRPr="00381E4B">
              <w:t>Rechtsgültige Unterschrift</w:t>
            </w:r>
          </w:p>
        </w:tc>
      </w:tr>
      <w:tr w:rsidR="00381E4B" w:rsidRPr="00381E4B" w14:paraId="090974E4" w14:textId="77777777" w:rsidTr="00381E4B">
        <w:trPr>
          <w:cnfStyle w:val="000000100000" w:firstRow="0" w:lastRow="0" w:firstColumn="0" w:lastColumn="0" w:oddVBand="0" w:evenVBand="0" w:oddHBand="1" w:evenHBand="0" w:firstRowFirstColumn="0" w:firstRowLastColumn="0" w:lastRowFirstColumn="0" w:lastRowLastColumn="0"/>
        </w:trPr>
        <w:tc>
          <w:tcPr>
            <w:tcW w:w="2246" w:type="dxa"/>
          </w:tcPr>
          <w:p w14:paraId="5A7CB641" w14:textId="77777777" w:rsidR="00381E4B" w:rsidRDefault="00381E4B" w:rsidP="00F5140B"/>
          <w:p w14:paraId="7D68CB7A" w14:textId="77777777" w:rsidR="00381E4B" w:rsidRPr="00381E4B" w:rsidRDefault="00381E4B" w:rsidP="00F5140B"/>
        </w:tc>
        <w:tc>
          <w:tcPr>
            <w:tcW w:w="2246" w:type="dxa"/>
          </w:tcPr>
          <w:p w14:paraId="38530ECB" w14:textId="77777777" w:rsidR="00381E4B" w:rsidRPr="00381E4B" w:rsidRDefault="00381E4B" w:rsidP="00F5140B"/>
        </w:tc>
        <w:tc>
          <w:tcPr>
            <w:tcW w:w="2246" w:type="dxa"/>
          </w:tcPr>
          <w:p w14:paraId="656B44CE" w14:textId="77777777" w:rsidR="00381E4B" w:rsidRPr="00381E4B" w:rsidRDefault="00381E4B" w:rsidP="00F5140B"/>
        </w:tc>
        <w:tc>
          <w:tcPr>
            <w:tcW w:w="2247" w:type="dxa"/>
          </w:tcPr>
          <w:p w14:paraId="5F3B827A" w14:textId="77777777" w:rsidR="00381E4B" w:rsidRPr="00381E4B" w:rsidRDefault="00381E4B" w:rsidP="00F5140B"/>
        </w:tc>
      </w:tr>
      <w:tr w:rsidR="00381E4B" w:rsidRPr="00381E4B" w14:paraId="5EADEB17" w14:textId="77777777" w:rsidTr="00381E4B">
        <w:trPr>
          <w:cnfStyle w:val="000000010000" w:firstRow="0" w:lastRow="0" w:firstColumn="0" w:lastColumn="0" w:oddVBand="0" w:evenVBand="0" w:oddHBand="0" w:evenHBand="1" w:firstRowFirstColumn="0" w:firstRowLastColumn="0" w:lastRowFirstColumn="0" w:lastRowLastColumn="0"/>
        </w:trPr>
        <w:tc>
          <w:tcPr>
            <w:tcW w:w="2246" w:type="dxa"/>
          </w:tcPr>
          <w:p w14:paraId="4AD5F7E3" w14:textId="77777777" w:rsidR="00381E4B" w:rsidRDefault="00381E4B" w:rsidP="00F5140B"/>
          <w:p w14:paraId="0D93ADFD" w14:textId="77777777" w:rsidR="00381E4B" w:rsidRPr="00381E4B" w:rsidRDefault="00381E4B" w:rsidP="00F5140B"/>
        </w:tc>
        <w:tc>
          <w:tcPr>
            <w:tcW w:w="2246" w:type="dxa"/>
          </w:tcPr>
          <w:p w14:paraId="75867350" w14:textId="77777777" w:rsidR="00381E4B" w:rsidRPr="00381E4B" w:rsidRDefault="00381E4B" w:rsidP="00F5140B"/>
        </w:tc>
        <w:tc>
          <w:tcPr>
            <w:tcW w:w="2246" w:type="dxa"/>
          </w:tcPr>
          <w:p w14:paraId="4202AAF0" w14:textId="77777777" w:rsidR="00381E4B" w:rsidRPr="00381E4B" w:rsidRDefault="00381E4B" w:rsidP="00F5140B"/>
        </w:tc>
        <w:tc>
          <w:tcPr>
            <w:tcW w:w="2247" w:type="dxa"/>
          </w:tcPr>
          <w:p w14:paraId="7B64A229" w14:textId="77777777" w:rsidR="00381E4B" w:rsidRPr="00381E4B" w:rsidRDefault="00381E4B" w:rsidP="00F5140B"/>
        </w:tc>
      </w:tr>
      <w:tr w:rsidR="00381E4B" w:rsidRPr="00381E4B" w14:paraId="4DB44256" w14:textId="77777777" w:rsidTr="00381E4B">
        <w:trPr>
          <w:cnfStyle w:val="000000100000" w:firstRow="0" w:lastRow="0" w:firstColumn="0" w:lastColumn="0" w:oddVBand="0" w:evenVBand="0" w:oddHBand="1" w:evenHBand="0" w:firstRowFirstColumn="0" w:firstRowLastColumn="0" w:lastRowFirstColumn="0" w:lastRowLastColumn="0"/>
        </w:trPr>
        <w:tc>
          <w:tcPr>
            <w:tcW w:w="2246" w:type="dxa"/>
          </w:tcPr>
          <w:p w14:paraId="5120B648" w14:textId="77777777" w:rsidR="00381E4B" w:rsidRDefault="00381E4B" w:rsidP="00F5140B"/>
          <w:p w14:paraId="6EFDDBB1" w14:textId="77777777" w:rsidR="00381E4B" w:rsidRPr="00381E4B" w:rsidRDefault="00381E4B" w:rsidP="00F5140B"/>
        </w:tc>
        <w:tc>
          <w:tcPr>
            <w:tcW w:w="2246" w:type="dxa"/>
          </w:tcPr>
          <w:p w14:paraId="1BE218F4" w14:textId="77777777" w:rsidR="00381E4B" w:rsidRPr="00381E4B" w:rsidRDefault="00381E4B" w:rsidP="00F5140B"/>
        </w:tc>
        <w:tc>
          <w:tcPr>
            <w:tcW w:w="2246" w:type="dxa"/>
          </w:tcPr>
          <w:p w14:paraId="4BE401A9" w14:textId="77777777" w:rsidR="00381E4B" w:rsidRPr="00381E4B" w:rsidRDefault="00381E4B" w:rsidP="00F5140B"/>
        </w:tc>
        <w:tc>
          <w:tcPr>
            <w:tcW w:w="2247" w:type="dxa"/>
          </w:tcPr>
          <w:p w14:paraId="05209301" w14:textId="77777777" w:rsidR="00381E4B" w:rsidRPr="00381E4B" w:rsidRDefault="00381E4B" w:rsidP="00F5140B"/>
        </w:tc>
      </w:tr>
    </w:tbl>
    <w:p w14:paraId="1761C732" w14:textId="77777777" w:rsidR="00381E4B" w:rsidRPr="00381E4B" w:rsidRDefault="00381E4B" w:rsidP="00381E4B"/>
    <w:sectPr w:rsidR="00381E4B" w:rsidRPr="00381E4B"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664D9" w14:textId="77777777" w:rsidR="0062462E" w:rsidRDefault="0062462E" w:rsidP="00A16E13">
      <w:pPr>
        <w:spacing w:line="240" w:lineRule="auto"/>
      </w:pPr>
      <w:r>
        <w:separator/>
      </w:r>
    </w:p>
  </w:endnote>
  <w:endnote w:type="continuationSeparator" w:id="0">
    <w:p w14:paraId="3F1DCBEE" w14:textId="77777777" w:rsidR="0062462E" w:rsidRDefault="0062462E"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placeholder>
        <w:docPart w:val="028E8ED03B5646F89ABE7308CF2318F6"/>
      </w:placeholder>
      <w:dataBinding w:prefixMappings="xmlns:ns0='http://purl.org/dc/elements/1.1/' xmlns:ns1='http://schemas.openxmlformats.org/package/2006/metadata/core-properties' " w:xpath="/ns1:coreProperties[1]/ns1:keywords[1]" w:storeItemID="{6C3C8BC8-F283-45AE-878A-BAB7291924A1}"/>
      <w:text/>
    </w:sdtPr>
    <w:sdtContent>
      <w:p w14:paraId="01969297" w14:textId="77777777" w:rsidR="000339B5" w:rsidRDefault="00CA1FBF" w:rsidP="008E07D4">
        <w:pPr>
          <w:pStyle w:val="KTZH-LayoutCCPM-Box"/>
          <w:framePr w:wrap="around"/>
        </w:pPr>
        <w:r w:rsidRPr="004C1C23">
          <w:t>CCPM Competence Center Projektmanagement</w:t>
        </w:r>
      </w:p>
    </w:sdtContent>
  </w:sdt>
  <w:p w14:paraId="08826035"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19BDD71921DA457EA5C5B4E9F637FD26"/>
      </w:placeholder>
    </w:sdtPr>
    <w:sdtContent>
      <w:p w14:paraId="4A8D304E" w14:textId="77777777" w:rsidR="004A37E8" w:rsidRDefault="007A423D" w:rsidP="004C1C23">
        <w:pPr>
          <w:pStyle w:val="KTZH-LayoutLogo-HERMES-Box"/>
          <w:framePr w:wrap="around"/>
        </w:pPr>
        <w:r>
          <w:drawing>
            <wp:inline distT="0" distB="0" distL="0" distR="0" wp14:anchorId="0FA48BDB" wp14:editId="3695F98C">
              <wp:extent cx="720000" cy="118800"/>
              <wp:effectExtent l="0" t="0" r="4445" b="0"/>
              <wp:docPr id="1876797876" name="Grafik 1876797876"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placeholder>
        <w:docPart w:val="5A42002A5D4F48CEB90998099993E9EF"/>
      </w:placeholder>
      <w:dataBinding w:prefixMappings="xmlns:ns0='http://purl.org/dc/elements/1.1/' xmlns:ns1='http://schemas.openxmlformats.org/package/2006/metadata/core-properties' " w:xpath="/ns1:coreProperties[1]/ns1:keywords[1]" w:storeItemID="{6C3C8BC8-F283-45AE-878A-BAB7291924A1}"/>
      <w:text/>
    </w:sdtPr>
    <w:sdtContent>
      <w:p w14:paraId="258301F8" w14:textId="77777777" w:rsidR="004A37E8" w:rsidRDefault="00CA1FBF" w:rsidP="008E07D4">
        <w:pPr>
          <w:pStyle w:val="KTZH-LayoutCCPM-Box"/>
          <w:framePr w:wrap="around"/>
        </w:pPr>
        <w:r w:rsidRPr="00CA1FBF">
          <w:t>CCPM Competence Center Projektmanagement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45E64" w14:textId="77777777" w:rsidR="0062462E" w:rsidRDefault="0062462E" w:rsidP="00A16E13">
      <w:pPr>
        <w:spacing w:line="240" w:lineRule="auto"/>
      </w:pPr>
      <w:r>
        <w:separator/>
      </w:r>
    </w:p>
  </w:footnote>
  <w:footnote w:type="continuationSeparator" w:id="0">
    <w:p w14:paraId="03EDCB1A" w14:textId="77777777" w:rsidR="0062462E" w:rsidRDefault="0062462E"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91DED626AB8449F58F7BA765A16DC060"/>
      </w:placeholder>
    </w:sdtPr>
    <w:sdtContent>
      <w:p w14:paraId="5710F42B" w14:textId="77777777" w:rsidR="00A16E13" w:rsidRDefault="002C76A0" w:rsidP="009C1591">
        <w:pPr>
          <w:pStyle w:val="KTZH-LayoutWappen-Page2-Box"/>
          <w:framePr w:wrap="around"/>
        </w:pPr>
        <w:r w:rsidRPr="00A04E00">
          <w:drawing>
            <wp:inline distT="0" distB="0" distL="0" distR="0" wp14:anchorId="0B46DB92" wp14:editId="386226D0">
              <wp:extent cx="215900" cy="215900"/>
              <wp:effectExtent l="0" t="0" r="0" b="0"/>
              <wp:docPr id="1755981682" name="Grafik 1755981682"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073F228"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2877CAF0" wp14:editId="16B116B5">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371BF1C342C74B60819FFA381D51075F"/>
                            </w:placeholder>
                            <w:dataBinding w:prefixMappings="xmlns:ns0='http://purl.org/dc/elements/1.1/' xmlns:ns1='http://schemas.openxmlformats.org/package/2006/metadata/core-properties' " w:xpath="/ns1:coreProperties[1]/ns0:title[1]" w:storeItemID="{6C3C8BC8-F283-45AE-878A-BAB7291924A1}"/>
                            <w:text w:multiLine="1"/>
                          </w:sdtPr>
                          <w:sdtContent>
                            <w:p w14:paraId="3293310C" w14:textId="77777777" w:rsidR="00BA18E2" w:rsidRDefault="003129AF" w:rsidP="005F5BFE">
                              <w:pPr>
                                <w:pStyle w:val="KTZH-LayoutInfo-Page2-Box"/>
                              </w:pPr>
                              <w:r>
                                <w:t>Lastenheft</w:t>
                              </w:r>
                            </w:p>
                          </w:sdtContent>
                        </w:sdt>
                        <w:sdt>
                          <w:sdtPr>
                            <w:alias w:val="Projektname (Dok-Eigenschaft)"/>
                            <w:tag w:val="KTZH-Projektname2"/>
                            <w:id w:val="-1018464489"/>
                            <w:lock w:val="sdtLocked"/>
                            <w:placeholder>
                              <w:docPart w:val="63228DB1DB02471A9ACA60701D119454"/>
                            </w:placeholder>
                            <w:showingPlcHdr/>
                            <w:dataBinding w:prefixMappings="xmlns:ns0='http://purl.org/dc/elements/1.1/' xmlns:ns1='http://schemas.openxmlformats.org/package/2006/metadata/core-properties' " w:xpath="/ns1:coreProperties[1]/ns0:subject[1]" w:storeItemID="{6C3C8BC8-F283-45AE-878A-BAB7291924A1}"/>
                            <w:text w:multiLine="1"/>
                          </w:sdtPr>
                          <w:sdtContent>
                            <w:p w14:paraId="53CD743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BF17B64"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7CAF0"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371BF1C342C74B60819FFA381D51075F"/>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293310C" w14:textId="77777777" w:rsidR="00BA18E2" w:rsidRDefault="003129AF" w:rsidP="005F5BFE">
                        <w:pPr>
                          <w:pStyle w:val="KTZH-LayoutInfo-Page2-Box"/>
                        </w:pPr>
                        <w:r>
                          <w:t>Lastenheft</w:t>
                        </w:r>
                      </w:p>
                    </w:sdtContent>
                  </w:sdt>
                  <w:sdt>
                    <w:sdtPr>
                      <w:alias w:val="Projektname (Dok-Eigenschaft)"/>
                      <w:tag w:val="KTZH-Projektname2"/>
                      <w:id w:val="-1018464489"/>
                      <w:lock w:val="sdtLocked"/>
                      <w:placeholder>
                        <w:docPart w:val="63228DB1DB02471A9ACA60701D119454"/>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3CD743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BF17B64"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2A43374916494C5C9CD0E517515AFEEE"/>
      </w:placeholder>
    </w:sdtPr>
    <w:sdtContent>
      <w:p w14:paraId="1320C162" w14:textId="77777777" w:rsidR="00274439" w:rsidRDefault="002C76A0" w:rsidP="009C1591">
        <w:pPr>
          <w:pStyle w:val="KTZH-LayoutWappen-Page1-Box"/>
          <w:framePr w:wrap="around"/>
        </w:pPr>
        <w:r w:rsidRPr="00A04E00">
          <w:drawing>
            <wp:inline distT="0" distB="0" distL="0" distR="0" wp14:anchorId="22C0D61A" wp14:editId="5AE26DB3">
              <wp:extent cx="215900" cy="215900"/>
              <wp:effectExtent l="0" t="0" r="0" b="0"/>
              <wp:docPr id="1038908526" name="Grafik 1038908526"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6AA78C7A" w14:textId="77777777" w:rsidR="00960812" w:rsidRDefault="00960812">
    <w:pPr>
      <w:pStyle w:val="Kopfzeile"/>
    </w:pPr>
  </w:p>
  <w:p w14:paraId="38C50B89" w14:textId="77777777" w:rsidR="005F5BFE" w:rsidRDefault="00447036" w:rsidP="005F5BFE">
    <w:pPr>
      <w:pStyle w:val="KTZH-LayoutInfo1-Page1-Box"/>
      <w:framePr w:wrap="notBeside"/>
    </w:pPr>
    <w:r>
      <w:t>Kanton Zürich</w:t>
    </w:r>
  </w:p>
  <w:p w14:paraId="7A585571" w14:textId="77777777" w:rsidR="003A0A9E" w:rsidRPr="003A0A9E" w:rsidRDefault="00000000" w:rsidP="003D0244">
    <w:pPr>
      <w:pStyle w:val="KTZH-LayoutInfo2-Page1-Box"/>
      <w:framePr w:wrap="notBeside"/>
    </w:pPr>
    <w:sdt>
      <w:sdtPr>
        <w:alias w:val="Titel (Dok-Eigenschaft)"/>
        <w:tag w:val="KTZH-Titel"/>
        <w:id w:val="-1012607253"/>
        <w:lock w:val="sdtLocked"/>
        <w:placeholder>
          <w:docPart w:val="13E71E8BC6F648C192716C07D92D5584"/>
        </w:placeholder>
        <w:dataBinding w:prefixMappings="xmlns:ns0='http://purl.org/dc/elements/1.1/' xmlns:ns1='http://schemas.openxmlformats.org/package/2006/metadata/core-properties' " w:xpath="/ns1:coreProperties[1]/ns0:title[1]" w:storeItemID="{6C3C8BC8-F283-45AE-878A-BAB7291924A1}"/>
        <w:text w:multiLine="1"/>
      </w:sdtPr>
      <w:sdtContent>
        <w:r w:rsidR="003129AF">
          <w:t>Lastenheft</w:t>
        </w:r>
      </w:sdtContent>
    </w:sdt>
  </w:p>
  <w:sdt>
    <w:sdtPr>
      <w:alias w:val="Löwe"/>
      <w:tag w:val="KTZH-Loewe-Box"/>
      <w:id w:val="-1769538991"/>
      <w:lock w:val="sdtContentLocked"/>
      <w:placeholder>
        <w:docPart w:val="47AF59417D1443C79A8B64B217AF009B"/>
      </w:placeholder>
    </w:sdtPr>
    <w:sdtContent>
      <w:p w14:paraId="29D2C59D" w14:textId="77777777" w:rsidR="00437AC8" w:rsidRDefault="002C76A0" w:rsidP="00437AC8">
        <w:pPr>
          <w:pStyle w:val="KTZH-LayoutLoewe-Box"/>
          <w:framePr w:wrap="around"/>
        </w:pPr>
        <w:r w:rsidRPr="00A04E00">
          <w:drawing>
            <wp:inline distT="0" distB="0" distL="0" distR="0" wp14:anchorId="3B974617" wp14:editId="3568C6EF">
              <wp:extent cx="811843" cy="1075879"/>
              <wp:effectExtent l="0" t="0" r="7620" b="0"/>
              <wp:docPr id="91983361" name="Grafik 91983361"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45066478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29F"/>
    <w:rsid w:val="00020F20"/>
    <w:rsid w:val="000339B5"/>
    <w:rsid w:val="00041E44"/>
    <w:rsid w:val="000463C3"/>
    <w:rsid w:val="000573F4"/>
    <w:rsid w:val="00066112"/>
    <w:rsid w:val="000663FC"/>
    <w:rsid w:val="00067ED5"/>
    <w:rsid w:val="00071ABE"/>
    <w:rsid w:val="0007223B"/>
    <w:rsid w:val="000773B7"/>
    <w:rsid w:val="00086CB3"/>
    <w:rsid w:val="0008702C"/>
    <w:rsid w:val="000A1D90"/>
    <w:rsid w:val="000A6179"/>
    <w:rsid w:val="000C3069"/>
    <w:rsid w:val="000F0D33"/>
    <w:rsid w:val="00103491"/>
    <w:rsid w:val="00103FB8"/>
    <w:rsid w:val="00124E6A"/>
    <w:rsid w:val="0013025B"/>
    <w:rsid w:val="001319BF"/>
    <w:rsid w:val="0013657B"/>
    <w:rsid w:val="001369E5"/>
    <w:rsid w:val="001403E3"/>
    <w:rsid w:val="00143E8C"/>
    <w:rsid w:val="00145F5D"/>
    <w:rsid w:val="00147B21"/>
    <w:rsid w:val="00160AB5"/>
    <w:rsid w:val="00186700"/>
    <w:rsid w:val="001A0903"/>
    <w:rsid w:val="001B1615"/>
    <w:rsid w:val="001B581A"/>
    <w:rsid w:val="001B7D04"/>
    <w:rsid w:val="001C4C94"/>
    <w:rsid w:val="001C74DB"/>
    <w:rsid w:val="001E1A07"/>
    <w:rsid w:val="001E5372"/>
    <w:rsid w:val="001F0D83"/>
    <w:rsid w:val="001F7CC9"/>
    <w:rsid w:val="002214DB"/>
    <w:rsid w:val="0024133F"/>
    <w:rsid w:val="00243AD6"/>
    <w:rsid w:val="0024597A"/>
    <w:rsid w:val="00247B54"/>
    <w:rsid w:val="002565F0"/>
    <w:rsid w:val="00263FCC"/>
    <w:rsid w:val="002668CB"/>
    <w:rsid w:val="00274439"/>
    <w:rsid w:val="0029270A"/>
    <w:rsid w:val="00292CA4"/>
    <w:rsid w:val="00293395"/>
    <w:rsid w:val="00294B8C"/>
    <w:rsid w:val="002A0F2A"/>
    <w:rsid w:val="002A504C"/>
    <w:rsid w:val="002A72FB"/>
    <w:rsid w:val="002B0147"/>
    <w:rsid w:val="002B3BC3"/>
    <w:rsid w:val="002B4F07"/>
    <w:rsid w:val="002C76A0"/>
    <w:rsid w:val="002D0F73"/>
    <w:rsid w:val="002F50BF"/>
    <w:rsid w:val="002F5A76"/>
    <w:rsid w:val="002F7F65"/>
    <w:rsid w:val="0030611F"/>
    <w:rsid w:val="003129AF"/>
    <w:rsid w:val="0031426C"/>
    <w:rsid w:val="00324325"/>
    <w:rsid w:val="00324BD8"/>
    <w:rsid w:val="003360E4"/>
    <w:rsid w:val="00337C57"/>
    <w:rsid w:val="00376058"/>
    <w:rsid w:val="00377795"/>
    <w:rsid w:val="00381E4B"/>
    <w:rsid w:val="00390863"/>
    <w:rsid w:val="0039089D"/>
    <w:rsid w:val="003926D7"/>
    <w:rsid w:val="003A0A9E"/>
    <w:rsid w:val="003A3708"/>
    <w:rsid w:val="003A4BA4"/>
    <w:rsid w:val="003C668D"/>
    <w:rsid w:val="003C7E1B"/>
    <w:rsid w:val="003D0244"/>
    <w:rsid w:val="003E08F1"/>
    <w:rsid w:val="003E169E"/>
    <w:rsid w:val="003F62E7"/>
    <w:rsid w:val="003F6E9E"/>
    <w:rsid w:val="00400E08"/>
    <w:rsid w:val="004062E2"/>
    <w:rsid w:val="00406798"/>
    <w:rsid w:val="00417045"/>
    <w:rsid w:val="00423BE4"/>
    <w:rsid w:val="00425564"/>
    <w:rsid w:val="00437AC8"/>
    <w:rsid w:val="0044366E"/>
    <w:rsid w:val="00447036"/>
    <w:rsid w:val="00447C97"/>
    <w:rsid w:val="0045011A"/>
    <w:rsid w:val="00452E47"/>
    <w:rsid w:val="00457B91"/>
    <w:rsid w:val="00466E39"/>
    <w:rsid w:val="00472716"/>
    <w:rsid w:val="00473009"/>
    <w:rsid w:val="00486BA1"/>
    <w:rsid w:val="00487E0E"/>
    <w:rsid w:val="00495799"/>
    <w:rsid w:val="00497EF1"/>
    <w:rsid w:val="004A37E8"/>
    <w:rsid w:val="004A7D58"/>
    <w:rsid w:val="004C14B9"/>
    <w:rsid w:val="004C1C23"/>
    <w:rsid w:val="004D09A0"/>
    <w:rsid w:val="004F3C51"/>
    <w:rsid w:val="004F62FA"/>
    <w:rsid w:val="00515C53"/>
    <w:rsid w:val="005200A6"/>
    <w:rsid w:val="00522C00"/>
    <w:rsid w:val="00524359"/>
    <w:rsid w:val="00527289"/>
    <w:rsid w:val="00536D7E"/>
    <w:rsid w:val="005506D3"/>
    <w:rsid w:val="00552042"/>
    <w:rsid w:val="005535A3"/>
    <w:rsid w:val="005602CD"/>
    <w:rsid w:val="00563FDE"/>
    <w:rsid w:val="005648EB"/>
    <w:rsid w:val="00567E06"/>
    <w:rsid w:val="0057016D"/>
    <w:rsid w:val="005715DC"/>
    <w:rsid w:val="005816F2"/>
    <w:rsid w:val="00584C4B"/>
    <w:rsid w:val="00585D57"/>
    <w:rsid w:val="005919F3"/>
    <w:rsid w:val="00594BD7"/>
    <w:rsid w:val="00597D92"/>
    <w:rsid w:val="005A1B0D"/>
    <w:rsid w:val="005A60DA"/>
    <w:rsid w:val="005B25D9"/>
    <w:rsid w:val="005B6D58"/>
    <w:rsid w:val="005C524D"/>
    <w:rsid w:val="005E096A"/>
    <w:rsid w:val="005E232E"/>
    <w:rsid w:val="005E2926"/>
    <w:rsid w:val="005F0768"/>
    <w:rsid w:val="005F1883"/>
    <w:rsid w:val="005F5BFE"/>
    <w:rsid w:val="005F79D0"/>
    <w:rsid w:val="00602402"/>
    <w:rsid w:val="00606999"/>
    <w:rsid w:val="006103A8"/>
    <w:rsid w:val="006130E0"/>
    <w:rsid w:val="00621905"/>
    <w:rsid w:val="0062462E"/>
    <w:rsid w:val="00625FA2"/>
    <w:rsid w:val="00650B7D"/>
    <w:rsid w:val="006724FB"/>
    <w:rsid w:val="006751BA"/>
    <w:rsid w:val="00683CD8"/>
    <w:rsid w:val="006842E5"/>
    <w:rsid w:val="00693BE7"/>
    <w:rsid w:val="00695E49"/>
    <w:rsid w:val="006A0007"/>
    <w:rsid w:val="006A7B9D"/>
    <w:rsid w:val="006B04D0"/>
    <w:rsid w:val="006B1547"/>
    <w:rsid w:val="006C290C"/>
    <w:rsid w:val="006C3860"/>
    <w:rsid w:val="006D1FA3"/>
    <w:rsid w:val="006D338C"/>
    <w:rsid w:val="006E4F4E"/>
    <w:rsid w:val="006E64D3"/>
    <w:rsid w:val="006F0536"/>
    <w:rsid w:val="006F4F90"/>
    <w:rsid w:val="006F5D0E"/>
    <w:rsid w:val="006F6467"/>
    <w:rsid w:val="0070468D"/>
    <w:rsid w:val="00704A56"/>
    <w:rsid w:val="00705A49"/>
    <w:rsid w:val="00707C0C"/>
    <w:rsid w:val="00723170"/>
    <w:rsid w:val="00730E78"/>
    <w:rsid w:val="00731F88"/>
    <w:rsid w:val="00743BDA"/>
    <w:rsid w:val="00744FE1"/>
    <w:rsid w:val="00755271"/>
    <w:rsid w:val="00764269"/>
    <w:rsid w:val="00772166"/>
    <w:rsid w:val="00772BFF"/>
    <w:rsid w:val="00780B6E"/>
    <w:rsid w:val="00780D74"/>
    <w:rsid w:val="00783227"/>
    <w:rsid w:val="007859D2"/>
    <w:rsid w:val="007A423D"/>
    <w:rsid w:val="007A658E"/>
    <w:rsid w:val="007C0CE9"/>
    <w:rsid w:val="007E4CA1"/>
    <w:rsid w:val="007F184D"/>
    <w:rsid w:val="00801DD0"/>
    <w:rsid w:val="00807A00"/>
    <w:rsid w:val="00812488"/>
    <w:rsid w:val="0082518B"/>
    <w:rsid w:val="0082777E"/>
    <w:rsid w:val="00835005"/>
    <w:rsid w:val="00841F07"/>
    <w:rsid w:val="00844DEF"/>
    <w:rsid w:val="00844FBC"/>
    <w:rsid w:val="008505A6"/>
    <w:rsid w:val="00850929"/>
    <w:rsid w:val="008542E2"/>
    <w:rsid w:val="00864688"/>
    <w:rsid w:val="0086739F"/>
    <w:rsid w:val="00876E01"/>
    <w:rsid w:val="0089778C"/>
    <w:rsid w:val="008B5998"/>
    <w:rsid w:val="008B7B5C"/>
    <w:rsid w:val="008C2654"/>
    <w:rsid w:val="008C4008"/>
    <w:rsid w:val="008C5C12"/>
    <w:rsid w:val="008D40AF"/>
    <w:rsid w:val="008E07D4"/>
    <w:rsid w:val="008E351F"/>
    <w:rsid w:val="008E3FE9"/>
    <w:rsid w:val="008F1CCD"/>
    <w:rsid w:val="008F6797"/>
    <w:rsid w:val="00900CA2"/>
    <w:rsid w:val="009010F1"/>
    <w:rsid w:val="0090198E"/>
    <w:rsid w:val="0090406C"/>
    <w:rsid w:val="00906893"/>
    <w:rsid w:val="0091122E"/>
    <w:rsid w:val="0091230E"/>
    <w:rsid w:val="0091467F"/>
    <w:rsid w:val="00915B04"/>
    <w:rsid w:val="009224FB"/>
    <w:rsid w:val="009229DB"/>
    <w:rsid w:val="009259D8"/>
    <w:rsid w:val="0092698D"/>
    <w:rsid w:val="00927947"/>
    <w:rsid w:val="0093243E"/>
    <w:rsid w:val="0093417D"/>
    <w:rsid w:val="0093449F"/>
    <w:rsid w:val="009345F9"/>
    <w:rsid w:val="0094665C"/>
    <w:rsid w:val="00960812"/>
    <w:rsid w:val="0096192C"/>
    <w:rsid w:val="00962858"/>
    <w:rsid w:val="0096791B"/>
    <w:rsid w:val="0097327D"/>
    <w:rsid w:val="009848B5"/>
    <w:rsid w:val="009A450D"/>
    <w:rsid w:val="009A4838"/>
    <w:rsid w:val="009A51A3"/>
    <w:rsid w:val="009C1591"/>
    <w:rsid w:val="009C7B90"/>
    <w:rsid w:val="009D5E19"/>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02AD"/>
    <w:rsid w:val="00A91F16"/>
    <w:rsid w:val="00AA58F7"/>
    <w:rsid w:val="00AB4540"/>
    <w:rsid w:val="00AC1E24"/>
    <w:rsid w:val="00AC2142"/>
    <w:rsid w:val="00AC636D"/>
    <w:rsid w:val="00AD1648"/>
    <w:rsid w:val="00AE7599"/>
    <w:rsid w:val="00AF5AC2"/>
    <w:rsid w:val="00AF7216"/>
    <w:rsid w:val="00B04B37"/>
    <w:rsid w:val="00B11094"/>
    <w:rsid w:val="00B154F6"/>
    <w:rsid w:val="00B16B69"/>
    <w:rsid w:val="00B27722"/>
    <w:rsid w:val="00B301E5"/>
    <w:rsid w:val="00B43326"/>
    <w:rsid w:val="00B46794"/>
    <w:rsid w:val="00B47A09"/>
    <w:rsid w:val="00B529EF"/>
    <w:rsid w:val="00B61CD2"/>
    <w:rsid w:val="00B648F2"/>
    <w:rsid w:val="00B6530D"/>
    <w:rsid w:val="00B66F34"/>
    <w:rsid w:val="00B70027"/>
    <w:rsid w:val="00B82149"/>
    <w:rsid w:val="00B86336"/>
    <w:rsid w:val="00B87BFB"/>
    <w:rsid w:val="00B94E3B"/>
    <w:rsid w:val="00BA18E2"/>
    <w:rsid w:val="00BB080E"/>
    <w:rsid w:val="00BB518D"/>
    <w:rsid w:val="00BD6CD1"/>
    <w:rsid w:val="00BE0053"/>
    <w:rsid w:val="00BE4852"/>
    <w:rsid w:val="00BE57F6"/>
    <w:rsid w:val="00BE5D29"/>
    <w:rsid w:val="00BE62FA"/>
    <w:rsid w:val="00BF63FF"/>
    <w:rsid w:val="00C008AD"/>
    <w:rsid w:val="00C02B67"/>
    <w:rsid w:val="00C0376E"/>
    <w:rsid w:val="00C11488"/>
    <w:rsid w:val="00C164D2"/>
    <w:rsid w:val="00C17F0F"/>
    <w:rsid w:val="00C30CC6"/>
    <w:rsid w:val="00C31750"/>
    <w:rsid w:val="00C401B1"/>
    <w:rsid w:val="00C43684"/>
    <w:rsid w:val="00C47FB5"/>
    <w:rsid w:val="00C64A90"/>
    <w:rsid w:val="00C67D22"/>
    <w:rsid w:val="00C70549"/>
    <w:rsid w:val="00C712B1"/>
    <w:rsid w:val="00C7529C"/>
    <w:rsid w:val="00C81773"/>
    <w:rsid w:val="00C81D46"/>
    <w:rsid w:val="00C82FA5"/>
    <w:rsid w:val="00CA1E6E"/>
    <w:rsid w:val="00CA1FBF"/>
    <w:rsid w:val="00CB6235"/>
    <w:rsid w:val="00CC476E"/>
    <w:rsid w:val="00CC6407"/>
    <w:rsid w:val="00CD18DD"/>
    <w:rsid w:val="00CD602C"/>
    <w:rsid w:val="00CD6F9E"/>
    <w:rsid w:val="00CF4ABE"/>
    <w:rsid w:val="00D01A0D"/>
    <w:rsid w:val="00D01A80"/>
    <w:rsid w:val="00D1518D"/>
    <w:rsid w:val="00D15426"/>
    <w:rsid w:val="00D15D07"/>
    <w:rsid w:val="00D475D6"/>
    <w:rsid w:val="00D60768"/>
    <w:rsid w:val="00D618E2"/>
    <w:rsid w:val="00D75428"/>
    <w:rsid w:val="00D87FB2"/>
    <w:rsid w:val="00DA4C8A"/>
    <w:rsid w:val="00DC5378"/>
    <w:rsid w:val="00DD5248"/>
    <w:rsid w:val="00DD6595"/>
    <w:rsid w:val="00DF50AF"/>
    <w:rsid w:val="00E1029F"/>
    <w:rsid w:val="00E15AFD"/>
    <w:rsid w:val="00E21DC5"/>
    <w:rsid w:val="00E21E29"/>
    <w:rsid w:val="00E21E56"/>
    <w:rsid w:val="00E241D8"/>
    <w:rsid w:val="00E359A8"/>
    <w:rsid w:val="00E4327B"/>
    <w:rsid w:val="00E45571"/>
    <w:rsid w:val="00E62BC5"/>
    <w:rsid w:val="00E63E93"/>
    <w:rsid w:val="00E65634"/>
    <w:rsid w:val="00E6747F"/>
    <w:rsid w:val="00E71CC7"/>
    <w:rsid w:val="00E75BA8"/>
    <w:rsid w:val="00E76033"/>
    <w:rsid w:val="00E8093A"/>
    <w:rsid w:val="00E82C5A"/>
    <w:rsid w:val="00E863C5"/>
    <w:rsid w:val="00E8660D"/>
    <w:rsid w:val="00E93C9B"/>
    <w:rsid w:val="00EA5E99"/>
    <w:rsid w:val="00EA6A1B"/>
    <w:rsid w:val="00EB0619"/>
    <w:rsid w:val="00EC0FFB"/>
    <w:rsid w:val="00ED072A"/>
    <w:rsid w:val="00ED49F8"/>
    <w:rsid w:val="00ED4A7D"/>
    <w:rsid w:val="00ED62C8"/>
    <w:rsid w:val="00EE2220"/>
    <w:rsid w:val="00EE52D5"/>
    <w:rsid w:val="00EF2721"/>
    <w:rsid w:val="00EF5190"/>
    <w:rsid w:val="00F0086A"/>
    <w:rsid w:val="00F0092F"/>
    <w:rsid w:val="00F150FB"/>
    <w:rsid w:val="00F17B5A"/>
    <w:rsid w:val="00F20596"/>
    <w:rsid w:val="00F253B1"/>
    <w:rsid w:val="00F2777F"/>
    <w:rsid w:val="00F442CA"/>
    <w:rsid w:val="00F44C29"/>
    <w:rsid w:val="00F51467"/>
    <w:rsid w:val="00F660C1"/>
    <w:rsid w:val="00F71142"/>
    <w:rsid w:val="00F83745"/>
    <w:rsid w:val="00FA17A6"/>
    <w:rsid w:val="00FA17D3"/>
    <w:rsid w:val="00FA1E64"/>
    <w:rsid w:val="00FA542E"/>
    <w:rsid w:val="00FC2161"/>
    <w:rsid w:val="00FC2AA6"/>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AB9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2AA6"/>
    <w:rPr>
      <w:kern w:val="0"/>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AF59417D1443C79A8B64B217AF009B"/>
        <w:category>
          <w:name w:val="Allgemein"/>
          <w:gallery w:val="placeholder"/>
        </w:category>
        <w:types>
          <w:type w:val="bbPlcHdr"/>
        </w:types>
        <w:behaviors>
          <w:behavior w:val="content"/>
        </w:behaviors>
        <w:guid w:val="{17C0DA3F-5074-45BE-A2D0-BFD32A7C0A44}"/>
      </w:docPartPr>
      <w:docPartBody>
        <w:p w:rsidR="006F2332" w:rsidRDefault="006F2332">
          <w:pPr>
            <w:pStyle w:val="47AF59417D1443C79A8B64B217AF009B"/>
          </w:pPr>
          <w:r w:rsidRPr="00E54B76">
            <w:rPr>
              <w:rStyle w:val="Platzhaltertext"/>
            </w:rPr>
            <w:t>[</w:t>
          </w:r>
          <w:r>
            <w:rPr>
              <w:rStyle w:val="Platzhaltertext"/>
            </w:rPr>
            <w:t>Projektname einfügen…</w:t>
          </w:r>
          <w:r w:rsidRPr="00E54B76">
            <w:rPr>
              <w:rStyle w:val="Platzhaltertext"/>
            </w:rPr>
            <w:t>]</w:t>
          </w:r>
        </w:p>
      </w:docPartBody>
    </w:docPart>
    <w:docPart>
      <w:docPartPr>
        <w:name w:val="2A43374916494C5C9CD0E517515AFEEE"/>
        <w:category>
          <w:name w:val="Allgemein"/>
          <w:gallery w:val="placeholder"/>
        </w:category>
        <w:types>
          <w:type w:val="bbPlcHdr"/>
        </w:types>
        <w:behaviors>
          <w:behavior w:val="content"/>
        </w:behaviors>
        <w:guid w:val="{77BF5FEA-A4B1-4DCB-ADDA-E53F6985536D}"/>
      </w:docPartPr>
      <w:docPartBody>
        <w:p w:rsidR="006F2332" w:rsidRDefault="006F2332">
          <w:pPr>
            <w:pStyle w:val="2A43374916494C5C9CD0E517515AFEEE"/>
          </w:pPr>
          <w:r>
            <w:rPr>
              <w:rStyle w:val="Platzhaltertext"/>
            </w:rPr>
            <w:t>Direktion w</w:t>
          </w:r>
          <w:r w:rsidRPr="0046225B">
            <w:rPr>
              <w:rStyle w:val="Platzhaltertext"/>
            </w:rPr>
            <w:t>ählen</w:t>
          </w:r>
          <w:r>
            <w:rPr>
              <w:rStyle w:val="Platzhaltertext"/>
            </w:rPr>
            <w:t>…</w:t>
          </w:r>
        </w:p>
      </w:docPartBody>
    </w:docPart>
    <w:docPart>
      <w:docPartPr>
        <w:name w:val="91DED626AB8449F58F7BA765A16DC060"/>
        <w:category>
          <w:name w:val="Allgemein"/>
          <w:gallery w:val="placeholder"/>
        </w:category>
        <w:types>
          <w:type w:val="bbPlcHdr"/>
        </w:types>
        <w:behaviors>
          <w:behavior w:val="content"/>
        </w:behaviors>
        <w:guid w:val="{37DABB8B-57C8-4D55-9A15-9EBB813EC6C5}"/>
      </w:docPartPr>
      <w:docPartBody>
        <w:p w:rsidR="006F2332" w:rsidRDefault="006F2332">
          <w:pPr>
            <w:pStyle w:val="91DED626AB8449F58F7BA765A16DC060"/>
          </w:pPr>
          <w:r>
            <w:rPr>
              <w:rStyle w:val="Platzhaltertext"/>
            </w:rPr>
            <w:t>Amt einfügen…</w:t>
          </w:r>
        </w:p>
      </w:docPartBody>
    </w:docPart>
    <w:docPart>
      <w:docPartPr>
        <w:name w:val="6951836334B04B308B372BFB9A154416"/>
        <w:category>
          <w:name w:val="Allgemein"/>
          <w:gallery w:val="placeholder"/>
        </w:category>
        <w:types>
          <w:type w:val="bbPlcHdr"/>
        </w:types>
        <w:behaviors>
          <w:behavior w:val="content"/>
        </w:behaviors>
        <w:guid w:val="{913672E8-E629-4D02-9C2E-C1A447C7D633}"/>
      </w:docPartPr>
      <w:docPartBody>
        <w:p w:rsidR="006F2332" w:rsidRDefault="006F2332">
          <w:pPr>
            <w:pStyle w:val="6951836334B04B308B372BFB9A154416"/>
          </w:pPr>
          <w:r>
            <w:rPr>
              <w:rStyle w:val="Platzhaltertext"/>
            </w:rPr>
            <w:t>Auftraggeber/in einfügen…</w:t>
          </w:r>
        </w:p>
      </w:docPartBody>
    </w:docPart>
    <w:docPart>
      <w:docPartPr>
        <w:name w:val="DAA934BDDAFB45C99860F05356FF747D"/>
        <w:category>
          <w:name w:val="Allgemein"/>
          <w:gallery w:val="placeholder"/>
        </w:category>
        <w:types>
          <w:type w:val="bbPlcHdr"/>
        </w:types>
        <w:behaviors>
          <w:behavior w:val="content"/>
        </w:behaviors>
        <w:guid w:val="{063EAF66-425C-4B15-AB76-073EFC7A2994}"/>
      </w:docPartPr>
      <w:docPartBody>
        <w:p w:rsidR="006F2332" w:rsidRDefault="006F2332">
          <w:pPr>
            <w:pStyle w:val="DAA934BDDAFB45C99860F05356FF747D"/>
          </w:pPr>
          <w:r>
            <w:rPr>
              <w:rStyle w:val="Platzhaltertext"/>
            </w:rPr>
            <w:t>Status w</w:t>
          </w:r>
          <w:r w:rsidRPr="00171DB8">
            <w:rPr>
              <w:rStyle w:val="Platzhaltertext"/>
            </w:rPr>
            <w:t>ählen</w:t>
          </w:r>
          <w:r>
            <w:rPr>
              <w:rStyle w:val="Platzhaltertext"/>
            </w:rPr>
            <w:t>…</w:t>
          </w:r>
        </w:p>
      </w:docPartBody>
    </w:docPart>
    <w:docPart>
      <w:docPartPr>
        <w:name w:val="13E71E8BC6F648C192716C07D92D5584"/>
        <w:category>
          <w:name w:val="Allgemein"/>
          <w:gallery w:val="placeholder"/>
        </w:category>
        <w:types>
          <w:type w:val="bbPlcHdr"/>
        </w:types>
        <w:behaviors>
          <w:behavior w:val="content"/>
        </w:behaviors>
        <w:guid w:val="{B9C6D7F4-43C4-467C-BF5C-ADD05E5ED09F}"/>
      </w:docPartPr>
      <w:docPartBody>
        <w:p w:rsidR="006F2332" w:rsidRDefault="006F2332">
          <w:pPr>
            <w:pStyle w:val="13E71E8BC6F648C192716C07D92D5584"/>
          </w:pPr>
          <w:r>
            <w:rPr>
              <w:rStyle w:val="Platzhaltertext"/>
            </w:rPr>
            <w:t>Projektleiter/in einfügen…</w:t>
          </w:r>
        </w:p>
      </w:docPartBody>
    </w:docPart>
    <w:docPart>
      <w:docPartPr>
        <w:name w:val="19BDD71921DA457EA5C5B4E9F637FD26"/>
        <w:category>
          <w:name w:val="Allgemein"/>
          <w:gallery w:val="placeholder"/>
        </w:category>
        <w:types>
          <w:type w:val="bbPlcHdr"/>
        </w:types>
        <w:behaviors>
          <w:behavior w:val="content"/>
        </w:behaviors>
        <w:guid w:val="{CC63363B-F50B-46FB-974A-304250CDAC69}"/>
      </w:docPartPr>
      <w:docPartBody>
        <w:p w:rsidR="006F2332" w:rsidRDefault="006F2332">
          <w:pPr>
            <w:pStyle w:val="19BDD71921DA457EA5C5B4E9F637FD26"/>
          </w:pPr>
          <w:r>
            <w:rPr>
              <w:rStyle w:val="Platzhaltertext"/>
            </w:rPr>
            <w:t>Klassifizierung wählen…</w:t>
          </w:r>
        </w:p>
      </w:docPartBody>
    </w:docPart>
    <w:docPart>
      <w:docPartPr>
        <w:name w:val="5C4AEF9B0D0146FC9D7DBC8E9E856E5E"/>
        <w:category>
          <w:name w:val="Allgemein"/>
          <w:gallery w:val="placeholder"/>
        </w:category>
        <w:types>
          <w:type w:val="bbPlcHdr"/>
        </w:types>
        <w:behaviors>
          <w:behavior w:val="content"/>
        </w:behaviors>
        <w:guid w:val="{A1BD9E14-CA5F-4A7B-B899-EA6C102C42D9}"/>
      </w:docPartPr>
      <w:docPartBody>
        <w:p w:rsidR="006F2332" w:rsidRDefault="006F2332">
          <w:pPr>
            <w:pStyle w:val="5C4AEF9B0D0146FC9D7DBC8E9E856E5E"/>
          </w:pPr>
          <w:r w:rsidRPr="004969F9">
            <w:rPr>
              <w:rStyle w:val="Platzhaltertext"/>
            </w:rPr>
            <w:t>Datum</w:t>
          </w:r>
          <w:r>
            <w:rPr>
              <w:rStyle w:val="Platzhaltertext"/>
            </w:rPr>
            <w:t>…</w:t>
          </w:r>
        </w:p>
      </w:docPartBody>
    </w:docPart>
    <w:docPart>
      <w:docPartPr>
        <w:name w:val="FDBA49BDE3354AFCAF2791A211643AA2"/>
        <w:category>
          <w:name w:val="Allgemein"/>
          <w:gallery w:val="placeholder"/>
        </w:category>
        <w:types>
          <w:type w:val="bbPlcHdr"/>
        </w:types>
        <w:behaviors>
          <w:behavior w:val="content"/>
        </w:behaviors>
        <w:guid w:val="{F502C213-B1A0-4525-A261-F5B56905EEAF}"/>
      </w:docPartPr>
      <w:docPartBody>
        <w:p w:rsidR="006F2332" w:rsidRDefault="006F2332">
          <w:pPr>
            <w:pStyle w:val="FDBA49BDE3354AFCAF2791A211643AA2"/>
          </w:pPr>
          <w:r>
            <w:rPr>
              <w:rStyle w:val="Platzhaltertext"/>
            </w:rPr>
            <w:t>Text…</w:t>
          </w:r>
        </w:p>
      </w:docPartBody>
    </w:docPart>
    <w:docPart>
      <w:docPartPr>
        <w:name w:val="CD382F1FF1A14E199EF45216A91679B5"/>
        <w:category>
          <w:name w:val="Allgemein"/>
          <w:gallery w:val="placeholder"/>
        </w:category>
        <w:types>
          <w:type w:val="bbPlcHdr"/>
        </w:types>
        <w:behaviors>
          <w:behavior w:val="content"/>
        </w:behaviors>
        <w:guid w:val="{87136ABD-58F6-4068-B81D-95DBFF5B8961}"/>
      </w:docPartPr>
      <w:docPartBody>
        <w:p w:rsidR="006F2332" w:rsidRDefault="006F2332">
          <w:pPr>
            <w:pStyle w:val="CD382F1FF1A14E199EF45216A91679B5"/>
          </w:pPr>
          <w:r>
            <w:rPr>
              <w:rStyle w:val="Platzhaltertext"/>
            </w:rPr>
            <w:t>Vorname Name…</w:t>
          </w:r>
        </w:p>
      </w:docPartBody>
    </w:docPart>
    <w:docPart>
      <w:docPartPr>
        <w:name w:val="C64B1059155141ADB515BC3E3E479729"/>
        <w:category>
          <w:name w:val="Allgemein"/>
          <w:gallery w:val="placeholder"/>
        </w:category>
        <w:types>
          <w:type w:val="bbPlcHdr"/>
        </w:types>
        <w:behaviors>
          <w:behavior w:val="content"/>
        </w:behaviors>
        <w:guid w:val="{AAF9549B-A04B-4163-B41C-06226EF83821}"/>
      </w:docPartPr>
      <w:docPartBody>
        <w:p w:rsidR="006F2332" w:rsidRDefault="006F2332">
          <w:pPr>
            <w:pStyle w:val="C64B1059155141ADB515BC3E3E479729"/>
          </w:pPr>
          <w:r w:rsidRPr="00F2777F">
            <w:t xml:space="preserve">        </w:t>
          </w:r>
        </w:p>
      </w:docPartBody>
    </w:docPart>
    <w:docPart>
      <w:docPartPr>
        <w:name w:val="EA6F5AAE1735441389367AAA4315A486"/>
        <w:category>
          <w:name w:val="Allgemein"/>
          <w:gallery w:val="placeholder"/>
        </w:category>
        <w:types>
          <w:type w:val="bbPlcHdr"/>
        </w:types>
        <w:behaviors>
          <w:behavior w:val="content"/>
        </w:behaviors>
        <w:guid w:val="{DE6A27E3-B932-4B13-A178-82FB5C3C96D8}"/>
      </w:docPartPr>
      <w:docPartBody>
        <w:p w:rsidR="006F2332" w:rsidRDefault="006F2332">
          <w:pPr>
            <w:pStyle w:val="EA6F5AAE1735441389367AAA4315A486"/>
          </w:pPr>
          <w:r>
            <w:rPr>
              <w:rStyle w:val="Platzhaltertext"/>
            </w:rPr>
            <w:t>Bitte w</w:t>
          </w:r>
          <w:r w:rsidRPr="00471A32">
            <w:rPr>
              <w:rStyle w:val="Platzhaltertext"/>
            </w:rPr>
            <w:t>ählen</w:t>
          </w:r>
          <w:r>
            <w:rPr>
              <w:rStyle w:val="Platzhaltertext"/>
            </w:rPr>
            <w:t>…</w:t>
          </w:r>
        </w:p>
      </w:docPartBody>
    </w:docPart>
    <w:docPart>
      <w:docPartPr>
        <w:name w:val="61C7D7A13746470EB7D026CDB29F15D3"/>
        <w:category>
          <w:name w:val="Allgemein"/>
          <w:gallery w:val="placeholder"/>
        </w:category>
        <w:types>
          <w:type w:val="bbPlcHdr"/>
        </w:types>
        <w:behaviors>
          <w:behavior w:val="content"/>
        </w:behaviors>
        <w:guid w:val="{65AC9485-911A-4662-8420-A6D29F22E7A1}"/>
      </w:docPartPr>
      <w:docPartBody>
        <w:p w:rsidR="006F2332" w:rsidRDefault="006F2332">
          <w:pPr>
            <w:pStyle w:val="61C7D7A13746470EB7D026CDB29F15D3"/>
          </w:pPr>
          <w:r>
            <w:rPr>
              <w:rStyle w:val="Platzhaltertext"/>
            </w:rPr>
            <w:t>Bitte w</w:t>
          </w:r>
          <w:r w:rsidRPr="00471A32">
            <w:rPr>
              <w:rStyle w:val="Platzhaltertext"/>
            </w:rPr>
            <w:t>ählen</w:t>
          </w:r>
          <w:r>
            <w:rPr>
              <w:rStyle w:val="Platzhaltertext"/>
            </w:rPr>
            <w:t>…</w:t>
          </w:r>
        </w:p>
      </w:docPartBody>
    </w:docPart>
    <w:docPart>
      <w:docPartPr>
        <w:name w:val="5A42002A5D4F48CEB90998099993E9EF"/>
        <w:category>
          <w:name w:val="Allgemein"/>
          <w:gallery w:val="placeholder"/>
        </w:category>
        <w:types>
          <w:type w:val="bbPlcHdr"/>
        </w:types>
        <w:behaviors>
          <w:behavior w:val="content"/>
        </w:behaviors>
        <w:guid w:val="{E66AED6B-C6DE-4B16-A799-24FCF32631BA}"/>
      </w:docPartPr>
      <w:docPartBody>
        <w:p w:rsidR="006F2332" w:rsidRDefault="006F2332">
          <w:pPr>
            <w:pStyle w:val="5A42002A5D4F48CEB90998099993E9EF"/>
          </w:pPr>
          <w:r>
            <w:rPr>
              <w:rStyle w:val="Platzhaltertext"/>
            </w:rPr>
            <w:t>Bitte w</w:t>
          </w:r>
          <w:r w:rsidRPr="00471A32">
            <w:rPr>
              <w:rStyle w:val="Platzhaltertext"/>
            </w:rPr>
            <w:t>ählen</w:t>
          </w:r>
          <w:r>
            <w:rPr>
              <w:rStyle w:val="Platzhaltertext"/>
            </w:rPr>
            <w:t>…</w:t>
          </w:r>
        </w:p>
      </w:docPartBody>
    </w:docPart>
    <w:docPart>
      <w:docPartPr>
        <w:name w:val="028E8ED03B5646F89ABE7308CF2318F6"/>
        <w:category>
          <w:name w:val="Allgemein"/>
          <w:gallery w:val="placeholder"/>
        </w:category>
        <w:types>
          <w:type w:val="bbPlcHdr"/>
        </w:types>
        <w:behaviors>
          <w:behavior w:val="content"/>
        </w:behaviors>
        <w:guid w:val="{006D68AE-E3D5-405A-BE6B-5369AB2E615D}"/>
      </w:docPartPr>
      <w:docPartBody>
        <w:p w:rsidR="006F2332" w:rsidRDefault="006F2332">
          <w:pPr>
            <w:pStyle w:val="028E8ED03B5646F89ABE7308CF2318F6"/>
          </w:pPr>
          <w:r>
            <w:rPr>
              <w:rStyle w:val="Platzhaltertext"/>
            </w:rPr>
            <w:t>Anhang ?...</w:t>
          </w:r>
        </w:p>
      </w:docPartBody>
    </w:docPart>
    <w:docPart>
      <w:docPartPr>
        <w:name w:val="402A59C450DC4292B11577B61368D45A"/>
        <w:category>
          <w:name w:val="Allgemein"/>
          <w:gallery w:val="placeholder"/>
        </w:category>
        <w:types>
          <w:type w:val="bbPlcHdr"/>
        </w:types>
        <w:behaviors>
          <w:behavior w:val="content"/>
        </w:behaviors>
        <w:guid w:val="{6FDDA67E-29A6-403A-9CB1-2C802F3B8FCE}"/>
      </w:docPartPr>
      <w:docPartBody>
        <w:p w:rsidR="006F2332" w:rsidRDefault="006F2332">
          <w:pPr>
            <w:pStyle w:val="402A59C450DC4292B11577B61368D45A"/>
          </w:pPr>
          <w:r>
            <w:rPr>
              <w:rStyle w:val="Platzhaltertext"/>
            </w:rPr>
            <w:t>Beilagen ?...</w:t>
          </w:r>
        </w:p>
      </w:docPartBody>
    </w:docPart>
    <w:docPart>
      <w:docPartPr>
        <w:name w:val="E884A4A0A9FD4597B600B963E88FEAD4"/>
        <w:category>
          <w:name w:val="Allgemein"/>
          <w:gallery w:val="placeholder"/>
        </w:category>
        <w:types>
          <w:type w:val="bbPlcHdr"/>
        </w:types>
        <w:behaviors>
          <w:behavior w:val="content"/>
        </w:behaviors>
        <w:guid w:val="{90D20C56-2276-41F3-B47B-3ED2CC1633F1}"/>
      </w:docPartPr>
      <w:docPartBody>
        <w:p w:rsidR="006F2332" w:rsidRDefault="006F2332">
          <w:pPr>
            <w:pStyle w:val="E884A4A0A9FD4597B600B963E88FEAD4"/>
          </w:pPr>
          <w:r>
            <w:rPr>
              <w:rStyle w:val="Platzhaltertext"/>
            </w:rPr>
            <w:t>Beilagen ?...</w:t>
          </w:r>
        </w:p>
      </w:docPartBody>
    </w:docPart>
    <w:docPart>
      <w:docPartPr>
        <w:name w:val="3EF2E3FB1CEA4B3498198C7D57A3F98A"/>
        <w:category>
          <w:name w:val="Allgemein"/>
          <w:gallery w:val="placeholder"/>
        </w:category>
        <w:types>
          <w:type w:val="bbPlcHdr"/>
        </w:types>
        <w:behaviors>
          <w:behavior w:val="content"/>
        </w:behaviors>
        <w:guid w:val="{AFF417F1-9FB9-4ED8-8099-91594849CA1C}"/>
      </w:docPartPr>
      <w:docPartBody>
        <w:p w:rsidR="006F2332" w:rsidRDefault="006F2332">
          <w:pPr>
            <w:pStyle w:val="3EF2E3FB1CEA4B3498198C7D57A3F98A"/>
          </w:pPr>
          <w:r>
            <w:rPr>
              <w:rStyle w:val="Platzhaltertext"/>
            </w:rPr>
            <w:t>Beilagen ?...</w:t>
          </w:r>
        </w:p>
      </w:docPartBody>
    </w:docPart>
    <w:docPart>
      <w:docPartPr>
        <w:name w:val="45566398BFB84A698CB3410A863FBD0B"/>
        <w:category>
          <w:name w:val="Allgemein"/>
          <w:gallery w:val="placeholder"/>
        </w:category>
        <w:types>
          <w:type w:val="bbPlcHdr"/>
        </w:types>
        <w:behaviors>
          <w:behavior w:val="content"/>
        </w:behaviors>
        <w:guid w:val="{87C644C8-9F90-4167-8A6D-9C48841B53F8}"/>
      </w:docPartPr>
      <w:docPartBody>
        <w:p w:rsidR="006F2332" w:rsidRDefault="006F2332">
          <w:pPr>
            <w:pStyle w:val="45566398BFB84A698CB3410A863FBD0B"/>
          </w:pPr>
          <w:r>
            <w:rPr>
              <w:rStyle w:val="Platzhaltertext"/>
            </w:rPr>
            <w:t>Beilagen ?...</w:t>
          </w:r>
        </w:p>
      </w:docPartBody>
    </w:docPart>
    <w:docPart>
      <w:docPartPr>
        <w:name w:val="F1E808B26E324C1AA395CA73F7C2B169"/>
        <w:category>
          <w:name w:val="Allgemein"/>
          <w:gallery w:val="placeholder"/>
        </w:category>
        <w:types>
          <w:type w:val="bbPlcHdr"/>
        </w:types>
        <w:behaviors>
          <w:behavior w:val="content"/>
        </w:behaviors>
        <w:guid w:val="{FC4CF7FC-D088-4DB3-9C3E-8E06826D601C}"/>
      </w:docPartPr>
      <w:docPartBody>
        <w:p w:rsidR="006F2332" w:rsidRDefault="006F2332">
          <w:pPr>
            <w:pStyle w:val="F1E808B26E324C1AA395CA73F7C2B169"/>
          </w:pPr>
          <w:r>
            <w:rPr>
              <w:rStyle w:val="Platzhaltertext"/>
            </w:rPr>
            <w:t>xy…</w:t>
          </w:r>
        </w:p>
      </w:docPartBody>
    </w:docPart>
    <w:docPart>
      <w:docPartPr>
        <w:name w:val="73E28BE11EF0461588F3F39171555374"/>
        <w:category>
          <w:name w:val="Allgemein"/>
          <w:gallery w:val="placeholder"/>
        </w:category>
        <w:types>
          <w:type w:val="bbPlcHdr"/>
        </w:types>
        <w:behaviors>
          <w:behavior w:val="content"/>
        </w:behaviors>
        <w:guid w:val="{9DCEDAC6-0FAD-4F08-B91C-925DF2979717}"/>
      </w:docPartPr>
      <w:docPartBody>
        <w:p w:rsidR="006F2332" w:rsidRDefault="006F2332">
          <w:pPr>
            <w:pStyle w:val="73E28BE11EF0461588F3F39171555374"/>
          </w:pPr>
          <w:r>
            <w:rPr>
              <w:rStyle w:val="Platzhaltertext"/>
            </w:rPr>
            <w:t>Anhang ?...</w:t>
          </w:r>
        </w:p>
      </w:docPartBody>
    </w:docPart>
    <w:docPart>
      <w:docPartPr>
        <w:name w:val="176D0F6F6ECA4D3DA139A3B2ECA931AB"/>
        <w:category>
          <w:name w:val="Allgemein"/>
          <w:gallery w:val="placeholder"/>
        </w:category>
        <w:types>
          <w:type w:val="bbPlcHdr"/>
        </w:types>
        <w:behaviors>
          <w:behavior w:val="content"/>
        </w:behaviors>
        <w:guid w:val="{E8BD84BD-BE9F-4168-9BBE-EFAE0050522F}"/>
      </w:docPartPr>
      <w:docPartBody>
        <w:p w:rsidR="006F2332" w:rsidRDefault="006F2332">
          <w:pPr>
            <w:pStyle w:val="176D0F6F6ECA4D3DA139A3B2ECA931AB"/>
          </w:pPr>
          <w:r>
            <w:rPr>
              <w:rStyle w:val="Platzhaltertext"/>
            </w:rPr>
            <w:t>Anhang ?...</w:t>
          </w:r>
        </w:p>
      </w:docPartBody>
    </w:docPart>
    <w:docPart>
      <w:docPartPr>
        <w:name w:val="56DEF4770F08440D92E8C40AFF5FF191"/>
        <w:category>
          <w:name w:val="Allgemein"/>
          <w:gallery w:val="placeholder"/>
        </w:category>
        <w:types>
          <w:type w:val="bbPlcHdr"/>
        </w:types>
        <w:behaviors>
          <w:behavior w:val="content"/>
        </w:behaviors>
        <w:guid w:val="{11F57418-B4ED-4FF2-83C4-009CC354ACDE}"/>
      </w:docPartPr>
      <w:docPartBody>
        <w:p w:rsidR="006F2332" w:rsidRDefault="006F2332">
          <w:pPr>
            <w:pStyle w:val="56DEF4770F08440D92E8C40AFF5FF191"/>
          </w:pPr>
          <w:r>
            <w:rPr>
              <w:rStyle w:val="Platzhaltertext"/>
            </w:rPr>
            <w:t>Anhang ?...</w:t>
          </w:r>
        </w:p>
      </w:docPartBody>
    </w:docPart>
    <w:docPart>
      <w:docPartPr>
        <w:name w:val="371BF1C342C74B60819FFA381D51075F"/>
        <w:category>
          <w:name w:val="Allgemein"/>
          <w:gallery w:val="placeholder"/>
        </w:category>
        <w:types>
          <w:type w:val="bbPlcHdr"/>
        </w:types>
        <w:behaviors>
          <w:behavior w:val="content"/>
        </w:behaviors>
        <w:guid w:val="{4D9FE0EB-3D32-4AD6-BAA0-4DCE5DE275C4}"/>
      </w:docPartPr>
      <w:docPartBody>
        <w:p w:rsidR="006F2332" w:rsidRDefault="006F2332">
          <w:pPr>
            <w:pStyle w:val="371BF1C342C74B60819FFA381D51075F"/>
          </w:pPr>
          <w:r w:rsidRPr="00E54B76">
            <w:rPr>
              <w:rStyle w:val="Platzhaltertext"/>
            </w:rPr>
            <w:t>[Titel</w:t>
          </w:r>
          <w:r>
            <w:rPr>
              <w:rStyle w:val="Platzhaltertext"/>
            </w:rPr>
            <w:t>-Referenz</w:t>
          </w:r>
          <w:r w:rsidRPr="00E54B76">
            <w:rPr>
              <w:rStyle w:val="Platzhaltertext"/>
            </w:rPr>
            <w:t>]</w:t>
          </w:r>
        </w:p>
      </w:docPartBody>
    </w:docPart>
    <w:docPart>
      <w:docPartPr>
        <w:name w:val="63228DB1DB02471A9ACA60701D119454"/>
        <w:category>
          <w:name w:val="Allgemein"/>
          <w:gallery w:val="placeholder"/>
        </w:category>
        <w:types>
          <w:type w:val="bbPlcHdr"/>
        </w:types>
        <w:behaviors>
          <w:behavior w:val="content"/>
        </w:behaviors>
        <w:guid w:val="{73F63CBF-457C-4344-B5F4-6BED80144908}"/>
      </w:docPartPr>
      <w:docPartBody>
        <w:p w:rsidR="006F2332" w:rsidRDefault="006F2332">
          <w:pPr>
            <w:pStyle w:val="63228DB1DB02471A9ACA60701D119454"/>
          </w:pPr>
          <w:r w:rsidRPr="00E54B76">
            <w:rPr>
              <w:rStyle w:val="Platzhaltertext"/>
            </w:rPr>
            <w:t>[</w:t>
          </w:r>
          <w:r>
            <w:rPr>
              <w:rStyle w:val="Platzhaltertext"/>
            </w:rPr>
            <w:t>Projektname-Referenz</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332"/>
    <w:rsid w:val="005E232E"/>
    <w:rsid w:val="006F2332"/>
    <w:rsid w:val="00793D03"/>
    <w:rsid w:val="00C712B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Pr>
      <w:color w:val="auto"/>
      <w:bdr w:val="none" w:sz="0" w:space="0" w:color="auto"/>
      <w:shd w:val="clear" w:color="auto" w:fill="C1E4F5" w:themeFill="accent1" w:themeFillTint="33"/>
    </w:rPr>
  </w:style>
  <w:style w:type="paragraph" w:customStyle="1" w:styleId="47AF59417D1443C79A8B64B217AF009B">
    <w:name w:val="47AF59417D1443C79A8B64B217AF009B"/>
  </w:style>
  <w:style w:type="paragraph" w:customStyle="1" w:styleId="2A43374916494C5C9CD0E517515AFEEE">
    <w:name w:val="2A43374916494C5C9CD0E517515AFEEE"/>
  </w:style>
  <w:style w:type="paragraph" w:customStyle="1" w:styleId="91DED626AB8449F58F7BA765A16DC060">
    <w:name w:val="91DED626AB8449F58F7BA765A16DC060"/>
  </w:style>
  <w:style w:type="paragraph" w:customStyle="1" w:styleId="6951836334B04B308B372BFB9A154416">
    <w:name w:val="6951836334B04B308B372BFB9A154416"/>
  </w:style>
  <w:style w:type="paragraph" w:customStyle="1" w:styleId="DAA934BDDAFB45C99860F05356FF747D">
    <w:name w:val="DAA934BDDAFB45C99860F05356FF747D"/>
  </w:style>
  <w:style w:type="paragraph" w:customStyle="1" w:styleId="13E71E8BC6F648C192716C07D92D5584">
    <w:name w:val="13E71E8BC6F648C192716C07D92D5584"/>
  </w:style>
  <w:style w:type="paragraph" w:customStyle="1" w:styleId="19BDD71921DA457EA5C5B4E9F637FD26">
    <w:name w:val="19BDD71921DA457EA5C5B4E9F637FD26"/>
  </w:style>
  <w:style w:type="paragraph" w:customStyle="1" w:styleId="5C4AEF9B0D0146FC9D7DBC8E9E856E5E">
    <w:name w:val="5C4AEF9B0D0146FC9D7DBC8E9E856E5E"/>
  </w:style>
  <w:style w:type="paragraph" w:customStyle="1" w:styleId="FDBA49BDE3354AFCAF2791A211643AA2">
    <w:name w:val="FDBA49BDE3354AFCAF2791A211643AA2"/>
  </w:style>
  <w:style w:type="paragraph" w:customStyle="1" w:styleId="CD382F1FF1A14E199EF45216A91679B5">
    <w:name w:val="CD382F1FF1A14E199EF45216A91679B5"/>
  </w:style>
  <w:style w:type="paragraph" w:customStyle="1" w:styleId="C64B1059155141ADB515BC3E3E479729">
    <w:name w:val="C64B1059155141ADB515BC3E3E479729"/>
  </w:style>
  <w:style w:type="paragraph" w:customStyle="1" w:styleId="EA6F5AAE1735441389367AAA4315A486">
    <w:name w:val="EA6F5AAE1735441389367AAA4315A486"/>
  </w:style>
  <w:style w:type="paragraph" w:customStyle="1" w:styleId="61C7D7A13746470EB7D026CDB29F15D3">
    <w:name w:val="61C7D7A13746470EB7D026CDB29F15D3"/>
  </w:style>
  <w:style w:type="paragraph" w:customStyle="1" w:styleId="5A42002A5D4F48CEB90998099993E9EF">
    <w:name w:val="5A42002A5D4F48CEB90998099993E9EF"/>
  </w:style>
  <w:style w:type="paragraph" w:customStyle="1" w:styleId="028E8ED03B5646F89ABE7308CF2318F6">
    <w:name w:val="028E8ED03B5646F89ABE7308CF2318F6"/>
  </w:style>
  <w:style w:type="paragraph" w:customStyle="1" w:styleId="402A59C450DC4292B11577B61368D45A">
    <w:name w:val="402A59C450DC4292B11577B61368D45A"/>
  </w:style>
  <w:style w:type="paragraph" w:customStyle="1" w:styleId="E884A4A0A9FD4597B600B963E88FEAD4">
    <w:name w:val="E884A4A0A9FD4597B600B963E88FEAD4"/>
  </w:style>
  <w:style w:type="paragraph" w:customStyle="1" w:styleId="3EF2E3FB1CEA4B3498198C7D57A3F98A">
    <w:name w:val="3EF2E3FB1CEA4B3498198C7D57A3F98A"/>
  </w:style>
  <w:style w:type="paragraph" w:customStyle="1" w:styleId="45566398BFB84A698CB3410A863FBD0B">
    <w:name w:val="45566398BFB84A698CB3410A863FBD0B"/>
  </w:style>
  <w:style w:type="paragraph" w:customStyle="1" w:styleId="F1E808B26E324C1AA395CA73F7C2B169">
    <w:name w:val="F1E808B26E324C1AA395CA73F7C2B169"/>
  </w:style>
  <w:style w:type="paragraph" w:customStyle="1" w:styleId="73E28BE11EF0461588F3F39171555374">
    <w:name w:val="73E28BE11EF0461588F3F39171555374"/>
  </w:style>
  <w:style w:type="paragraph" w:customStyle="1" w:styleId="176D0F6F6ECA4D3DA139A3B2ECA931AB">
    <w:name w:val="176D0F6F6ECA4D3DA139A3B2ECA931AB"/>
  </w:style>
  <w:style w:type="paragraph" w:customStyle="1" w:styleId="56DEF4770F08440D92E8C40AFF5FF191">
    <w:name w:val="56DEF4770F08440D92E8C40AFF5FF191"/>
  </w:style>
  <w:style w:type="paragraph" w:customStyle="1" w:styleId="371BF1C342C74B60819FFA381D51075F">
    <w:name w:val="371BF1C342C74B60819FFA381D51075F"/>
  </w:style>
  <w:style w:type="paragraph" w:customStyle="1" w:styleId="63228DB1DB02471A9ACA60701D119454">
    <w:name w:val="63228DB1DB02471A9ACA60701D1194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Lastenheft-KTZH-v1-02.dotx</Template>
  <TotalTime>0</TotalTime>
  <Pages>13</Pages>
  <Words>4643</Words>
  <Characters>30834</Characters>
  <Application>Microsoft Office Word</Application>
  <DocSecurity>0</DocSecurity>
  <Lines>2569</Lines>
  <Paragraphs>1867</Paragraphs>
  <ScaleCrop>false</ScaleCrop>
  <HeadingPairs>
    <vt:vector size="4" baseType="variant">
      <vt:variant>
        <vt:lpstr>Titel</vt:lpstr>
      </vt:variant>
      <vt:variant>
        <vt:i4>1</vt:i4>
      </vt:variant>
      <vt:variant>
        <vt:lpstr>Überschriften</vt:lpstr>
      </vt:variant>
      <vt:variant>
        <vt:i4>71</vt:i4>
      </vt:variant>
    </vt:vector>
  </HeadingPairs>
  <TitlesOfParts>
    <vt:vector size="72" baseType="lpstr">
      <vt:lpstr>Lastenheft</vt:lpstr>
      <vt:lpstr>Änderungsverzeichnis</vt:lpstr>
      <vt:lpstr>Beschreibung</vt:lpstr>
      <vt:lpstr>Allgemeines</vt:lpstr>
      <vt:lpstr>    Übersicht Lastenheft mit Anhängen und Beilagen</vt:lpstr>
      <vt:lpstr>    Anhänge</vt:lpstr>
      <vt:lpstr>    Beilagen</vt:lpstr>
      <vt:lpstr>    Management Summary</vt:lpstr>
      <vt:lpstr>    Gegenstand des Projektes</vt:lpstr>
      <vt:lpstr>Auftraggeber</vt:lpstr>
      <vt:lpstr>    Vorstellung der Organisationseinheit</vt:lpstr>
      <vt:lpstr>    Organigramm Organisationseinheit</vt:lpstr>
      <vt:lpstr>    Nutzniesser des Projektes</vt:lpstr>
      <vt:lpstr>Ausgangslage</vt:lpstr>
      <vt:lpstr>    Anstoss für das Projekt</vt:lpstr>
      <vt:lpstr>    Ist-Zustand</vt:lpstr>
      <vt:lpstr>    Stärken und Schwächen des Ist-Zustandes</vt:lpstr>
      <vt:lpstr>        Stärken</vt:lpstr>
      <vt:lpstr>        Schwächen</vt:lpstr>
      <vt:lpstr>        Problemkatalog</vt:lpstr>
      <vt:lpstr>Soll-Zustand</vt:lpstr>
      <vt:lpstr>    Ausschreibungsgegenstand</vt:lpstr>
      <vt:lpstr>    Ziele</vt:lpstr>
      <vt:lpstr>    Anforderungen</vt:lpstr>
      <vt:lpstr>        Kennzeichnung der MUSS- und KANN-Anforderungen</vt:lpstr>
      <vt:lpstr>        Funktionale Anforderungen</vt:lpstr>
      <vt:lpstr>        Anforderungen an Schnittstellen</vt:lpstr>
      <vt:lpstr>        Nicht-funktionale Anforderungen</vt:lpstr>
      <vt:lpstr>    Restriktionen und Rahmenbedingungen der Lösung</vt:lpstr>
      <vt:lpstr>    Umfang</vt:lpstr>
      <vt:lpstr>        Projektabgrenzung fachliche Sicht</vt:lpstr>
      <vt:lpstr>        Projektabgrenzung Prozessbezogene Sicht</vt:lpstr>
      <vt:lpstr>        Projektabgrenzung Organisatorische Sicht</vt:lpstr>
      <vt:lpstr>        Projektabgrenzung Systembezogene Sicht </vt:lpstr>
      <vt:lpstr>        Mengen, Häufigkeiten</vt:lpstr>
      <vt:lpstr>    Preis</vt:lpstr>
      <vt:lpstr>    HERMES-Szenario</vt:lpstr>
      <vt:lpstr>    Terminplanung Gesamtprojekt</vt:lpstr>
      <vt:lpstr>Submission</vt:lpstr>
      <vt:lpstr>    Generelle Teilnahmebedingungen</vt:lpstr>
      <vt:lpstr>        Grundvoraussetzungen</vt:lpstr>
      <vt:lpstr>        Bietergemeinschaften</vt:lpstr>
      <vt:lpstr>    Eignungskriterien</vt:lpstr>
      <vt:lpstr>    Zuschlagskriterien</vt:lpstr>
      <vt:lpstr>    Submissionsbestimmungen</vt:lpstr>
      <vt:lpstr>        Eingabeort und Vergabestelle</vt:lpstr>
      <vt:lpstr>        Eingabezeitpunkt</vt:lpstr>
      <vt:lpstr>        Verbindlichkeitsdauer des Angebotes</vt:lpstr>
      <vt:lpstr>        Formvorschrift</vt:lpstr>
      <vt:lpstr>        Leistungsumfang</vt:lpstr>
      <vt:lpstr>        Teilangebote</vt:lpstr>
      <vt:lpstr>        Varianten des Anbieters</vt:lpstr>
      <vt:lpstr>        Angebotsverhandlungen</vt:lpstr>
      <vt:lpstr>        Akzeptierte Sprache für Angebot und Ausführung</vt:lpstr>
      <vt:lpstr>        Vertraulichkeit der Ausschreibungsunterlagen</vt:lpstr>
      <vt:lpstr>        Öffnung der Angebote</vt:lpstr>
      <vt:lpstr>        Auskünfte während der Ausschreibung</vt:lpstr>
      <vt:lpstr>    Submissionsbedingungen</vt:lpstr>
      <vt:lpstr>        Vorbehalt</vt:lpstr>
      <vt:lpstr>        Auslegung der Ausschreibungsunterlagen</vt:lpstr>
      <vt:lpstr>        Ansprüche aus dem Submissionsverfahren</vt:lpstr>
      <vt:lpstr>        Freihändige Vergabe von Zusatzaufträgen</vt:lpstr>
      <vt:lpstr>    Präsentation</vt:lpstr>
      <vt:lpstr>    Terminplan Submissionsverfahren</vt:lpstr>
      <vt:lpstr>Projektbezogene Bedingungen</vt:lpstr>
      <vt:lpstr>    Allgemeine Anforderungen an das Angebot</vt:lpstr>
      <vt:lpstr>    Bewertung des Angebotes</vt:lpstr>
      <vt:lpstr>    Struktur und Aufbau des Angebotes</vt:lpstr>
      <vt:lpstr>    Zahlungsbedingungen und Teuerung</vt:lpstr>
      <vt:lpstr>    Wartungskosten</vt:lpstr>
      <vt:lpstr>    Anwendbares Recht, Gerichtsstand</vt:lpstr>
      <vt:lpstr>    Erklärung, Erläuterung</vt:lpstr>
    </vt:vector>
  </TitlesOfParts>
  <Company>Kanton Zürich</Company>
  <LinksUpToDate>false</LinksUpToDate>
  <CharactersWithSpaces>33610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Lastenheft</dc:title>
  <dc:subject/>
  <dc:creator>Riccarda Meier</dc:creator>
  <cp:keywords>CCPM Competence Center Projektmanagement</cp:keywords>
  <dc:description/>
  <cp:lastModifiedBy>Jan Schlüter</cp:lastModifiedBy>
  <cp:revision>2</cp:revision>
  <cp:lastPrinted>2023-05-23T15:58:00Z</cp:lastPrinted>
  <dcterms:created xsi:type="dcterms:W3CDTF">2026-01-16T06:58:00Z</dcterms:created>
  <dcterms:modified xsi:type="dcterms:W3CDTF">2026-01-16T06:58:00Z</dcterms:modified>
</cp:coreProperties>
</file>