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E502F" w14:textId="77777777" w:rsidR="00601CFA" w:rsidRDefault="00601CFA" w:rsidP="00601CFA">
      <w:pPr>
        <w:pStyle w:val="KTZH-LayoutDokumenttitel"/>
      </w:pPr>
      <w:bookmarkStart w:id="0" w:name="_Toc215559751"/>
      <w:r>
        <w:t>Projektschlussbeurteilung</w:t>
      </w:r>
      <w:bookmarkEnd w:id="0"/>
    </w:p>
    <w:p w14:paraId="4A0709E5" w14:textId="77777777" w:rsidR="003A0A9E" w:rsidRDefault="003A0A9E" w:rsidP="00601CFA">
      <w:pPr>
        <w:pStyle w:val="KTZH-LayoutProjektname"/>
      </w:pPr>
    </w:p>
    <w:p w14:paraId="0B136279" w14:textId="77777777" w:rsidR="007F2DA4" w:rsidRDefault="007F2DA4" w:rsidP="007F2DA4">
      <w:pPr>
        <w:pStyle w:val="KTZH-LayoutMarginale"/>
        <w:framePr w:wrap="around"/>
      </w:pPr>
      <w:r w:rsidRPr="0057016D">
        <w:t>Auftraggeber/in</w:t>
      </w:r>
    </w:p>
    <w:sdt>
      <w:sdtPr>
        <w:alias w:val="Auftraggeber/in"/>
        <w:tag w:val="KTZH-Auftraggeber/in"/>
        <w:id w:val="918376838"/>
        <w:placeholder>
          <w:docPart w:val="A774395CBEC14007A95872744227185C"/>
        </w:placeholder>
        <w:showingPlcHdr/>
        <w:text w:multiLine="1"/>
      </w:sdtPr>
      <w:sdtEndPr/>
      <w:sdtContent>
        <w:p w14:paraId="01B56BFD" w14:textId="77777777" w:rsidR="007F2DA4" w:rsidRDefault="007F2DA4" w:rsidP="00F817FB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27FC8CF2" w14:textId="77777777" w:rsidR="007F2DA4" w:rsidRDefault="007F2DA4" w:rsidP="007F2DA4">
      <w:pPr>
        <w:pStyle w:val="KTZH-LayoutMarginale"/>
        <w:framePr w:wrap="around"/>
      </w:pPr>
      <w:r w:rsidRPr="0057016D">
        <w:t>Projektleiter/in</w:t>
      </w:r>
    </w:p>
    <w:sdt>
      <w:sdtPr>
        <w:alias w:val="Projektleiter/in"/>
        <w:tag w:val="KTZH-Projektleiter/in"/>
        <w:id w:val="-1635627549"/>
        <w:placeholder>
          <w:docPart w:val="E8801FE436984DD09992FF6134E7F012"/>
        </w:placeholder>
        <w:showingPlcHdr/>
        <w:text w:multiLine="1"/>
      </w:sdtPr>
      <w:sdtEndPr/>
      <w:sdtContent>
        <w:p w14:paraId="1EB7F70F" w14:textId="77777777" w:rsidR="007F2DA4" w:rsidRDefault="007F2DA4" w:rsidP="00F817FB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128DCE72" w14:textId="77777777" w:rsidR="007F2DA4" w:rsidRDefault="007F2DA4" w:rsidP="007F2DA4">
      <w:pPr>
        <w:pStyle w:val="KTZH-LayoutMarginale"/>
        <w:framePr w:wrap="around"/>
      </w:pPr>
      <w:r w:rsidRPr="0057016D">
        <w:t>Status</w:t>
      </w:r>
    </w:p>
    <w:sdt>
      <w:sdtPr>
        <w:alias w:val="Status"/>
        <w:tag w:val="Status"/>
        <w:id w:val="1092124244"/>
        <w:lock w:val="sdtLocked"/>
        <w:placeholder>
          <w:docPart w:val="0CD914BAFBE64B29B2F6C2AB21E77B70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/>
      <w:sdtContent>
        <w:p w14:paraId="6535B6A4" w14:textId="77777777" w:rsidR="007F2DA4" w:rsidRDefault="007F2DA4" w:rsidP="00F817FB">
          <w:pPr>
            <w:pStyle w:val="KTZH-LayoutMetadaten"/>
          </w:pPr>
          <w:r>
            <w:t>in Arbeit</w:t>
          </w:r>
        </w:p>
      </w:sdtContent>
    </w:sdt>
    <w:p w14:paraId="58AC9981" w14:textId="77777777" w:rsidR="007F2DA4" w:rsidRDefault="007F2DA4" w:rsidP="007F2DA4">
      <w:pPr>
        <w:pStyle w:val="KTZH-LayoutMarginale"/>
        <w:framePr w:wrap="around"/>
      </w:pPr>
      <w:r w:rsidRPr="0057016D">
        <w:t>Klassifizierung</w:t>
      </w:r>
    </w:p>
    <w:sdt>
      <w:sdtPr>
        <w:alias w:val="Klassifizierung"/>
        <w:tag w:val="Klassifizierung"/>
        <w:id w:val="-1681420117"/>
        <w:lock w:val="sdtLocked"/>
        <w:placeholder>
          <w:docPart w:val="DAAD075AA88A4F0BA8550592C6FE8CE7"/>
        </w:placeholder>
        <w:comboBox>
          <w:listItem w:value="Bitte wählen..."/>
          <w:listItem w:displayText="Öffentlich" w:value="Öffentlich"/>
          <w:listItem w:displayText="Intern" w:value="Intern"/>
          <w:listItem w:displayText="Vertraulich" w:value="Vertraulich"/>
          <w:listItem w:displayText="Geheim" w:value="Geheim"/>
        </w:comboBox>
      </w:sdtPr>
      <w:sdtEndPr/>
      <w:sdtContent>
        <w:p w14:paraId="7089C13A" w14:textId="77777777" w:rsidR="007F2DA4" w:rsidRDefault="007F2DA4" w:rsidP="00F817FB">
          <w:pPr>
            <w:pStyle w:val="KTZH-LayoutMetadaten"/>
          </w:pPr>
          <w:r>
            <w:t>Intern</w:t>
          </w:r>
        </w:p>
      </w:sdtContent>
    </w:sdt>
    <w:p w14:paraId="6FC6C654" w14:textId="77777777" w:rsidR="007A423D" w:rsidRDefault="007A423D" w:rsidP="007F2DA4">
      <w:pPr>
        <w:pStyle w:val="KTZH-LayoutUntertitel"/>
      </w:pPr>
      <w:bookmarkStart w:id="1" w:name="_Toc215559752"/>
      <w:r w:rsidRPr="00FE5460">
        <w:t>Änderungsverzeichnis</w:t>
      </w:r>
      <w:bookmarkEnd w:id="1"/>
    </w:p>
    <w:tbl>
      <w:tblPr>
        <w:tblStyle w:val="KTZH-TabelleHermes"/>
        <w:tblW w:w="0" w:type="auto"/>
        <w:tblLayout w:type="fixed"/>
        <w:tblLook w:val="0420" w:firstRow="1" w:lastRow="0" w:firstColumn="0" w:lastColumn="0" w:noHBand="0" w:noVBand="1"/>
        <w:tblCaption w:val="Tabelle: Änderungsverzeichnis"/>
      </w:tblPr>
      <w:tblGrid>
        <w:gridCol w:w="1276"/>
        <w:gridCol w:w="1134"/>
        <w:gridCol w:w="3827"/>
        <w:gridCol w:w="2268"/>
      </w:tblGrid>
      <w:tr w:rsidR="00F660C1" w14:paraId="610DC74C" w14:textId="77777777" w:rsidTr="009711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37B372E3" w14:textId="77777777" w:rsidR="00F660C1" w:rsidRDefault="0057016D" w:rsidP="00F817FB">
            <w:pPr>
              <w:pStyle w:val="tabelleheader"/>
            </w:pPr>
            <w:r w:rsidRPr="0057016D">
              <w:t>Datum</w:t>
            </w:r>
          </w:p>
        </w:tc>
        <w:tc>
          <w:tcPr>
            <w:tcW w:w="1134" w:type="dxa"/>
          </w:tcPr>
          <w:p w14:paraId="7A4B375E" w14:textId="77777777" w:rsidR="00F660C1" w:rsidRDefault="0057016D" w:rsidP="00F817FB">
            <w:pPr>
              <w:pStyle w:val="tabelleheader"/>
            </w:pPr>
            <w:r w:rsidRPr="0057016D">
              <w:t>Version</w:t>
            </w:r>
          </w:p>
        </w:tc>
        <w:tc>
          <w:tcPr>
            <w:tcW w:w="3827" w:type="dxa"/>
          </w:tcPr>
          <w:p w14:paraId="3298073D" w14:textId="77777777" w:rsidR="00F660C1" w:rsidRDefault="0057016D" w:rsidP="00F817FB">
            <w:pPr>
              <w:pStyle w:val="tabelleheader"/>
            </w:pPr>
            <w:r w:rsidRPr="0057016D">
              <w:t>Änderung</w:t>
            </w:r>
          </w:p>
        </w:tc>
        <w:tc>
          <w:tcPr>
            <w:tcW w:w="2268" w:type="dxa"/>
          </w:tcPr>
          <w:p w14:paraId="0D5A6CD4" w14:textId="77777777" w:rsidR="00F660C1" w:rsidRDefault="0057016D" w:rsidP="00F817FB">
            <w:pPr>
              <w:pStyle w:val="tabelleheader"/>
            </w:pPr>
            <w:r w:rsidRPr="0057016D">
              <w:t>Autor/in</w:t>
            </w:r>
          </w:p>
        </w:tc>
      </w:tr>
      <w:tr w:rsidR="00F660C1" w14:paraId="6F802F2B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BA3533A42DC540A1AD3D4A3ACB777D11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68A396FB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66E41C5C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6BFF66BAE08F49D397E775AEB1ABF32F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5820D4F4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439861D8207B46FF80839506343ED495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7E96852E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63AB58A1" w14:textId="77777777" w:rsidTr="009711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239E6F65" w14:textId="77777777" w:rsidR="00F660C1" w:rsidRDefault="00F660C1" w:rsidP="00452E47"/>
        </w:tc>
        <w:tc>
          <w:tcPr>
            <w:tcW w:w="1134" w:type="dxa"/>
          </w:tcPr>
          <w:p w14:paraId="10244964" w14:textId="77777777" w:rsidR="00F660C1" w:rsidRDefault="00F660C1" w:rsidP="00452E47"/>
        </w:tc>
        <w:tc>
          <w:tcPr>
            <w:tcW w:w="3827" w:type="dxa"/>
          </w:tcPr>
          <w:p w14:paraId="5B2030AE" w14:textId="77777777" w:rsidR="00F660C1" w:rsidRDefault="00F660C1" w:rsidP="00452E47"/>
        </w:tc>
        <w:tc>
          <w:tcPr>
            <w:tcW w:w="2268" w:type="dxa"/>
          </w:tcPr>
          <w:p w14:paraId="7CF87B9E" w14:textId="77777777" w:rsidR="00F660C1" w:rsidRDefault="00F660C1" w:rsidP="00452E47"/>
        </w:tc>
      </w:tr>
      <w:tr w:rsidR="00452E47" w14:paraId="15C39C46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3F73F89F" w14:textId="77777777" w:rsidR="00F660C1" w:rsidRDefault="00F660C1" w:rsidP="00452E47"/>
        </w:tc>
        <w:tc>
          <w:tcPr>
            <w:tcW w:w="1134" w:type="dxa"/>
          </w:tcPr>
          <w:p w14:paraId="5F15C753" w14:textId="77777777" w:rsidR="00F660C1" w:rsidRDefault="00F660C1" w:rsidP="00452E47"/>
        </w:tc>
        <w:tc>
          <w:tcPr>
            <w:tcW w:w="3827" w:type="dxa"/>
          </w:tcPr>
          <w:p w14:paraId="618C93A4" w14:textId="77777777" w:rsidR="00F660C1" w:rsidRDefault="00F660C1" w:rsidP="00452E47"/>
        </w:tc>
        <w:tc>
          <w:tcPr>
            <w:tcW w:w="2268" w:type="dxa"/>
          </w:tcPr>
          <w:p w14:paraId="6908E845" w14:textId="77777777" w:rsidR="00F660C1" w:rsidRDefault="00F660C1" w:rsidP="00452E47"/>
        </w:tc>
      </w:tr>
    </w:tbl>
    <w:p w14:paraId="0C4EF0EA" w14:textId="77777777" w:rsidR="004C14B9" w:rsidRDefault="004C14B9" w:rsidP="007F2DA4">
      <w:pPr>
        <w:pStyle w:val="KTZH-LayoutUntertitel"/>
      </w:pPr>
      <w:bookmarkStart w:id="2" w:name="_Toc215559753"/>
      <w:r w:rsidRPr="00E76033">
        <w:t xml:space="preserve">Hinweise </w:t>
      </w:r>
      <w:r>
        <w:t>zum HERMES-Dokument</w:t>
      </w:r>
      <w:bookmarkEnd w:id="2"/>
    </w:p>
    <w:p w14:paraId="4B7CFF6C" w14:textId="77777777" w:rsidR="004C14B9" w:rsidRDefault="004C14B9" w:rsidP="004C14B9">
      <w:pPr>
        <w:rPr>
          <w:noProof/>
        </w:rPr>
      </w:pPr>
      <w:r>
        <w:rPr>
          <w:noProof/>
        </w:rPr>
        <w:t>Original HERMES-Dokument (Inhalt unverändert)</w:t>
      </w:r>
    </w:p>
    <w:p w14:paraId="155FB7D7" w14:textId="77777777" w:rsidR="0057016D" w:rsidRDefault="0057016D" w:rsidP="007F2DA4">
      <w:pPr>
        <w:pStyle w:val="KTZH-LayoutUntertitel"/>
      </w:pPr>
      <w:bookmarkStart w:id="3" w:name="_Toc215559754"/>
      <w:r w:rsidRPr="00EF5190">
        <w:t>Beschreibung</w:t>
      </w:r>
      <w:bookmarkEnd w:id="3"/>
    </w:p>
    <w:p w14:paraId="141C7246" w14:textId="77777777" w:rsidR="00CA1FBF" w:rsidRDefault="00707DE5" w:rsidP="0057016D">
      <w:r w:rsidRPr="00707DE5">
        <w:t>Die Projektschlussbeurteilung bildet die Grundlage für den Entscheid zum Projektabschluss. Sie informiert den Auftraggeber über den Soll-Ist-Vergleich bezüglich der sachlichen, terminlichen und finanziellen Projekt- und Vorgehensziele. Die Inhalte des Ergebnisses Projekterfahrungen sind zusammenfassend dokumentiert. Inhalt und Termine der Projekterfolgskontrolle sind bestimmt</w:t>
      </w:r>
      <w:r w:rsidR="0057016D" w:rsidRPr="00EF5190">
        <w:t>.</w:t>
      </w:r>
    </w:p>
    <w:p w14:paraId="22589FA1" w14:textId="77777777" w:rsidR="00E76033" w:rsidRDefault="00E76033" w:rsidP="007F2DA4">
      <w:pPr>
        <w:pStyle w:val="KTZH-LayoutUntertitel"/>
      </w:pPr>
      <w:bookmarkStart w:id="4" w:name="_Toc215559755"/>
      <w:r w:rsidRPr="00E76033">
        <w:t>Hinweise zur Anwendung des Dokumentes</w:t>
      </w:r>
      <w:bookmarkEnd w:id="4"/>
    </w:p>
    <w:p w14:paraId="3CF09FCE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762F8424" w14:textId="77777777" w:rsidR="00390863" w:rsidRPr="00390863" w:rsidRDefault="0057016D" w:rsidP="00390863">
      <w:pPr>
        <w:pStyle w:val="HERMESInfotextKTZH"/>
      </w:pPr>
      <w:r w:rsidRPr="00243AD6">
        <w:t>Kursiver</w:t>
      </w:r>
      <w:r>
        <w:t>, grüner</w:t>
      </w:r>
      <w:r w:rsidRPr="00243AD6">
        <w:t xml:space="preserve"> </w:t>
      </w:r>
      <w:r w:rsidR="002F5A76" w:rsidRPr="002F5A76">
        <w:t>oder schwarzer</w:t>
      </w:r>
      <w:r w:rsidR="002F5A76">
        <w:t xml:space="preserve"> </w:t>
      </w:r>
      <w:r w:rsidRPr="00243AD6">
        <w:t>Text im Dokument: Hinweise zur Verwendung oder Beispiele - entsprechend anzupassen oder zu löschen</w:t>
      </w:r>
      <w:r w:rsidRPr="008505A6">
        <w:t>.</w:t>
      </w:r>
    </w:p>
    <w:p w14:paraId="17ED3EE9" w14:textId="77777777" w:rsidR="00B94E3B" w:rsidRPr="00B7073A" w:rsidRDefault="00D137FF" w:rsidP="00B7073A">
      <w:r w:rsidRPr="00D137FF">
        <w:t>Die Vorlage ist barrierefrei aufbereitet</w:t>
      </w:r>
      <w:r>
        <w:t>.</w:t>
      </w:r>
    </w:p>
    <w:sdt>
      <w:sdtPr>
        <w:alias w:val="Abschnittwechsel (geschützt)"/>
        <w:tag w:val="KTZH-Section"/>
        <w:id w:val="1585269667"/>
        <w:lock w:val="sdtContentLocked"/>
        <w:placeholder>
          <w:docPart w:val="6F5D39A4EBA648EB9075FF91C181D929"/>
        </w:placeholder>
        <w:showingPlcHdr/>
        <w:text/>
      </w:sdtPr>
      <w:sdtEndPr/>
      <w:sdtContent>
        <w:p w14:paraId="03931E6E" w14:textId="77777777" w:rsidR="0057016D" w:rsidRDefault="00EA5E99" w:rsidP="0057016D">
          <w:r w:rsidRPr="00F2777F">
            <w:t xml:space="preserve">        </w:t>
          </w:r>
        </w:p>
      </w:sdtContent>
    </w:sdt>
    <w:p w14:paraId="3E0314C3" w14:textId="77777777" w:rsidR="00C81773" w:rsidRDefault="00C81773" w:rsidP="0057016D">
      <w:pPr>
        <w:sectPr w:rsidR="00C81773" w:rsidSect="00C81773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7405C87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1B2A58CC" w14:textId="77777777" w:rsidR="004B6F7A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15559751" w:history="1">
            <w:r w:rsidR="004B6F7A" w:rsidRPr="00654E64">
              <w:rPr>
                <w:rStyle w:val="Hyperlink"/>
              </w:rPr>
              <w:t>Projektschlussbeurteilung</w:t>
            </w:r>
            <w:r w:rsidR="004B6F7A">
              <w:rPr>
                <w:webHidden/>
              </w:rPr>
              <w:tab/>
            </w:r>
            <w:r w:rsidR="004B6F7A">
              <w:rPr>
                <w:webHidden/>
              </w:rPr>
              <w:fldChar w:fldCharType="begin"/>
            </w:r>
            <w:r w:rsidR="004B6F7A">
              <w:rPr>
                <w:webHidden/>
              </w:rPr>
              <w:instrText xml:space="preserve"> PAGEREF _Toc215559751 \h </w:instrText>
            </w:r>
            <w:r w:rsidR="004B6F7A">
              <w:rPr>
                <w:webHidden/>
              </w:rPr>
            </w:r>
            <w:r w:rsidR="004B6F7A">
              <w:rPr>
                <w:webHidden/>
              </w:rPr>
              <w:fldChar w:fldCharType="separate"/>
            </w:r>
            <w:r w:rsidR="004B6F7A">
              <w:rPr>
                <w:webHidden/>
              </w:rPr>
              <w:t>1</w:t>
            </w:r>
            <w:r w:rsidR="004B6F7A">
              <w:rPr>
                <w:webHidden/>
              </w:rPr>
              <w:fldChar w:fldCharType="end"/>
            </w:r>
          </w:hyperlink>
        </w:p>
        <w:p w14:paraId="429D54F7" w14:textId="77777777" w:rsidR="004B6F7A" w:rsidRDefault="004B6F7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52" w:history="1">
            <w:r w:rsidRPr="00654E64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_Toc215559752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8D14CD1" w14:textId="77777777" w:rsidR="004B6F7A" w:rsidRDefault="004B6F7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53" w:history="1">
            <w:r w:rsidRPr="00654E64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_Toc215559753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007CB38A" w14:textId="77777777" w:rsidR="004B6F7A" w:rsidRDefault="004B6F7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54" w:history="1">
            <w:r w:rsidRPr="00654E64">
              <w:rPr>
                <w:rStyle w:val="Hyperlink"/>
              </w:rPr>
              <w:t>Beschreibung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_Toc215559754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4B005ECB" w14:textId="77777777" w:rsidR="004B6F7A" w:rsidRDefault="004B6F7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55" w:history="1">
            <w:r w:rsidRPr="00654E64">
              <w:rPr>
                <w:rStyle w:val="Hyperlink"/>
              </w:rPr>
              <w:t>Hinweise zur Anwendung des Dokumentes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68416B49" w14:textId="77777777" w:rsidR="004B6F7A" w:rsidRDefault="004B6F7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56" w:history="1">
            <w:r w:rsidRPr="00654E64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Ausgangslage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0BDB726" w14:textId="77777777" w:rsidR="004B6F7A" w:rsidRDefault="004B6F7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57" w:history="1">
            <w:r w:rsidRPr="00654E64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Beurteilung der Zielerreichung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927E84B" w14:textId="77777777" w:rsidR="004B6F7A" w:rsidRDefault="004B6F7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58" w:history="1">
            <w:r w:rsidRPr="00654E64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Wirtschaftlichkeit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_Toc215559758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B078DFE" w14:textId="77777777" w:rsidR="004B6F7A" w:rsidRDefault="004B6F7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59" w:history="1">
            <w:r w:rsidRPr="00654E64">
              <w:rPr>
                <w:rStyle w:val="Hyperlink"/>
              </w:rPr>
              <w:t>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Soll/Ist-Vergleich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_Toc215559759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BDF0FC8" w14:textId="77777777" w:rsidR="004B6F7A" w:rsidRDefault="004B6F7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60" w:history="1">
            <w:r w:rsidRPr="00654E64">
              <w:rPr>
                <w:rStyle w:val="Hyperlink"/>
              </w:rPr>
              <w:t>4.1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Kosten/Nutzen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76D4292" w14:textId="77777777" w:rsidR="004B6F7A" w:rsidRDefault="004B6F7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61" w:history="1">
            <w:r w:rsidRPr="00654E64">
              <w:rPr>
                <w:rStyle w:val="Hyperlink"/>
              </w:rPr>
              <w:t>4.2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Aufwand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_Toc215559761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59FCFDA" w14:textId="77777777" w:rsidR="004B6F7A" w:rsidRDefault="004B6F7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62" w:history="1">
            <w:r w:rsidRPr="00654E64">
              <w:rPr>
                <w:rStyle w:val="Hyperlink"/>
              </w:rPr>
              <w:t>4.3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Termine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_Toc215559762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4EF5BEED" w14:textId="77777777" w:rsidR="004B6F7A" w:rsidRDefault="004B6F7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63" w:history="1">
            <w:r w:rsidRPr="00654E64">
              <w:rPr>
                <w:rStyle w:val="Hyperlink"/>
              </w:rPr>
              <w:t>4.4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Ergebnisse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_Toc215559763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44AA770B" w14:textId="77777777" w:rsidR="004B6F7A" w:rsidRDefault="004B6F7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64" w:history="1">
            <w:r w:rsidRPr="00654E64">
              <w:rPr>
                <w:rStyle w:val="Hyperlink"/>
              </w:rPr>
              <w:t>4.5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Change Management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_Toc215559764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5AA5BEE1" w14:textId="77777777" w:rsidR="004B6F7A" w:rsidRDefault="004B6F7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65" w:history="1">
            <w:r w:rsidRPr="00654E64">
              <w:rPr>
                <w:rStyle w:val="Hyperlink"/>
              </w:rPr>
              <w:t>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Projekterfahrungen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398AE6F" w14:textId="77777777" w:rsidR="004B6F7A" w:rsidRDefault="004B6F7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66" w:history="1">
            <w:r w:rsidRPr="00654E64">
              <w:rPr>
                <w:rStyle w:val="Hyperlink"/>
              </w:rPr>
              <w:t>6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Pendenzen und Massnahmen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336892FF" w14:textId="77777777" w:rsidR="004B6F7A" w:rsidRDefault="004B6F7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67" w:history="1">
            <w:r w:rsidRPr="00654E64">
              <w:rPr>
                <w:rStyle w:val="Hyperlink"/>
              </w:rPr>
              <w:t>6.1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Direkt aus dem Projekt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DDBFCBB" w14:textId="77777777" w:rsidR="004B6F7A" w:rsidRDefault="004B6F7A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68" w:history="1">
            <w:r w:rsidRPr="00654E64">
              <w:rPr>
                <w:rStyle w:val="Hyperlink"/>
              </w:rPr>
              <w:t>6.2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Weitere Massnahmen nach Projektabschluss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B7B5F57" w14:textId="77777777" w:rsidR="004B6F7A" w:rsidRDefault="004B6F7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69" w:history="1">
            <w:r w:rsidRPr="00654E64">
              <w:rPr>
                <w:rStyle w:val="Hyperlink"/>
              </w:rPr>
              <w:t>7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Antrag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17053213" w14:textId="77777777" w:rsidR="004B6F7A" w:rsidRDefault="004B6F7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70" w:history="1">
            <w:r w:rsidRPr="00654E64">
              <w:rPr>
                <w:rStyle w:val="Hyperlink"/>
              </w:rPr>
              <w:t>8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654E64">
              <w:rPr>
                <w:rStyle w:val="Hyperlink"/>
              </w:rPr>
              <w:t>Unterschriften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3D5EAF7C" w14:textId="77777777" w:rsidR="004B6F7A" w:rsidRDefault="004B6F7A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15559771" w:history="1">
            <w:r w:rsidRPr="00654E64">
              <w:rPr>
                <w:rStyle w:val="Hyperlink"/>
              </w:rPr>
              <w:t>Abkürzungen und Glossar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_Toc215559771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747F04CE" w14:textId="77777777" w:rsidR="007A423D" w:rsidRDefault="007A423D">
          <w:pPr>
            <w:rPr>
              <w:b/>
              <w:bCs/>
              <w:lang w:val="de-DE"/>
            </w:rPr>
          </w:pPr>
          <w:r>
            <w:rPr>
              <w:b/>
              <w:bCs/>
              <w:lang w:val="de-DE"/>
            </w:rPr>
            <w:fldChar w:fldCharType="end"/>
          </w:r>
        </w:p>
      </w:sdtContent>
    </w:sdt>
    <w:p w14:paraId="47E84E18" w14:textId="77777777" w:rsidR="00B94E3B" w:rsidRDefault="00B94E3B" w:rsidP="00B94E3B">
      <w:pPr>
        <w:pStyle w:val="Inhaltsverzeichnisberschrift"/>
        <w:rPr>
          <w:lang w:val="de-DE"/>
        </w:rPr>
      </w:pPr>
      <w:r>
        <w:rPr>
          <w:lang w:val="de-DE"/>
        </w:rPr>
        <w:t>Tabellenverzeichnis</w:t>
      </w:r>
    </w:p>
    <w:p w14:paraId="3608C0EB" w14:textId="77777777" w:rsidR="00FF6E6B" w:rsidRDefault="00B94E3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r>
        <w:rPr>
          <w:lang w:val="de-DE"/>
        </w:rPr>
        <w:fldChar w:fldCharType="begin"/>
      </w:r>
      <w:r>
        <w:rPr>
          <w:lang w:val="de-DE"/>
        </w:rPr>
        <w:instrText xml:space="preserve"> TOC \h \z \c "Tabelle" </w:instrText>
      </w:r>
      <w:r>
        <w:rPr>
          <w:lang w:val="de-DE"/>
        </w:rPr>
        <w:fldChar w:fldCharType="separate"/>
      </w:r>
      <w:hyperlink w:anchor="_Toc191478790" w:history="1">
        <w:r w:rsidR="00FF6E6B" w:rsidRPr="002C7D3F">
          <w:rPr>
            <w:rStyle w:val="Hyperlink"/>
          </w:rPr>
          <w:t>Tabelle 1</w:t>
        </w:r>
        <w:r w:rsidR="00FF6E6B"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="00FF6E6B" w:rsidRPr="002C7D3F">
          <w:rPr>
            <w:rStyle w:val="Hyperlink"/>
          </w:rPr>
          <w:t>Systemziele</w:t>
        </w:r>
        <w:r w:rsidR="00FF6E6B">
          <w:rPr>
            <w:webHidden/>
          </w:rPr>
          <w:tab/>
        </w:r>
        <w:r w:rsidR="00FF6E6B">
          <w:rPr>
            <w:webHidden/>
          </w:rPr>
          <w:fldChar w:fldCharType="begin"/>
        </w:r>
        <w:r w:rsidR="00FF6E6B">
          <w:rPr>
            <w:webHidden/>
          </w:rPr>
          <w:instrText xml:space="preserve"> PAGEREF _Toc191478790 \h </w:instrText>
        </w:r>
        <w:r w:rsidR="00FF6E6B">
          <w:rPr>
            <w:webHidden/>
          </w:rPr>
        </w:r>
        <w:r w:rsidR="00FF6E6B">
          <w:rPr>
            <w:webHidden/>
          </w:rPr>
          <w:fldChar w:fldCharType="separate"/>
        </w:r>
        <w:r w:rsidR="00FF6E6B">
          <w:rPr>
            <w:webHidden/>
          </w:rPr>
          <w:t>3</w:t>
        </w:r>
        <w:r w:rsidR="00FF6E6B">
          <w:rPr>
            <w:webHidden/>
          </w:rPr>
          <w:fldChar w:fldCharType="end"/>
        </w:r>
      </w:hyperlink>
    </w:p>
    <w:p w14:paraId="08DDB4D1" w14:textId="77777777" w:rsidR="00FF6E6B" w:rsidRDefault="00FF6E6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8791" w:history="1">
        <w:r w:rsidRPr="002C7D3F">
          <w:rPr>
            <w:rStyle w:val="Hyperlink"/>
          </w:rPr>
          <w:t>Tabelle 2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2C7D3F">
          <w:rPr>
            <w:rStyle w:val="Hyperlink"/>
          </w:rPr>
          <w:t>Vorgehensziele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_Toc191478791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3C6E674E" w14:textId="77777777" w:rsidR="00FF6E6B" w:rsidRDefault="00FF6E6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8792" w:history="1">
        <w:r w:rsidRPr="002C7D3F">
          <w:rPr>
            <w:rStyle w:val="Hyperlink"/>
          </w:rPr>
          <w:t>Tabelle 3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2C7D3F">
          <w:rPr>
            <w:rStyle w:val="Hyperlink"/>
          </w:rPr>
          <w:t>Kosten/Nutzen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_Toc191478792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727DE9B5" w14:textId="77777777" w:rsidR="00FF6E6B" w:rsidRDefault="00FF6E6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8793" w:history="1">
        <w:r w:rsidRPr="002C7D3F">
          <w:rPr>
            <w:rStyle w:val="Hyperlink"/>
          </w:rPr>
          <w:t>Tabelle 4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2C7D3F">
          <w:rPr>
            <w:rStyle w:val="Hyperlink"/>
          </w:rPr>
          <w:t>Personalaufwand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_Toc191478793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637BC4CE" w14:textId="77777777" w:rsidR="00FF6E6B" w:rsidRDefault="00FF6E6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8794" w:history="1">
        <w:r w:rsidRPr="002C7D3F">
          <w:rPr>
            <w:rStyle w:val="Hyperlink"/>
          </w:rPr>
          <w:t>Tabelle 5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2C7D3F">
          <w:rPr>
            <w:rStyle w:val="Hyperlink"/>
          </w:rPr>
          <w:t>Soll/Ist-Vergleich - Meilensteine Projekt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_Toc191478794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1E39FD03" w14:textId="77777777" w:rsidR="00FF6E6B" w:rsidRDefault="00FF6E6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8795" w:history="1">
        <w:r w:rsidRPr="002C7D3F">
          <w:rPr>
            <w:rStyle w:val="Hyperlink"/>
          </w:rPr>
          <w:t>Tabelle 6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2C7D3F">
          <w:rPr>
            <w:rStyle w:val="Hyperlink"/>
          </w:rPr>
          <w:t>Ergebnisse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_Toc191478795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31AC1E54" w14:textId="77777777" w:rsidR="00FF6E6B" w:rsidRDefault="00FF6E6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8796" w:history="1">
        <w:r w:rsidRPr="002C7D3F">
          <w:rPr>
            <w:rStyle w:val="Hyperlink"/>
          </w:rPr>
          <w:t>Tabelle 7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2C7D3F">
          <w:rPr>
            <w:rStyle w:val="Hyperlink"/>
          </w:rPr>
          <w:t>Change Management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_Toc191478796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331445DF" w14:textId="77777777" w:rsidR="00FF6E6B" w:rsidRDefault="00FF6E6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8797" w:history="1">
        <w:r w:rsidRPr="002C7D3F">
          <w:rPr>
            <w:rStyle w:val="Hyperlink"/>
          </w:rPr>
          <w:t>Tabelle 7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2C7D3F">
          <w:rPr>
            <w:rStyle w:val="Hyperlink"/>
          </w:rPr>
          <w:t>Projekterfahrung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_Toc191478797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2BC94F2F" w14:textId="77777777" w:rsidR="00FF6E6B" w:rsidRDefault="00FF6E6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8798" w:history="1">
        <w:r w:rsidRPr="002C7D3F">
          <w:rPr>
            <w:rStyle w:val="Hyperlink"/>
          </w:rPr>
          <w:t>Tabelle 8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2C7D3F">
          <w:rPr>
            <w:rStyle w:val="Hyperlink"/>
          </w:rPr>
          <w:t>Pendenzen und Massnahmen aus dem Projekt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_Toc191478798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64EF8960" w14:textId="77777777" w:rsidR="00FF6E6B" w:rsidRDefault="00FF6E6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8799" w:history="1">
        <w:r w:rsidRPr="002C7D3F">
          <w:rPr>
            <w:rStyle w:val="Hyperlink"/>
          </w:rPr>
          <w:t>Tabelle 9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2C7D3F">
          <w:rPr>
            <w:rStyle w:val="Hyperlink"/>
          </w:rPr>
          <w:t>Massnahmen nach Projektabschluss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_Toc191478799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547616C5" w14:textId="77777777" w:rsidR="00FF6E6B" w:rsidRDefault="00FF6E6B">
      <w:pPr>
        <w:pStyle w:val="Abbildungsverzeichnis"/>
        <w:rPr>
          <w:rFonts w:eastAsiaTheme="minorEastAsia"/>
          <w:kern w:val="2"/>
          <w:sz w:val="24"/>
          <w:szCs w:val="24"/>
          <w:lang w:eastAsia="de-CH"/>
        </w:rPr>
      </w:pPr>
      <w:hyperlink w:anchor="_Toc191478800" w:history="1">
        <w:r w:rsidRPr="002C7D3F">
          <w:rPr>
            <w:rStyle w:val="Hyperlink"/>
          </w:rPr>
          <w:t>Tabelle 10</w:t>
        </w:r>
        <w:r>
          <w:rPr>
            <w:rFonts w:eastAsiaTheme="minorEastAsia"/>
            <w:kern w:val="2"/>
            <w:sz w:val="24"/>
            <w:szCs w:val="24"/>
            <w:lang w:eastAsia="de-CH"/>
          </w:rPr>
          <w:tab/>
        </w:r>
        <w:r w:rsidRPr="002C7D3F">
          <w:rPr>
            <w:rStyle w:val="Hyperlink"/>
          </w:rPr>
          <w:t>Abkürzungen und Glossar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_Toc191478800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515456D0" w14:textId="77777777" w:rsidR="00E8660D" w:rsidRPr="009E3DD7" w:rsidRDefault="00B94E3B" w:rsidP="00E8660D">
      <w:pPr>
        <w:rPr>
          <w:lang w:val="de-DE"/>
        </w:rPr>
      </w:pPr>
      <w:r>
        <w:rPr>
          <w:lang w:val="de-DE"/>
        </w:rPr>
        <w:fldChar w:fldCharType="end"/>
      </w:r>
      <w:r w:rsidR="00536D7E">
        <w:br w:type="page"/>
      </w:r>
    </w:p>
    <w:p w14:paraId="2B933BD6" w14:textId="77777777" w:rsidR="00707DE5" w:rsidRDefault="00707DE5" w:rsidP="00707DE5">
      <w:pPr>
        <w:pStyle w:val="berschrift1"/>
      </w:pPr>
      <w:bookmarkStart w:id="5" w:name="_Toc215559756"/>
      <w:r>
        <w:lastRenderedPageBreak/>
        <w:t>Ausgangslage</w:t>
      </w:r>
      <w:bookmarkEnd w:id="5"/>
    </w:p>
    <w:p w14:paraId="4A6B4527" w14:textId="77777777" w:rsidR="00707DE5" w:rsidRDefault="00707DE5" w:rsidP="00707DE5">
      <w:pPr>
        <w:pStyle w:val="HERMESInfotextKTZH"/>
      </w:pPr>
      <w:r>
        <w:t>Beschreibung, Hinweis auf Studie und Situationsanalyse</w:t>
      </w:r>
    </w:p>
    <w:p w14:paraId="1048BCCB" w14:textId="77777777" w:rsidR="00707DE5" w:rsidRDefault="00707DE5" w:rsidP="00707DE5">
      <w:pPr>
        <w:pStyle w:val="berschrift1"/>
      </w:pPr>
      <w:bookmarkStart w:id="6" w:name="_Toc215559757"/>
      <w:r>
        <w:t>Beurteilung der Zielerreichung</w:t>
      </w:r>
      <w:bookmarkEnd w:id="6"/>
    </w:p>
    <w:p w14:paraId="517F6022" w14:textId="77777777" w:rsidR="00E8660D" w:rsidRDefault="00707DE5" w:rsidP="00707DE5">
      <w:pPr>
        <w:pStyle w:val="UntertitelKTZH"/>
      </w:pPr>
      <w:r>
        <w:t>Systemziele</w:t>
      </w:r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Systemziele"/>
      </w:tblPr>
      <w:tblGrid>
        <w:gridCol w:w="794"/>
        <w:gridCol w:w="1701"/>
        <w:gridCol w:w="2267"/>
        <w:gridCol w:w="2267"/>
        <w:gridCol w:w="794"/>
        <w:gridCol w:w="1162"/>
      </w:tblGrid>
      <w:tr w:rsidR="00707DE5" w:rsidRPr="00707DE5" w14:paraId="33F05734" w14:textId="77777777" w:rsidTr="009711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1E97CE85" w14:textId="77777777" w:rsidR="00707DE5" w:rsidRPr="00707DE5" w:rsidRDefault="00707DE5" w:rsidP="00E201D3">
            <w:pPr>
              <w:pStyle w:val="tabelleheader"/>
            </w:pPr>
            <w:r w:rsidRPr="00707DE5">
              <w:t>Nr.</w:t>
            </w:r>
          </w:p>
        </w:tc>
        <w:tc>
          <w:tcPr>
            <w:tcW w:w="1701" w:type="dxa"/>
          </w:tcPr>
          <w:p w14:paraId="40DA99CF" w14:textId="77777777" w:rsidR="00707DE5" w:rsidRPr="00707DE5" w:rsidRDefault="00707DE5" w:rsidP="00E201D3">
            <w:pPr>
              <w:pStyle w:val="tabelleheader"/>
            </w:pPr>
            <w:r w:rsidRPr="00707DE5">
              <w:t>Kategorie</w:t>
            </w:r>
          </w:p>
        </w:tc>
        <w:tc>
          <w:tcPr>
            <w:tcW w:w="2268" w:type="dxa"/>
          </w:tcPr>
          <w:p w14:paraId="1D4B7DB5" w14:textId="77777777" w:rsidR="00707DE5" w:rsidRPr="00707DE5" w:rsidRDefault="00707DE5" w:rsidP="00E201D3">
            <w:pPr>
              <w:pStyle w:val="tabelleheader"/>
            </w:pPr>
            <w:r w:rsidRPr="00707DE5">
              <w:t>Beschreibung</w:t>
            </w:r>
          </w:p>
        </w:tc>
        <w:tc>
          <w:tcPr>
            <w:tcW w:w="2268" w:type="dxa"/>
          </w:tcPr>
          <w:p w14:paraId="7422449E" w14:textId="77777777" w:rsidR="00707DE5" w:rsidRPr="00707DE5" w:rsidRDefault="00707DE5" w:rsidP="00E201D3">
            <w:pPr>
              <w:pStyle w:val="tabelleheader"/>
            </w:pPr>
            <w:r w:rsidRPr="00707DE5">
              <w:t>Messgrösse</w:t>
            </w:r>
          </w:p>
        </w:tc>
        <w:tc>
          <w:tcPr>
            <w:tcW w:w="794" w:type="dxa"/>
          </w:tcPr>
          <w:p w14:paraId="61AF669F" w14:textId="77777777" w:rsidR="00707DE5" w:rsidRPr="00707DE5" w:rsidRDefault="00707DE5" w:rsidP="00E201D3">
            <w:pPr>
              <w:pStyle w:val="tabelleheader"/>
            </w:pPr>
            <w:r w:rsidRPr="00707DE5">
              <w:t>Priorität*</w:t>
            </w:r>
          </w:p>
        </w:tc>
        <w:tc>
          <w:tcPr>
            <w:tcW w:w="1162" w:type="dxa"/>
          </w:tcPr>
          <w:p w14:paraId="2100BA1B" w14:textId="77777777" w:rsidR="00707DE5" w:rsidRPr="00707DE5" w:rsidRDefault="00707DE5" w:rsidP="00E201D3">
            <w:pPr>
              <w:pStyle w:val="tabelleheader"/>
            </w:pPr>
            <w:r w:rsidRPr="00707DE5">
              <w:t>Erreichungsgrad</w:t>
            </w:r>
          </w:p>
        </w:tc>
      </w:tr>
      <w:tr w:rsidR="00707DE5" w:rsidRPr="00707DE5" w14:paraId="4512BC52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64E44FA" w14:textId="77777777" w:rsidR="00707DE5" w:rsidRPr="00707DE5" w:rsidRDefault="00707DE5" w:rsidP="00551636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01</w:t>
            </w:r>
          </w:p>
        </w:tc>
        <w:tc>
          <w:tcPr>
            <w:tcW w:w="1701" w:type="dxa"/>
          </w:tcPr>
          <w:p w14:paraId="23B8F18E" w14:textId="77777777" w:rsidR="00707DE5" w:rsidRPr="00707DE5" w:rsidRDefault="00707DE5" w:rsidP="00551636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Marktpositionierung</w:t>
            </w:r>
          </w:p>
        </w:tc>
        <w:tc>
          <w:tcPr>
            <w:tcW w:w="2268" w:type="dxa"/>
          </w:tcPr>
          <w:p w14:paraId="09179A0C" w14:textId="77777777" w:rsidR="00707DE5" w:rsidRPr="00707DE5" w:rsidRDefault="00707DE5" w:rsidP="00551636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Reduktion der Prozessdurchlaufzeit ab Bestelleingang bis Auslieferung</w:t>
            </w:r>
          </w:p>
        </w:tc>
        <w:tc>
          <w:tcPr>
            <w:tcW w:w="2268" w:type="dxa"/>
          </w:tcPr>
          <w:p w14:paraId="697D8072" w14:textId="77777777" w:rsidR="00707DE5" w:rsidRPr="00707DE5" w:rsidRDefault="00707DE5" w:rsidP="00551636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Von heute 4 Tagen auf 3 Tage reduziert; ab einem Monat nach Betriebsaufnahme</w:t>
            </w:r>
          </w:p>
        </w:tc>
        <w:tc>
          <w:tcPr>
            <w:tcW w:w="794" w:type="dxa"/>
          </w:tcPr>
          <w:p w14:paraId="0EB57733" w14:textId="77777777" w:rsidR="00707DE5" w:rsidRPr="00707DE5" w:rsidRDefault="00707DE5" w:rsidP="00551636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M</w:t>
            </w:r>
          </w:p>
        </w:tc>
        <w:tc>
          <w:tcPr>
            <w:tcW w:w="1162" w:type="dxa"/>
          </w:tcPr>
          <w:p w14:paraId="62AA9493" w14:textId="77777777" w:rsidR="00707DE5" w:rsidRPr="00707DE5" w:rsidRDefault="00707DE5" w:rsidP="00551636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100%</w:t>
            </w:r>
          </w:p>
        </w:tc>
      </w:tr>
      <w:tr w:rsidR="00707DE5" w:rsidRPr="00707DE5" w14:paraId="10080A74" w14:textId="77777777" w:rsidTr="009711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7ACF655C" w14:textId="77777777" w:rsidR="00707DE5" w:rsidRPr="00707DE5" w:rsidRDefault="00707DE5" w:rsidP="00551636"/>
        </w:tc>
        <w:tc>
          <w:tcPr>
            <w:tcW w:w="1701" w:type="dxa"/>
          </w:tcPr>
          <w:p w14:paraId="017076E2" w14:textId="77777777" w:rsidR="00707DE5" w:rsidRPr="00707DE5" w:rsidRDefault="00707DE5" w:rsidP="00551636"/>
        </w:tc>
        <w:tc>
          <w:tcPr>
            <w:tcW w:w="2268" w:type="dxa"/>
          </w:tcPr>
          <w:p w14:paraId="528D6456" w14:textId="77777777" w:rsidR="00707DE5" w:rsidRPr="00707DE5" w:rsidRDefault="00707DE5" w:rsidP="00551636"/>
        </w:tc>
        <w:tc>
          <w:tcPr>
            <w:tcW w:w="2268" w:type="dxa"/>
          </w:tcPr>
          <w:p w14:paraId="154F25D7" w14:textId="77777777" w:rsidR="00707DE5" w:rsidRPr="00707DE5" w:rsidRDefault="00707DE5" w:rsidP="00551636"/>
        </w:tc>
        <w:tc>
          <w:tcPr>
            <w:tcW w:w="794" w:type="dxa"/>
          </w:tcPr>
          <w:p w14:paraId="186B6BF2" w14:textId="77777777" w:rsidR="00707DE5" w:rsidRPr="00707DE5" w:rsidRDefault="00707DE5" w:rsidP="00551636"/>
        </w:tc>
        <w:tc>
          <w:tcPr>
            <w:tcW w:w="1162" w:type="dxa"/>
          </w:tcPr>
          <w:p w14:paraId="6C18D749" w14:textId="77777777" w:rsidR="00707DE5" w:rsidRPr="00707DE5" w:rsidRDefault="00707DE5" w:rsidP="00707DE5">
            <w:pPr>
              <w:keepNext/>
            </w:pPr>
          </w:p>
        </w:tc>
      </w:tr>
    </w:tbl>
    <w:p w14:paraId="1F85AC3B" w14:textId="77777777" w:rsidR="00707DE5" w:rsidRDefault="00707DE5" w:rsidP="00707DE5">
      <w:pPr>
        <w:pStyle w:val="Legende8ptKTZH"/>
      </w:pPr>
      <w:r w:rsidRPr="00707DE5">
        <w:t>* Priorität: M = Muss / 1 = hoch, 2 = mittel, 3 = tief</w:t>
      </w:r>
    </w:p>
    <w:p w14:paraId="662D0DBA" w14:textId="77777777" w:rsidR="00707DE5" w:rsidRDefault="00707DE5" w:rsidP="00707DE5">
      <w:pPr>
        <w:pStyle w:val="Beschriftung"/>
      </w:pPr>
      <w:bookmarkStart w:id="7" w:name="_Toc191478790"/>
      <w:r>
        <w:t xml:space="preserve">Tabelle </w:t>
      </w:r>
      <w:fldSimple w:instr=" SEQ Tabelle \* ARABIC ">
        <w:r w:rsidR="0062229D">
          <w:rPr>
            <w:noProof/>
          </w:rPr>
          <w:t>1</w:t>
        </w:r>
      </w:fldSimple>
      <w:r>
        <w:tab/>
      </w:r>
      <w:r w:rsidRPr="00707DE5">
        <w:t>Systemziele</w:t>
      </w:r>
      <w:bookmarkEnd w:id="7"/>
    </w:p>
    <w:p w14:paraId="69747E8C" w14:textId="77777777" w:rsidR="00707DE5" w:rsidRDefault="00707DE5" w:rsidP="00707DE5">
      <w:pPr>
        <w:pStyle w:val="HERMESInfotextKTZH"/>
      </w:pPr>
      <w:r>
        <w:t>Beurteilung zu notwendigen Folgenmassnahmen, falls Ziele nicht erreicht wurden</w:t>
      </w:r>
    </w:p>
    <w:p w14:paraId="3527A2DE" w14:textId="77777777" w:rsidR="00707DE5" w:rsidRDefault="00707DE5" w:rsidP="00707DE5">
      <w:pPr>
        <w:pStyle w:val="UntertitelKTZH"/>
      </w:pPr>
      <w:r>
        <w:t>Vorgehensziele</w:t>
      </w:r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Vorgehensziele"/>
      </w:tblPr>
      <w:tblGrid>
        <w:gridCol w:w="794"/>
        <w:gridCol w:w="1701"/>
        <w:gridCol w:w="2267"/>
        <w:gridCol w:w="2267"/>
        <w:gridCol w:w="794"/>
        <w:gridCol w:w="1162"/>
      </w:tblGrid>
      <w:tr w:rsidR="00707DE5" w:rsidRPr="00707DE5" w14:paraId="6919BBB5" w14:textId="77777777" w:rsidTr="009711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4C9FE89A" w14:textId="77777777" w:rsidR="00707DE5" w:rsidRPr="00707DE5" w:rsidRDefault="00707DE5" w:rsidP="00E201D3">
            <w:pPr>
              <w:pStyle w:val="tabelleheader"/>
            </w:pPr>
            <w:r w:rsidRPr="00707DE5">
              <w:t>Nr.</w:t>
            </w:r>
          </w:p>
        </w:tc>
        <w:tc>
          <w:tcPr>
            <w:tcW w:w="1701" w:type="dxa"/>
          </w:tcPr>
          <w:p w14:paraId="2DAB4080" w14:textId="77777777" w:rsidR="00707DE5" w:rsidRPr="00707DE5" w:rsidRDefault="00707DE5" w:rsidP="00E201D3">
            <w:pPr>
              <w:pStyle w:val="tabelleheader"/>
            </w:pPr>
            <w:r w:rsidRPr="00707DE5">
              <w:t>Kategorie</w:t>
            </w:r>
          </w:p>
        </w:tc>
        <w:tc>
          <w:tcPr>
            <w:tcW w:w="2268" w:type="dxa"/>
          </w:tcPr>
          <w:p w14:paraId="1DD63F33" w14:textId="77777777" w:rsidR="00707DE5" w:rsidRPr="00707DE5" w:rsidRDefault="00707DE5" w:rsidP="00E201D3">
            <w:pPr>
              <w:pStyle w:val="tabelleheader"/>
            </w:pPr>
            <w:r w:rsidRPr="00707DE5">
              <w:t>Beschreibung</w:t>
            </w:r>
          </w:p>
        </w:tc>
        <w:tc>
          <w:tcPr>
            <w:tcW w:w="2268" w:type="dxa"/>
          </w:tcPr>
          <w:p w14:paraId="3F43530E" w14:textId="77777777" w:rsidR="00707DE5" w:rsidRPr="00707DE5" w:rsidRDefault="00707DE5" w:rsidP="00E201D3">
            <w:pPr>
              <w:pStyle w:val="tabelleheader"/>
            </w:pPr>
            <w:r w:rsidRPr="00707DE5">
              <w:t>Messgrösse</w:t>
            </w:r>
          </w:p>
        </w:tc>
        <w:tc>
          <w:tcPr>
            <w:tcW w:w="794" w:type="dxa"/>
          </w:tcPr>
          <w:p w14:paraId="14D61D86" w14:textId="77777777" w:rsidR="00707DE5" w:rsidRPr="00707DE5" w:rsidRDefault="00707DE5" w:rsidP="00E201D3">
            <w:pPr>
              <w:pStyle w:val="tabelleheader"/>
            </w:pPr>
            <w:r w:rsidRPr="00707DE5">
              <w:t>Priorität*</w:t>
            </w:r>
          </w:p>
        </w:tc>
        <w:tc>
          <w:tcPr>
            <w:tcW w:w="1162" w:type="dxa"/>
          </w:tcPr>
          <w:p w14:paraId="7537648F" w14:textId="77777777" w:rsidR="00707DE5" w:rsidRPr="00707DE5" w:rsidRDefault="00707DE5" w:rsidP="00E201D3">
            <w:pPr>
              <w:pStyle w:val="tabelleheader"/>
            </w:pPr>
            <w:r w:rsidRPr="00707DE5">
              <w:t>Erreichungsgrad</w:t>
            </w:r>
          </w:p>
        </w:tc>
      </w:tr>
      <w:tr w:rsidR="00707DE5" w:rsidRPr="00707DE5" w14:paraId="05941C94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1B42EF0A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01</w:t>
            </w:r>
          </w:p>
        </w:tc>
        <w:tc>
          <w:tcPr>
            <w:tcW w:w="1701" w:type="dxa"/>
          </w:tcPr>
          <w:p w14:paraId="71D915C4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Qualität der Projektabwicklung</w:t>
            </w:r>
          </w:p>
        </w:tc>
        <w:tc>
          <w:tcPr>
            <w:tcW w:w="2268" w:type="dxa"/>
          </w:tcPr>
          <w:p w14:paraId="3024F6D1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Machbarkeit wird mit einer Testinstallation bewiesen.</w:t>
            </w:r>
          </w:p>
        </w:tc>
        <w:tc>
          <w:tcPr>
            <w:tcW w:w="2268" w:type="dxa"/>
          </w:tcPr>
          <w:p w14:paraId="151D7816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Fehlerfreie Bearbeitung eines definierten Geschäftsfalles</w:t>
            </w:r>
          </w:p>
        </w:tc>
        <w:tc>
          <w:tcPr>
            <w:tcW w:w="794" w:type="dxa"/>
          </w:tcPr>
          <w:p w14:paraId="26949466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2</w:t>
            </w:r>
          </w:p>
        </w:tc>
        <w:tc>
          <w:tcPr>
            <w:tcW w:w="1162" w:type="dxa"/>
          </w:tcPr>
          <w:p w14:paraId="2D0DCD92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90%</w:t>
            </w:r>
          </w:p>
        </w:tc>
      </w:tr>
      <w:tr w:rsidR="00707DE5" w:rsidRPr="00707DE5" w14:paraId="548FCAC7" w14:textId="77777777" w:rsidTr="009711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E1918A2" w14:textId="77777777" w:rsidR="00707DE5" w:rsidRPr="00707DE5" w:rsidRDefault="00707DE5" w:rsidP="00723B4E"/>
        </w:tc>
        <w:tc>
          <w:tcPr>
            <w:tcW w:w="1701" w:type="dxa"/>
          </w:tcPr>
          <w:p w14:paraId="43D2C18A" w14:textId="77777777" w:rsidR="00707DE5" w:rsidRPr="00707DE5" w:rsidRDefault="00707DE5" w:rsidP="00723B4E"/>
        </w:tc>
        <w:tc>
          <w:tcPr>
            <w:tcW w:w="2268" w:type="dxa"/>
          </w:tcPr>
          <w:p w14:paraId="075797F0" w14:textId="77777777" w:rsidR="00707DE5" w:rsidRPr="00707DE5" w:rsidRDefault="00707DE5" w:rsidP="00723B4E"/>
        </w:tc>
        <w:tc>
          <w:tcPr>
            <w:tcW w:w="2268" w:type="dxa"/>
          </w:tcPr>
          <w:p w14:paraId="466C8CA2" w14:textId="77777777" w:rsidR="00707DE5" w:rsidRPr="00707DE5" w:rsidRDefault="00707DE5" w:rsidP="00723B4E"/>
        </w:tc>
        <w:tc>
          <w:tcPr>
            <w:tcW w:w="794" w:type="dxa"/>
          </w:tcPr>
          <w:p w14:paraId="4D5BF067" w14:textId="77777777" w:rsidR="00707DE5" w:rsidRPr="00707DE5" w:rsidRDefault="00707DE5" w:rsidP="00723B4E"/>
        </w:tc>
        <w:tc>
          <w:tcPr>
            <w:tcW w:w="1162" w:type="dxa"/>
          </w:tcPr>
          <w:p w14:paraId="5B22792E" w14:textId="77777777" w:rsidR="00707DE5" w:rsidRPr="00707DE5" w:rsidRDefault="00707DE5" w:rsidP="00723B4E">
            <w:pPr>
              <w:keepNext/>
            </w:pPr>
          </w:p>
        </w:tc>
      </w:tr>
    </w:tbl>
    <w:p w14:paraId="2B6311CE" w14:textId="77777777" w:rsidR="00707DE5" w:rsidRDefault="00707DE5" w:rsidP="00707DE5">
      <w:pPr>
        <w:pStyle w:val="Legende8ptKTZH"/>
      </w:pPr>
      <w:r w:rsidRPr="00707DE5">
        <w:t>* Priorität: M = Muss / 1 = hoch, 2 = mittel, 3 = tief</w:t>
      </w:r>
    </w:p>
    <w:p w14:paraId="12AED9B1" w14:textId="77777777" w:rsidR="00707DE5" w:rsidRDefault="00707DE5" w:rsidP="00707DE5">
      <w:pPr>
        <w:pStyle w:val="Beschriftung"/>
      </w:pPr>
      <w:bookmarkStart w:id="8" w:name="_Toc191478791"/>
      <w:r>
        <w:t xml:space="preserve">Tabelle </w:t>
      </w:r>
      <w:fldSimple w:instr=" SEQ Tabelle \* ARABIC ">
        <w:r w:rsidR="0062229D">
          <w:rPr>
            <w:noProof/>
          </w:rPr>
          <w:t>2</w:t>
        </w:r>
      </w:fldSimple>
      <w:r>
        <w:tab/>
      </w:r>
      <w:r w:rsidRPr="00707DE5">
        <w:t>Vorgehensziele</w:t>
      </w:r>
      <w:bookmarkEnd w:id="8"/>
    </w:p>
    <w:p w14:paraId="58E20436" w14:textId="77777777" w:rsidR="00707DE5" w:rsidRDefault="00707DE5" w:rsidP="00707DE5">
      <w:pPr>
        <w:pStyle w:val="berschrift1"/>
      </w:pPr>
      <w:bookmarkStart w:id="9" w:name="_Toc215559758"/>
      <w:r>
        <w:t>Wirtschaftlichkeit</w:t>
      </w:r>
      <w:bookmarkEnd w:id="9"/>
    </w:p>
    <w:p w14:paraId="71C86C32" w14:textId="77777777" w:rsidR="00707DE5" w:rsidRDefault="00707DE5" w:rsidP="00707DE5">
      <w:pPr>
        <w:pStyle w:val="HERMESInfotextKTZH"/>
      </w:pPr>
      <w:r>
        <w:t>Beurteilung der Wirtschaftlichkeit gemäss den Vorgaben der Stammorganisation: in der Regel Investitionskosten (inkl. Projektkosten) und Aufwand für Betrieb inkl. Abschreibungen auf investiertes Kapital, versus quantifizierbaren Nutzen; sowie Imponderabilien (nicht quantifizierbarer = qualitativer Nutzen).</w:t>
      </w:r>
    </w:p>
    <w:p w14:paraId="30EBBF8A" w14:textId="77777777" w:rsidR="00707DE5" w:rsidRDefault="00707DE5" w:rsidP="00707DE5">
      <w:pPr>
        <w:pStyle w:val="HERMESInfotext-AufzhlungKTZH"/>
      </w:pPr>
      <w:r>
        <w:t>Geplante und effektive/voraussichtliche Kosten und Aufwand für Projekt und Betrieb</w:t>
      </w:r>
    </w:p>
    <w:p w14:paraId="5F1FD0E5" w14:textId="77777777" w:rsidR="00707DE5" w:rsidRDefault="00707DE5" w:rsidP="00707DE5">
      <w:pPr>
        <w:pStyle w:val="HERMESInfotext-AufzhlungKTZH"/>
      </w:pPr>
      <w:r>
        <w:t>Geplanter und effektiver/voraussichtlicher Nutzen</w:t>
      </w:r>
    </w:p>
    <w:p w14:paraId="629DD122" w14:textId="77777777" w:rsidR="00707DE5" w:rsidRDefault="00707DE5" w:rsidP="00707DE5">
      <w:pPr>
        <w:pStyle w:val="HERMESInfotext-AufzhlungKTZH"/>
      </w:pPr>
      <w:r>
        <w:t>Mit Microsoft Excel öffnen und anpassen (rechte Maustaste – Präsentation-Objekt – Open)</w:t>
      </w:r>
    </w:p>
    <w:bookmarkStart w:id="10" w:name="_MON_1664207454"/>
    <w:bookmarkEnd w:id="10"/>
    <w:p w14:paraId="5B6CED6D" w14:textId="77777777" w:rsidR="00707DE5" w:rsidRDefault="00763D0E" w:rsidP="00C70549">
      <w:r>
        <w:object w:dxaOrig="1376" w:dyaOrig="893" w14:anchorId="3AF922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Öffnet mittels Doppelklick das Excel-Sheet «Kosten-Nutzen-Analyse»." style="width:69pt;height:44.25pt" o:ole="" o:bordertopcolor="this" o:borderleftcolor="this" o:borderbottomcolor="this" o:borderrightcolor="this">
            <v:imagedata r:id="rId12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12" ShapeID="_x0000_i1025" DrawAspect="Icon" ObjectID="_1830055394" r:id="rId13"/>
        </w:object>
      </w:r>
    </w:p>
    <w:p w14:paraId="7CDD53E6" w14:textId="77777777" w:rsidR="00CE6F8C" w:rsidRDefault="00CE6F8C" w:rsidP="00CE6F8C">
      <w:pPr>
        <w:pStyle w:val="berschrift1"/>
      </w:pPr>
      <w:bookmarkStart w:id="11" w:name="_Toc215559759"/>
      <w:r>
        <w:t>Soll/Ist-Vergleich</w:t>
      </w:r>
      <w:bookmarkEnd w:id="11"/>
    </w:p>
    <w:p w14:paraId="51E88E92" w14:textId="77777777" w:rsidR="00CE6F8C" w:rsidRDefault="00CE6F8C" w:rsidP="00CE6F8C">
      <w:pPr>
        <w:pStyle w:val="berschrift2"/>
      </w:pPr>
      <w:bookmarkStart w:id="12" w:name="_Toc215559760"/>
      <w:r>
        <w:t>Kosten/Nutzen</w:t>
      </w:r>
      <w:bookmarkEnd w:id="12"/>
    </w:p>
    <w:p w14:paraId="61B26628" w14:textId="77777777" w:rsidR="00CE6F8C" w:rsidRDefault="00CE6F8C" w:rsidP="00CE6F8C">
      <w:pPr>
        <w:pStyle w:val="HERMESInfotextKTZH"/>
      </w:pPr>
      <w:r>
        <w:t>Kosten für Projektführung, gemäss den Vorgaben der Stammorganisation</w:t>
      </w:r>
    </w:p>
    <w:p w14:paraId="1405F4AF" w14:textId="77777777" w:rsidR="00707DE5" w:rsidRDefault="00CE6F8C" w:rsidP="00CE6F8C">
      <w:pPr>
        <w:pStyle w:val="UntertitelKTZH"/>
      </w:pPr>
      <w:r>
        <w:t>Kosten (CHF)</w:t>
      </w:r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Kosten/Nutzen"/>
      </w:tblPr>
      <w:tblGrid>
        <w:gridCol w:w="2508"/>
        <w:gridCol w:w="2159"/>
        <w:gridCol w:w="2160"/>
        <w:gridCol w:w="2158"/>
      </w:tblGrid>
      <w:tr w:rsidR="00CE6F8C" w:rsidRPr="00CE6F8C" w14:paraId="73E0C9F4" w14:textId="77777777" w:rsidTr="009711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09" w:type="dxa"/>
          </w:tcPr>
          <w:p w14:paraId="4388A37C" w14:textId="77777777" w:rsidR="00CE6F8C" w:rsidRPr="00CE6F8C" w:rsidRDefault="00CE6F8C" w:rsidP="000B6BDF">
            <w:pPr>
              <w:pStyle w:val="tabelleheader"/>
            </w:pPr>
            <w:r w:rsidRPr="00CE6F8C">
              <w:t>Phase</w:t>
            </w:r>
          </w:p>
        </w:tc>
        <w:tc>
          <w:tcPr>
            <w:tcW w:w="2159" w:type="dxa"/>
          </w:tcPr>
          <w:p w14:paraId="6BF49194" w14:textId="77777777" w:rsidR="00CE6F8C" w:rsidRPr="00CE6F8C" w:rsidRDefault="00CE6F8C" w:rsidP="000B6BDF">
            <w:pPr>
              <w:pStyle w:val="tabelleheader"/>
            </w:pPr>
            <w:r w:rsidRPr="00CE6F8C">
              <w:t>Plan</w:t>
            </w:r>
          </w:p>
        </w:tc>
        <w:tc>
          <w:tcPr>
            <w:tcW w:w="2160" w:type="dxa"/>
          </w:tcPr>
          <w:p w14:paraId="2081CA30" w14:textId="77777777" w:rsidR="00CE6F8C" w:rsidRPr="00CE6F8C" w:rsidRDefault="00CE6F8C" w:rsidP="000B6BDF">
            <w:pPr>
              <w:pStyle w:val="tabelleheader"/>
            </w:pPr>
            <w:r w:rsidRPr="00CE6F8C">
              <w:t>Ist</w:t>
            </w:r>
          </w:p>
        </w:tc>
        <w:tc>
          <w:tcPr>
            <w:tcW w:w="2159" w:type="dxa"/>
          </w:tcPr>
          <w:p w14:paraId="2E364AD0" w14:textId="77777777" w:rsidR="00CE6F8C" w:rsidRPr="00CE6F8C" w:rsidRDefault="00CE6F8C" w:rsidP="000B6BDF">
            <w:pPr>
              <w:pStyle w:val="tabelleheader"/>
            </w:pPr>
            <w:r w:rsidRPr="00CE6F8C">
              <w:t>Differenz</w:t>
            </w:r>
          </w:p>
        </w:tc>
      </w:tr>
      <w:tr w:rsidR="00CE6F8C" w:rsidRPr="00CE6F8C" w14:paraId="1BD36D56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11B07EEB" w14:textId="77777777" w:rsidR="00CE6F8C" w:rsidRPr="00CE6F8C" w:rsidRDefault="00CE6F8C" w:rsidP="00C74AE6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Initialisierung</w:t>
            </w:r>
          </w:p>
        </w:tc>
        <w:tc>
          <w:tcPr>
            <w:tcW w:w="2159" w:type="dxa"/>
          </w:tcPr>
          <w:p w14:paraId="3B01B8CA" w14:textId="77777777" w:rsidR="00CE6F8C" w:rsidRPr="00CE6F8C" w:rsidRDefault="00CE6F8C" w:rsidP="00C74AE6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10‘000</w:t>
            </w:r>
          </w:p>
        </w:tc>
        <w:tc>
          <w:tcPr>
            <w:tcW w:w="2160" w:type="dxa"/>
          </w:tcPr>
          <w:p w14:paraId="4C1AF8CB" w14:textId="77777777" w:rsidR="00CE6F8C" w:rsidRPr="00CE6F8C" w:rsidRDefault="00CE6F8C" w:rsidP="00C74AE6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9‘000</w:t>
            </w:r>
          </w:p>
        </w:tc>
        <w:tc>
          <w:tcPr>
            <w:tcW w:w="2159" w:type="dxa"/>
          </w:tcPr>
          <w:p w14:paraId="41C774AA" w14:textId="77777777" w:rsidR="00CE6F8C" w:rsidRPr="00CE6F8C" w:rsidRDefault="00CE6F8C" w:rsidP="00C74AE6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-1‘000</w:t>
            </w:r>
          </w:p>
        </w:tc>
      </w:tr>
      <w:tr w:rsidR="00CE6F8C" w:rsidRPr="00CE6F8C" w14:paraId="503A5278" w14:textId="77777777" w:rsidTr="009711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19162BF9" w14:textId="77777777" w:rsidR="00CE6F8C" w:rsidRPr="00CE6F8C" w:rsidRDefault="00CE6F8C" w:rsidP="00C74AE6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Konzept (</w:t>
            </w:r>
            <w:r w:rsidRPr="000B6BDF">
              <w:rPr>
                <w:rStyle w:val="HERMESklassisch"/>
              </w:rPr>
              <w:t>klassisch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02A1BDFC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12022DD0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78A4400E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</w:tr>
      <w:tr w:rsidR="00CE6F8C" w:rsidRPr="00CE6F8C" w14:paraId="3AE52E07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687AA952" w14:textId="77777777" w:rsidR="00CE6F8C" w:rsidRPr="00CE6F8C" w:rsidRDefault="00CE6F8C" w:rsidP="00C74AE6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Realisierung (</w:t>
            </w:r>
            <w:r w:rsidRPr="000B6BDF">
              <w:rPr>
                <w:rStyle w:val="HERMESklassisch"/>
              </w:rPr>
              <w:t>klassisch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44BEA5ED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60F04798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7CF76B88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</w:tr>
      <w:tr w:rsidR="00CE6F8C" w:rsidRPr="00CE6F8C" w14:paraId="28A35C00" w14:textId="77777777" w:rsidTr="009711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0523927F" w14:textId="77777777" w:rsidR="00CE6F8C" w:rsidRPr="00CE6F8C" w:rsidRDefault="00CE6F8C" w:rsidP="00C74AE6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Einführung (</w:t>
            </w:r>
            <w:r w:rsidRPr="00CE6F8C">
              <w:rPr>
                <w:i/>
                <w:iCs/>
                <w:color w:val="0000FF"/>
              </w:rPr>
              <w:t>klassisch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40B7BE58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640E1640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0B787EC1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</w:tr>
      <w:tr w:rsidR="00CE6F8C" w:rsidRPr="00CE6F8C" w14:paraId="2BBC71DA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1E0D3415" w14:textId="77777777" w:rsidR="00CE6F8C" w:rsidRPr="00CE6F8C" w:rsidRDefault="00CE6F8C" w:rsidP="00C74AE6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Umsetzung (</w:t>
            </w:r>
            <w:r w:rsidRPr="000B6BDF">
              <w:rPr>
                <w:rStyle w:val="HERMESagile"/>
              </w:rPr>
              <w:t>agil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7B93D96D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72091598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618E50BE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</w:tr>
      <w:tr w:rsidR="00CE6F8C" w:rsidRPr="00CE6F8C" w14:paraId="00C156A8" w14:textId="77777777" w:rsidTr="009711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77687017" w14:textId="77777777" w:rsidR="00CE6F8C" w:rsidRPr="00CE6F8C" w:rsidRDefault="00CE6F8C" w:rsidP="00C74AE6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lastRenderedPageBreak/>
              <w:t>Abschluss</w:t>
            </w:r>
          </w:p>
        </w:tc>
        <w:tc>
          <w:tcPr>
            <w:tcW w:w="2159" w:type="dxa"/>
          </w:tcPr>
          <w:p w14:paraId="7CA10F86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49DD7A8B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50B311DE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</w:tr>
      <w:tr w:rsidR="00CE6F8C" w:rsidRPr="00CE6F8C" w14:paraId="527212F7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142618D1" w14:textId="77777777" w:rsidR="00CE6F8C" w:rsidRPr="00CE6F8C" w:rsidRDefault="00CE6F8C" w:rsidP="00C74AE6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Total</w:t>
            </w:r>
          </w:p>
        </w:tc>
        <w:tc>
          <w:tcPr>
            <w:tcW w:w="2159" w:type="dxa"/>
          </w:tcPr>
          <w:p w14:paraId="1492BCBB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5C5F16C1" w14:textId="77777777" w:rsidR="00CE6F8C" w:rsidRPr="00CE6F8C" w:rsidRDefault="00CE6F8C" w:rsidP="00C74AE6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46F8D0E1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</w:p>
        </w:tc>
      </w:tr>
    </w:tbl>
    <w:p w14:paraId="7D4E75A7" w14:textId="77777777" w:rsidR="00CE6F8C" w:rsidRDefault="00CE6F8C" w:rsidP="00CE6F8C">
      <w:pPr>
        <w:pStyle w:val="Legende8ptKTZH"/>
      </w:pPr>
      <w:r>
        <w:t>Legende:</w:t>
      </w:r>
      <w:r>
        <w:tab/>
        <w:t>Plan = Total der geplanten Kosten</w:t>
      </w:r>
    </w:p>
    <w:p w14:paraId="46048566" w14:textId="77777777" w:rsidR="00CE6F8C" w:rsidRDefault="00CE6F8C" w:rsidP="00CE6F8C">
      <w:pPr>
        <w:pStyle w:val="Legende8ptKTZH"/>
      </w:pPr>
      <w:r>
        <w:tab/>
        <w:t xml:space="preserve">Ist = Total der aufgelaufenen Kosten </w:t>
      </w:r>
    </w:p>
    <w:p w14:paraId="367E6C1A" w14:textId="77777777" w:rsidR="00CE6F8C" w:rsidRDefault="00CE6F8C" w:rsidP="00CE6F8C">
      <w:pPr>
        <w:pStyle w:val="Legende8ptKTZH"/>
      </w:pPr>
      <w:r>
        <w:tab/>
        <w:t>Differenz =  Differenz zwischen Plan und Ist</w:t>
      </w:r>
    </w:p>
    <w:p w14:paraId="2B05F751" w14:textId="77777777" w:rsidR="00707DE5" w:rsidRDefault="00CE6F8C" w:rsidP="00CE6F8C">
      <w:pPr>
        <w:pStyle w:val="Beschriftung"/>
      </w:pPr>
      <w:bookmarkStart w:id="13" w:name="_Toc191478792"/>
      <w:r>
        <w:t xml:space="preserve">Tabelle </w:t>
      </w:r>
      <w:fldSimple w:instr=" SEQ Tabelle \* ARABIC ">
        <w:r w:rsidR="0062229D">
          <w:rPr>
            <w:noProof/>
          </w:rPr>
          <w:t>3</w:t>
        </w:r>
      </w:fldSimple>
      <w:r>
        <w:tab/>
      </w:r>
      <w:r w:rsidRPr="00CE6F8C">
        <w:t>Kosten/Nutzen</w:t>
      </w:r>
      <w:bookmarkEnd w:id="13"/>
    </w:p>
    <w:p w14:paraId="1EED980C" w14:textId="77777777" w:rsidR="00CE6F8C" w:rsidRDefault="00CE6F8C" w:rsidP="00CE6F8C">
      <w:pPr>
        <w:pStyle w:val="HERMESInfotextKTZH"/>
      </w:pPr>
      <w:r>
        <w:t>Erläuterung von Abweichungen</w:t>
      </w:r>
    </w:p>
    <w:p w14:paraId="1BEED1FD" w14:textId="77777777" w:rsidR="00CE6F8C" w:rsidRDefault="00CE6F8C" w:rsidP="00CE6F8C">
      <w:pPr>
        <w:pStyle w:val="berschrift2"/>
      </w:pPr>
      <w:bookmarkStart w:id="14" w:name="_Toc215559761"/>
      <w:r>
        <w:t>Aufwand</w:t>
      </w:r>
      <w:bookmarkEnd w:id="14"/>
    </w:p>
    <w:p w14:paraId="33FA9148" w14:textId="77777777" w:rsidR="00CE6F8C" w:rsidRDefault="00CE6F8C" w:rsidP="00CE6F8C">
      <w:pPr>
        <w:pStyle w:val="UntertitelKTZH"/>
      </w:pPr>
      <w:r>
        <w:t>Personentage</w:t>
      </w:r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Personalaufwand"/>
      </w:tblPr>
      <w:tblGrid>
        <w:gridCol w:w="2509"/>
        <w:gridCol w:w="2159"/>
        <w:gridCol w:w="2159"/>
        <w:gridCol w:w="2158"/>
      </w:tblGrid>
      <w:tr w:rsidR="00CE6F8C" w:rsidRPr="00CE6F8C" w14:paraId="30F8D220" w14:textId="77777777" w:rsidTr="009711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09" w:type="dxa"/>
          </w:tcPr>
          <w:p w14:paraId="2EA43DBD" w14:textId="77777777" w:rsidR="00CE6F8C" w:rsidRPr="00CE6F8C" w:rsidRDefault="00CE6F8C" w:rsidP="000B6BDF">
            <w:pPr>
              <w:pStyle w:val="tabelleheader"/>
            </w:pPr>
            <w:r w:rsidRPr="00CE6F8C">
              <w:t>Phase</w:t>
            </w:r>
          </w:p>
        </w:tc>
        <w:tc>
          <w:tcPr>
            <w:tcW w:w="2159" w:type="dxa"/>
          </w:tcPr>
          <w:p w14:paraId="6DE1598B" w14:textId="77777777" w:rsidR="00CE6F8C" w:rsidRPr="00CE6F8C" w:rsidRDefault="00CE6F8C" w:rsidP="000B6BDF">
            <w:pPr>
              <w:pStyle w:val="tabelleheader"/>
            </w:pPr>
            <w:r w:rsidRPr="00CE6F8C">
              <w:t>Plan</w:t>
            </w:r>
          </w:p>
        </w:tc>
        <w:tc>
          <w:tcPr>
            <w:tcW w:w="2160" w:type="dxa"/>
          </w:tcPr>
          <w:p w14:paraId="79351A2F" w14:textId="77777777" w:rsidR="00CE6F8C" w:rsidRPr="00CE6F8C" w:rsidRDefault="00CE6F8C" w:rsidP="000B6BDF">
            <w:pPr>
              <w:pStyle w:val="tabelleheader"/>
            </w:pPr>
            <w:r w:rsidRPr="00CE6F8C">
              <w:t>Ist</w:t>
            </w:r>
          </w:p>
        </w:tc>
        <w:tc>
          <w:tcPr>
            <w:tcW w:w="2159" w:type="dxa"/>
          </w:tcPr>
          <w:p w14:paraId="053A8479" w14:textId="77777777" w:rsidR="00CE6F8C" w:rsidRPr="00CE6F8C" w:rsidRDefault="00CE6F8C" w:rsidP="000B6BDF">
            <w:pPr>
              <w:pStyle w:val="tabelleheader"/>
            </w:pPr>
            <w:r w:rsidRPr="00CE6F8C">
              <w:t>Differenz</w:t>
            </w:r>
          </w:p>
        </w:tc>
      </w:tr>
      <w:tr w:rsidR="00CE6F8C" w:rsidRPr="00CE6F8C" w14:paraId="4E6445EA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54A1E9FE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Initialisierung</w:t>
            </w:r>
          </w:p>
        </w:tc>
        <w:tc>
          <w:tcPr>
            <w:tcW w:w="2159" w:type="dxa"/>
          </w:tcPr>
          <w:p w14:paraId="629AA357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20</w:t>
            </w:r>
          </w:p>
        </w:tc>
        <w:tc>
          <w:tcPr>
            <w:tcW w:w="2160" w:type="dxa"/>
          </w:tcPr>
          <w:p w14:paraId="61793A4A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17</w:t>
            </w:r>
          </w:p>
        </w:tc>
        <w:tc>
          <w:tcPr>
            <w:tcW w:w="2159" w:type="dxa"/>
          </w:tcPr>
          <w:p w14:paraId="02BE0220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-3</w:t>
            </w:r>
          </w:p>
        </w:tc>
      </w:tr>
      <w:tr w:rsidR="00CE6F8C" w:rsidRPr="00CE6F8C" w14:paraId="32D93338" w14:textId="77777777" w:rsidTr="009711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77DAF600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Konzept (</w:t>
            </w:r>
            <w:r w:rsidRPr="000B6BDF">
              <w:rPr>
                <w:rStyle w:val="HERMESklassisch"/>
              </w:rPr>
              <w:t>klassisch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261C6699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25</w:t>
            </w:r>
          </w:p>
        </w:tc>
        <w:tc>
          <w:tcPr>
            <w:tcW w:w="2160" w:type="dxa"/>
          </w:tcPr>
          <w:p w14:paraId="2A98B428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27</w:t>
            </w:r>
          </w:p>
        </w:tc>
        <w:tc>
          <w:tcPr>
            <w:tcW w:w="2159" w:type="dxa"/>
          </w:tcPr>
          <w:p w14:paraId="3F441B54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+2</w:t>
            </w:r>
          </w:p>
        </w:tc>
      </w:tr>
      <w:tr w:rsidR="00CE6F8C" w:rsidRPr="00CE6F8C" w14:paraId="5526197B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518EACAE" w14:textId="77777777" w:rsidR="00CE6F8C" w:rsidRPr="00CE6F8C" w:rsidRDefault="00CE6F8C" w:rsidP="00E62580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Realisierung (</w:t>
            </w:r>
            <w:r w:rsidRPr="000B6BDF">
              <w:rPr>
                <w:rStyle w:val="HERMESklassisch"/>
              </w:rPr>
              <w:t>klassisch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69837809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73A0CF87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7B465B36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</w:tr>
      <w:tr w:rsidR="00CE6F8C" w:rsidRPr="00CE6F8C" w14:paraId="1A726F72" w14:textId="77777777" w:rsidTr="009711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31AC6F0F" w14:textId="77777777" w:rsidR="00CE6F8C" w:rsidRPr="00CE6F8C" w:rsidRDefault="00CE6F8C" w:rsidP="00E62580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Einführung (</w:t>
            </w:r>
            <w:r w:rsidRPr="000B6BDF">
              <w:rPr>
                <w:rStyle w:val="HERMESklassisch"/>
              </w:rPr>
              <w:t>klassisch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3F2D5117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488CB380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58CF0EAA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</w:tr>
      <w:tr w:rsidR="00CE6F8C" w:rsidRPr="00CE6F8C" w14:paraId="0D00362C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332A1A2B" w14:textId="77777777" w:rsidR="00CE6F8C" w:rsidRPr="00CE6F8C" w:rsidRDefault="00CE6F8C" w:rsidP="00E62580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Umsetzung (</w:t>
            </w:r>
            <w:r w:rsidRPr="000B6BDF">
              <w:rPr>
                <w:rStyle w:val="HERMESagile"/>
              </w:rPr>
              <w:t>agil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713AAE79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73444367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1CDAB28B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</w:tr>
      <w:tr w:rsidR="00CE6F8C" w:rsidRPr="00CE6F8C" w14:paraId="11D9B74A" w14:textId="77777777" w:rsidTr="009711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5C2AE7E3" w14:textId="77777777" w:rsidR="00CE6F8C" w:rsidRPr="00CE6F8C" w:rsidRDefault="00CE6F8C" w:rsidP="00E62580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Abschluss</w:t>
            </w:r>
          </w:p>
        </w:tc>
        <w:tc>
          <w:tcPr>
            <w:tcW w:w="2159" w:type="dxa"/>
          </w:tcPr>
          <w:p w14:paraId="750EC841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532548D1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586766A5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</w:tr>
      <w:tr w:rsidR="00CE6F8C" w:rsidRPr="00CE6F8C" w14:paraId="1F3A9D50" w14:textId="77777777" w:rsidTr="009711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68594236" w14:textId="77777777" w:rsidR="00CE6F8C" w:rsidRPr="00CE6F8C" w:rsidRDefault="00CE6F8C" w:rsidP="00E62580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Total</w:t>
            </w:r>
          </w:p>
        </w:tc>
        <w:tc>
          <w:tcPr>
            <w:tcW w:w="2159" w:type="dxa"/>
          </w:tcPr>
          <w:p w14:paraId="434DF187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20378EB4" w14:textId="77777777" w:rsidR="00CE6F8C" w:rsidRPr="00CE6F8C" w:rsidRDefault="00CE6F8C" w:rsidP="00E62580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0E6A4DE2" w14:textId="77777777" w:rsidR="00CE6F8C" w:rsidRPr="00CE6F8C" w:rsidRDefault="00CE6F8C" w:rsidP="00E62580">
            <w:pPr>
              <w:keepNext/>
              <w:rPr>
                <w:i/>
                <w:iCs/>
              </w:rPr>
            </w:pPr>
          </w:p>
        </w:tc>
      </w:tr>
    </w:tbl>
    <w:p w14:paraId="26B1C11C" w14:textId="77777777" w:rsidR="00CE6F8C" w:rsidRDefault="00CE6F8C" w:rsidP="00CE6F8C">
      <w:pPr>
        <w:pStyle w:val="Legende8ptKTZH"/>
      </w:pPr>
      <w:r>
        <w:t>Legende:</w:t>
      </w:r>
      <w:r>
        <w:tab/>
        <w:t>Plan = Total der geplanten Kosten</w:t>
      </w:r>
    </w:p>
    <w:p w14:paraId="0C4A07BF" w14:textId="77777777" w:rsidR="00CE6F8C" w:rsidRDefault="00CE6F8C" w:rsidP="00CE6F8C">
      <w:pPr>
        <w:pStyle w:val="Legende8ptKTZH"/>
      </w:pPr>
      <w:r>
        <w:tab/>
        <w:t xml:space="preserve">Ist = Total der aufgelaufenen Kosten </w:t>
      </w:r>
    </w:p>
    <w:p w14:paraId="0F17E330" w14:textId="77777777" w:rsidR="00CE6F8C" w:rsidRDefault="00CE6F8C" w:rsidP="00CE6F8C">
      <w:pPr>
        <w:pStyle w:val="Legende8ptKTZH"/>
      </w:pPr>
      <w:r>
        <w:tab/>
        <w:t>Differenz =  Differenz zwischen Plan und Ist</w:t>
      </w:r>
    </w:p>
    <w:p w14:paraId="22734FC7" w14:textId="77777777" w:rsidR="00CE6F8C" w:rsidRDefault="00CE6F8C" w:rsidP="00CE6F8C">
      <w:pPr>
        <w:pStyle w:val="Beschriftung"/>
      </w:pPr>
      <w:bookmarkStart w:id="15" w:name="_Toc191478793"/>
      <w:r>
        <w:t xml:space="preserve">Tabelle </w:t>
      </w:r>
      <w:fldSimple w:instr=" SEQ Tabelle \* ARABIC ">
        <w:r w:rsidR="0062229D">
          <w:rPr>
            <w:noProof/>
          </w:rPr>
          <w:t>4</w:t>
        </w:r>
      </w:fldSimple>
      <w:r>
        <w:tab/>
      </w:r>
      <w:r w:rsidRPr="00CE6F8C">
        <w:t>Personalaufwand</w:t>
      </w:r>
      <w:bookmarkEnd w:id="15"/>
    </w:p>
    <w:p w14:paraId="3CC846A2" w14:textId="77777777" w:rsidR="00CE6F8C" w:rsidRDefault="00CE6F8C" w:rsidP="00CE6F8C">
      <w:pPr>
        <w:pStyle w:val="HERMESInfotextKTZH"/>
      </w:pPr>
      <w:r>
        <w:t>Erläuterung von Abweichungen</w:t>
      </w:r>
    </w:p>
    <w:p w14:paraId="6A4A7750" w14:textId="77777777" w:rsidR="00707DE5" w:rsidRDefault="00CE6F8C" w:rsidP="00CE6F8C">
      <w:pPr>
        <w:pStyle w:val="berschrift2"/>
      </w:pPr>
      <w:bookmarkStart w:id="16" w:name="_Toc215559762"/>
      <w:r w:rsidRPr="00CE6F8C">
        <w:t>Termine</w:t>
      </w:r>
      <w:bookmarkEnd w:id="16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Soll/Ist-Vergleich - Meilensteine Projekt"/>
      </w:tblPr>
      <w:tblGrid>
        <w:gridCol w:w="4666"/>
        <w:gridCol w:w="2160"/>
        <w:gridCol w:w="2159"/>
      </w:tblGrid>
      <w:tr w:rsidR="00CE6F8C" w:rsidRPr="00CE6F8C" w14:paraId="19358914" w14:textId="77777777" w:rsidTr="004B7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68" w:type="dxa"/>
          </w:tcPr>
          <w:p w14:paraId="45D01652" w14:textId="77777777" w:rsidR="00CE6F8C" w:rsidRPr="00CE6F8C" w:rsidRDefault="00CE6F8C" w:rsidP="004F2BE8">
            <w:pPr>
              <w:pStyle w:val="tabelleheader"/>
            </w:pPr>
            <w:r>
              <w:t>Meilensteine</w:t>
            </w:r>
          </w:p>
        </w:tc>
        <w:tc>
          <w:tcPr>
            <w:tcW w:w="2160" w:type="dxa"/>
          </w:tcPr>
          <w:p w14:paraId="5AF534F5" w14:textId="77777777" w:rsidR="00CE6F8C" w:rsidRPr="00CE6F8C" w:rsidRDefault="00CE6F8C" w:rsidP="004F2BE8">
            <w:pPr>
              <w:pStyle w:val="tabelleheader"/>
            </w:pPr>
            <w:r>
              <w:t>Plan</w:t>
            </w:r>
          </w:p>
        </w:tc>
        <w:tc>
          <w:tcPr>
            <w:tcW w:w="2159" w:type="dxa"/>
          </w:tcPr>
          <w:p w14:paraId="0BFD8DCC" w14:textId="77777777" w:rsidR="00CE6F8C" w:rsidRPr="00CE6F8C" w:rsidRDefault="00CE6F8C" w:rsidP="004F2BE8">
            <w:pPr>
              <w:pStyle w:val="tabelleheader"/>
            </w:pPr>
            <w:r>
              <w:t>Ist</w:t>
            </w:r>
          </w:p>
        </w:tc>
      </w:tr>
      <w:tr w:rsidR="00CE6F8C" w:rsidRPr="00CE6F8C" w14:paraId="08A4C8D2" w14:textId="77777777" w:rsidTr="004B77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4668" w:type="dxa"/>
          </w:tcPr>
          <w:p w14:paraId="35D8800F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Projektinitialisierungsfreigabe</w:t>
            </w:r>
          </w:p>
        </w:tc>
        <w:tc>
          <w:tcPr>
            <w:tcW w:w="2160" w:type="dxa"/>
          </w:tcPr>
          <w:p w14:paraId="4DB59757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01.01.2022</w:t>
            </w:r>
          </w:p>
        </w:tc>
        <w:tc>
          <w:tcPr>
            <w:tcW w:w="2159" w:type="dxa"/>
          </w:tcPr>
          <w:p w14:paraId="4A7BC0EB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  <w:r w:rsidRPr="00CE6F8C">
              <w:rPr>
                <w:i/>
                <w:iCs/>
              </w:rPr>
              <w:t>05.01.2022</w:t>
            </w:r>
          </w:p>
        </w:tc>
      </w:tr>
      <w:tr w:rsidR="00CE6F8C" w:rsidRPr="00CE6F8C" w14:paraId="6A719C74" w14:textId="77777777" w:rsidTr="004B77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668" w:type="dxa"/>
          </w:tcPr>
          <w:p w14:paraId="34B8E4C6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Systemarchitektur</w:t>
            </w:r>
          </w:p>
        </w:tc>
        <w:tc>
          <w:tcPr>
            <w:tcW w:w="2160" w:type="dxa"/>
          </w:tcPr>
          <w:p w14:paraId="342D5A85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30.3.2022</w:t>
            </w:r>
          </w:p>
        </w:tc>
        <w:tc>
          <w:tcPr>
            <w:tcW w:w="2159" w:type="dxa"/>
          </w:tcPr>
          <w:p w14:paraId="4AF66AF2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  <w:r w:rsidRPr="00CE6F8C">
              <w:rPr>
                <w:i/>
                <w:iCs/>
              </w:rPr>
              <w:t>14.3.2022</w:t>
            </w:r>
          </w:p>
        </w:tc>
      </w:tr>
      <w:tr w:rsidR="00CE6F8C" w:rsidRPr="00CE6F8C" w14:paraId="0B595E08" w14:textId="77777777" w:rsidTr="004B77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68" w:type="dxa"/>
          </w:tcPr>
          <w:p w14:paraId="238C067A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Freigabe Realisierung</w:t>
            </w:r>
          </w:p>
        </w:tc>
        <w:tc>
          <w:tcPr>
            <w:tcW w:w="2160" w:type="dxa"/>
          </w:tcPr>
          <w:p w14:paraId="4DE14538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30.5.2022</w:t>
            </w:r>
          </w:p>
        </w:tc>
        <w:tc>
          <w:tcPr>
            <w:tcW w:w="2159" w:type="dxa"/>
          </w:tcPr>
          <w:p w14:paraId="56295972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  <w:r w:rsidRPr="00CE6F8C">
              <w:rPr>
                <w:i/>
                <w:iCs/>
              </w:rPr>
              <w:t>20.5.2022</w:t>
            </w:r>
          </w:p>
        </w:tc>
      </w:tr>
      <w:tr w:rsidR="00CE6F8C" w:rsidRPr="00CE6F8C" w14:paraId="776F7591" w14:textId="77777777" w:rsidTr="004B77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668" w:type="dxa"/>
          </w:tcPr>
          <w:p w14:paraId="7E7916CB" w14:textId="77777777" w:rsidR="00CE6F8C" w:rsidRPr="00CE6F8C" w:rsidRDefault="00CE6F8C" w:rsidP="00CE6F8C"/>
        </w:tc>
        <w:tc>
          <w:tcPr>
            <w:tcW w:w="2160" w:type="dxa"/>
          </w:tcPr>
          <w:p w14:paraId="066C6B4D" w14:textId="77777777" w:rsidR="00CE6F8C" w:rsidRPr="00CE6F8C" w:rsidRDefault="00CE6F8C" w:rsidP="00CE6F8C"/>
        </w:tc>
        <w:tc>
          <w:tcPr>
            <w:tcW w:w="2159" w:type="dxa"/>
          </w:tcPr>
          <w:p w14:paraId="085D1EB3" w14:textId="77777777" w:rsidR="00CE6F8C" w:rsidRPr="00CE6F8C" w:rsidRDefault="00CE6F8C" w:rsidP="00CE6F8C">
            <w:pPr>
              <w:keepNext/>
            </w:pPr>
          </w:p>
        </w:tc>
      </w:tr>
    </w:tbl>
    <w:p w14:paraId="09FE32E4" w14:textId="77777777" w:rsidR="00CE6F8C" w:rsidRDefault="00CE6F8C" w:rsidP="00CE6F8C">
      <w:pPr>
        <w:pStyle w:val="Beschriftung"/>
      </w:pPr>
      <w:bookmarkStart w:id="17" w:name="_Toc191478794"/>
      <w:r>
        <w:t xml:space="preserve">Tabelle </w:t>
      </w:r>
      <w:fldSimple w:instr=" SEQ Tabelle \* ARABIC ">
        <w:r w:rsidR="0062229D">
          <w:rPr>
            <w:noProof/>
          </w:rPr>
          <w:t>5</w:t>
        </w:r>
      </w:fldSimple>
      <w:r>
        <w:tab/>
      </w:r>
      <w:r w:rsidRPr="00CE6F8C">
        <w:t>Soll/Ist-Vergleich - Meilensteine Projekt</w:t>
      </w:r>
      <w:bookmarkEnd w:id="17"/>
    </w:p>
    <w:p w14:paraId="77F30800" w14:textId="77777777" w:rsidR="00CE6F8C" w:rsidRDefault="00CE6F8C" w:rsidP="00CE6F8C">
      <w:pPr>
        <w:pStyle w:val="HERMESInfotextKTZH"/>
      </w:pPr>
      <w:r>
        <w:t>Erläuterung von Abweichungen</w:t>
      </w:r>
    </w:p>
    <w:p w14:paraId="4186EA86" w14:textId="77777777" w:rsidR="00CE6F8C" w:rsidRDefault="00CE6F8C" w:rsidP="00CE6F8C">
      <w:pPr>
        <w:pStyle w:val="berschrift2"/>
      </w:pPr>
      <w:bookmarkStart w:id="18" w:name="_Toc215559763"/>
      <w:r>
        <w:t>Ergebnisse</w:t>
      </w:r>
      <w:bookmarkEnd w:id="18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Ergebnisse"/>
      </w:tblPr>
      <w:tblGrid>
        <w:gridCol w:w="2508"/>
        <w:gridCol w:w="2159"/>
        <w:gridCol w:w="2160"/>
        <w:gridCol w:w="2158"/>
      </w:tblGrid>
      <w:tr w:rsidR="00CE6F8C" w:rsidRPr="00CE6F8C" w14:paraId="4F5299A2" w14:textId="77777777" w:rsidTr="004B7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09" w:type="dxa"/>
          </w:tcPr>
          <w:p w14:paraId="6FE000B3" w14:textId="77777777" w:rsidR="00CE6F8C" w:rsidRPr="00CE6F8C" w:rsidRDefault="00CE6F8C" w:rsidP="004F2BE8">
            <w:pPr>
              <w:pStyle w:val="tabelleheader"/>
            </w:pPr>
            <w:r w:rsidRPr="00CE6F8C">
              <w:t>Ergebnis</w:t>
            </w:r>
          </w:p>
        </w:tc>
        <w:tc>
          <w:tcPr>
            <w:tcW w:w="2159" w:type="dxa"/>
          </w:tcPr>
          <w:p w14:paraId="7F87D40D" w14:textId="77777777" w:rsidR="00CE6F8C" w:rsidRPr="00CE6F8C" w:rsidRDefault="00CE6F8C" w:rsidP="004F2BE8">
            <w:pPr>
              <w:pStyle w:val="tabelleheader"/>
            </w:pPr>
            <w:r w:rsidRPr="00CE6F8C">
              <w:t>Plan</w:t>
            </w:r>
          </w:p>
        </w:tc>
        <w:tc>
          <w:tcPr>
            <w:tcW w:w="2160" w:type="dxa"/>
          </w:tcPr>
          <w:p w14:paraId="18DEEED6" w14:textId="77777777" w:rsidR="00CE6F8C" w:rsidRPr="00CE6F8C" w:rsidRDefault="00CE6F8C" w:rsidP="004F2BE8">
            <w:pPr>
              <w:pStyle w:val="tabelleheader"/>
            </w:pPr>
            <w:r w:rsidRPr="00CE6F8C">
              <w:t>Ist</w:t>
            </w:r>
          </w:p>
        </w:tc>
        <w:tc>
          <w:tcPr>
            <w:tcW w:w="2159" w:type="dxa"/>
          </w:tcPr>
          <w:p w14:paraId="3B7D41D0" w14:textId="77777777" w:rsidR="00CE6F8C" w:rsidRPr="00CE6F8C" w:rsidRDefault="00CE6F8C" w:rsidP="004F2BE8">
            <w:pPr>
              <w:pStyle w:val="tabelleheader"/>
            </w:pPr>
            <w:r w:rsidRPr="00CE6F8C">
              <w:t>Differenz</w:t>
            </w:r>
          </w:p>
        </w:tc>
      </w:tr>
      <w:tr w:rsidR="00CE6F8C" w:rsidRPr="00CE6F8C" w14:paraId="6E655E4E" w14:textId="77777777" w:rsidTr="004B77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2509" w:type="dxa"/>
          </w:tcPr>
          <w:p w14:paraId="2EDCCA39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Studie</w:t>
            </w:r>
          </w:p>
        </w:tc>
        <w:tc>
          <w:tcPr>
            <w:tcW w:w="2159" w:type="dxa"/>
          </w:tcPr>
          <w:p w14:paraId="6746B589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11.01.2022</w:t>
            </w:r>
          </w:p>
        </w:tc>
        <w:tc>
          <w:tcPr>
            <w:tcW w:w="2160" w:type="dxa"/>
          </w:tcPr>
          <w:p w14:paraId="1EAF37E4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23.01.2022</w:t>
            </w:r>
          </w:p>
        </w:tc>
        <w:tc>
          <w:tcPr>
            <w:tcW w:w="2159" w:type="dxa"/>
          </w:tcPr>
          <w:p w14:paraId="42FFE79E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  <w:r w:rsidRPr="00CE6F8C">
              <w:rPr>
                <w:i/>
                <w:iCs/>
              </w:rPr>
              <w:t>+12</w:t>
            </w:r>
          </w:p>
        </w:tc>
      </w:tr>
      <w:tr w:rsidR="00CE6F8C" w:rsidRPr="00CE6F8C" w14:paraId="795FFE5C" w14:textId="77777777" w:rsidTr="004B77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41DFC23C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Durchführungsauftrag</w:t>
            </w:r>
          </w:p>
        </w:tc>
        <w:tc>
          <w:tcPr>
            <w:tcW w:w="2159" w:type="dxa"/>
          </w:tcPr>
          <w:p w14:paraId="402B40DA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20.01.2022</w:t>
            </w:r>
          </w:p>
        </w:tc>
        <w:tc>
          <w:tcPr>
            <w:tcW w:w="2160" w:type="dxa"/>
          </w:tcPr>
          <w:p w14:paraId="5663C8DB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01.02.2022</w:t>
            </w:r>
          </w:p>
        </w:tc>
        <w:tc>
          <w:tcPr>
            <w:tcW w:w="2159" w:type="dxa"/>
          </w:tcPr>
          <w:p w14:paraId="4D1D5558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  <w:r w:rsidRPr="00CE6F8C">
              <w:rPr>
                <w:i/>
                <w:iCs/>
              </w:rPr>
              <w:t>+12</w:t>
            </w:r>
          </w:p>
        </w:tc>
      </w:tr>
      <w:tr w:rsidR="00CE6F8C" w:rsidRPr="00CE6F8C" w14:paraId="151F4B52" w14:textId="77777777" w:rsidTr="004B77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72AE171D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Ergebnis y</w:t>
            </w:r>
          </w:p>
        </w:tc>
        <w:tc>
          <w:tcPr>
            <w:tcW w:w="2159" w:type="dxa"/>
          </w:tcPr>
          <w:p w14:paraId="1BB9B1F1" w14:textId="77777777" w:rsidR="00CE6F8C" w:rsidRPr="00CE6F8C" w:rsidRDefault="00CE6F8C" w:rsidP="00CE6F8C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3DEC2E83" w14:textId="77777777" w:rsidR="00CE6F8C" w:rsidRPr="00CE6F8C" w:rsidRDefault="00CE6F8C" w:rsidP="00CE6F8C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28C127C4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</w:p>
        </w:tc>
      </w:tr>
      <w:tr w:rsidR="00CE6F8C" w:rsidRPr="00CE6F8C" w14:paraId="5DD1D21A" w14:textId="77777777" w:rsidTr="004B77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6C993658" w14:textId="77777777" w:rsidR="00CE6F8C" w:rsidRPr="00CE6F8C" w:rsidRDefault="00CE6F8C" w:rsidP="00CE6F8C"/>
        </w:tc>
        <w:tc>
          <w:tcPr>
            <w:tcW w:w="2159" w:type="dxa"/>
          </w:tcPr>
          <w:p w14:paraId="4CC6B897" w14:textId="77777777" w:rsidR="00CE6F8C" w:rsidRPr="00CE6F8C" w:rsidRDefault="00CE6F8C" w:rsidP="00CE6F8C"/>
        </w:tc>
        <w:tc>
          <w:tcPr>
            <w:tcW w:w="2160" w:type="dxa"/>
          </w:tcPr>
          <w:p w14:paraId="7EA464F9" w14:textId="77777777" w:rsidR="00CE6F8C" w:rsidRPr="00CE6F8C" w:rsidRDefault="00CE6F8C" w:rsidP="00CE6F8C"/>
        </w:tc>
        <w:tc>
          <w:tcPr>
            <w:tcW w:w="2159" w:type="dxa"/>
          </w:tcPr>
          <w:p w14:paraId="03C2A8C9" w14:textId="77777777" w:rsidR="00CE6F8C" w:rsidRPr="00CE6F8C" w:rsidRDefault="00CE6F8C" w:rsidP="00CE6F8C">
            <w:pPr>
              <w:keepNext/>
            </w:pPr>
          </w:p>
        </w:tc>
      </w:tr>
    </w:tbl>
    <w:p w14:paraId="55761A4B" w14:textId="77777777" w:rsidR="00CE6F8C" w:rsidRDefault="00CE6F8C" w:rsidP="00CE6F8C">
      <w:pPr>
        <w:pStyle w:val="Legende8ptKTZH"/>
      </w:pPr>
      <w:r>
        <w:lastRenderedPageBreak/>
        <w:t xml:space="preserve">Legende: </w:t>
      </w:r>
      <w:r>
        <w:tab/>
        <w:t>Plan = Termin geplant</w:t>
      </w:r>
    </w:p>
    <w:p w14:paraId="2EDB89D6" w14:textId="77777777" w:rsidR="00CE6F8C" w:rsidRDefault="00CE6F8C" w:rsidP="00CE6F8C">
      <w:pPr>
        <w:pStyle w:val="Legende8ptKTZH"/>
      </w:pPr>
      <w:r>
        <w:tab/>
        <w:t>Ist = Datum effektiv erreicht</w:t>
      </w:r>
    </w:p>
    <w:p w14:paraId="3743A15F" w14:textId="77777777" w:rsidR="00CE6F8C" w:rsidRDefault="00CE6F8C" w:rsidP="00CE6F8C">
      <w:pPr>
        <w:pStyle w:val="Legende8ptKTZH"/>
      </w:pPr>
      <w:r>
        <w:tab/>
        <w:t>Differenz =  Differenz zwischen Plan und Ist</w:t>
      </w:r>
    </w:p>
    <w:p w14:paraId="3892900E" w14:textId="77777777" w:rsidR="00CE6F8C" w:rsidRDefault="00CE6F8C" w:rsidP="00CE6F8C">
      <w:pPr>
        <w:pStyle w:val="Beschriftung"/>
      </w:pPr>
      <w:bookmarkStart w:id="19" w:name="_Toc191478795"/>
      <w:r>
        <w:t xml:space="preserve">Tabelle </w:t>
      </w:r>
      <w:fldSimple w:instr=" SEQ Tabelle \* ARABIC ">
        <w:r w:rsidR="0062229D">
          <w:rPr>
            <w:noProof/>
          </w:rPr>
          <w:t>6</w:t>
        </w:r>
      </w:fldSimple>
      <w:r>
        <w:tab/>
      </w:r>
      <w:r w:rsidRPr="00CE6F8C">
        <w:t>Ergebnisse</w:t>
      </w:r>
      <w:bookmarkEnd w:id="19"/>
    </w:p>
    <w:p w14:paraId="69AD3B0E" w14:textId="77777777" w:rsidR="00CE6F8C" w:rsidRDefault="00CE6F8C" w:rsidP="00CE6F8C">
      <w:pPr>
        <w:pStyle w:val="HERMESInfotextKTZH"/>
      </w:pPr>
      <w:r>
        <w:t>Erläuterung von Abweichungen</w:t>
      </w:r>
    </w:p>
    <w:p w14:paraId="35BF7D5A" w14:textId="77777777" w:rsidR="002E706B" w:rsidRPr="005B386E" w:rsidRDefault="002E706B" w:rsidP="002E706B">
      <w:pPr>
        <w:pStyle w:val="berschrift2"/>
      </w:pPr>
      <w:bookmarkStart w:id="20" w:name="_Toc182233234"/>
      <w:bookmarkStart w:id="21" w:name="_Toc215559764"/>
      <w:r>
        <w:t>Change Management</w:t>
      </w:r>
      <w:bookmarkEnd w:id="20"/>
      <w:bookmarkEnd w:id="21"/>
    </w:p>
    <w:p w14:paraId="0E38A371" w14:textId="77777777" w:rsidR="002E706B" w:rsidRPr="00700AEF" w:rsidRDefault="002E706B" w:rsidP="005E2A0B">
      <w:pPr>
        <w:pStyle w:val="HERMESInfotextKTZH"/>
      </w:pPr>
      <w:r w:rsidRPr="005B386E">
        <w:t>Mit dem Ist-Soll-Abgleich wird der angestrebte Zielzustand mit dem aktuellen Ist-Zustand verglichen. Auf dieser Basis werden zusätzliche Massnahmen formuliert, die die bisherige Engagement-, Kommunikations- und Befähigungsplanung ergänzen.</w:t>
      </w:r>
      <w:r>
        <w:t xml:space="preserve"> </w:t>
      </w:r>
      <w:r w:rsidRPr="005E2A0B">
        <w:t>Es wird empfohlen, die Veränderung pro betroffene Gruppe</w:t>
      </w:r>
      <w:r w:rsidR="00371F4C">
        <w:t xml:space="preserve"> / Stakeholder </w:t>
      </w:r>
      <w:r w:rsidRPr="005E2A0B">
        <w:t>in folgenden Aspekten zu überprüfen:</w:t>
      </w:r>
      <w:r w:rsidRPr="00700AEF">
        <w:t> </w:t>
      </w:r>
    </w:p>
    <w:p w14:paraId="2DE2CCF1" w14:textId="77777777" w:rsidR="002E706B" w:rsidRPr="00700AEF" w:rsidRDefault="002E706B" w:rsidP="005E2A0B">
      <w:pPr>
        <w:pStyle w:val="HERMESInfotext-AufzhlungKTZH"/>
        <w:ind w:left="357" w:hanging="357"/>
      </w:pPr>
      <w:r w:rsidRPr="005E2A0B">
        <w:t>Prozesse und Technologien</w:t>
      </w:r>
    </w:p>
    <w:p w14:paraId="70DCF770" w14:textId="77777777" w:rsidR="002E706B" w:rsidRPr="00700AEF" w:rsidRDefault="002E706B" w:rsidP="005E2A0B">
      <w:pPr>
        <w:pStyle w:val="HERMESInfotext-AufzhlungKTZH"/>
        <w:ind w:left="357" w:hanging="357"/>
      </w:pPr>
      <w:r w:rsidRPr="005E2A0B">
        <w:t>Organisationsstruktur, Rollen und Zuständigkeiten</w:t>
      </w:r>
    </w:p>
    <w:p w14:paraId="680D853D" w14:textId="77777777" w:rsidR="002E706B" w:rsidRPr="00700AEF" w:rsidRDefault="002E706B" w:rsidP="005E2A0B">
      <w:pPr>
        <w:pStyle w:val="HERMESInfotext-AufzhlungKTZH"/>
        <w:ind w:left="357" w:hanging="357"/>
      </w:pPr>
      <w:r w:rsidRPr="005E2A0B">
        <w:t>Mindset und Arbeitsweise</w:t>
      </w:r>
    </w:p>
    <w:p w14:paraId="69BD513F" w14:textId="77777777" w:rsidR="002E706B" w:rsidRPr="00700AEF" w:rsidRDefault="002E706B" w:rsidP="005E2A0B">
      <w:pPr>
        <w:pStyle w:val="HERMESInfotext-AufzhlungKTZH"/>
        <w:ind w:left="357" w:hanging="357"/>
      </w:pPr>
      <w:r w:rsidRPr="005E2A0B">
        <w:t>Vergütung und Anreizsysteme</w:t>
      </w:r>
    </w:p>
    <w:p w14:paraId="1EE2C0CB" w14:textId="77777777" w:rsidR="002E706B" w:rsidRPr="002E706B" w:rsidRDefault="002E706B" w:rsidP="005E2A0B">
      <w:pPr>
        <w:pStyle w:val="HERMESInfotext-AufzhlungKTZH"/>
        <w:ind w:left="357" w:hanging="357"/>
      </w:pPr>
      <w:r w:rsidRPr="005E2A0B">
        <w:t>Arbeitsort</w:t>
      </w:r>
    </w:p>
    <w:p w14:paraId="7C0AFC97" w14:textId="77777777" w:rsidR="002E706B" w:rsidRDefault="002E706B" w:rsidP="002E706B"/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1134"/>
        <w:gridCol w:w="1701"/>
        <w:gridCol w:w="2127"/>
        <w:gridCol w:w="1842"/>
        <w:gridCol w:w="2183"/>
      </w:tblGrid>
      <w:tr w:rsidR="002E706B" w:rsidRPr="00CE6F8C" w14:paraId="07E8EFF9" w14:textId="77777777" w:rsidTr="00CC1E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" w:type="dxa"/>
          </w:tcPr>
          <w:p w14:paraId="4C892CAF" w14:textId="77777777" w:rsidR="002E706B" w:rsidRPr="00CE6F8C" w:rsidRDefault="002E706B" w:rsidP="00CC1EB3">
            <w:r>
              <w:t>Aspekt</w:t>
            </w:r>
          </w:p>
        </w:tc>
        <w:tc>
          <w:tcPr>
            <w:tcW w:w="1701" w:type="dxa"/>
          </w:tcPr>
          <w:p w14:paraId="45840AEB" w14:textId="77777777" w:rsidR="002E706B" w:rsidRPr="00CE6F8C" w:rsidRDefault="002E706B" w:rsidP="00CC1EB3">
            <w:r>
              <w:t>Soll-Zustand</w:t>
            </w:r>
          </w:p>
        </w:tc>
        <w:tc>
          <w:tcPr>
            <w:tcW w:w="2127" w:type="dxa"/>
          </w:tcPr>
          <w:p w14:paraId="75A3AEF0" w14:textId="77777777" w:rsidR="002E706B" w:rsidRPr="00CE6F8C" w:rsidRDefault="002E706B" w:rsidP="00CC1EB3">
            <w:r>
              <w:t>Ist-Zustand</w:t>
            </w:r>
          </w:p>
        </w:tc>
        <w:tc>
          <w:tcPr>
            <w:tcW w:w="1842" w:type="dxa"/>
          </w:tcPr>
          <w:p w14:paraId="237B17AA" w14:textId="77777777" w:rsidR="002E706B" w:rsidRPr="00CE6F8C" w:rsidRDefault="002E706B" w:rsidP="00CC1EB3">
            <w:r>
              <w:t>Abgleich</w:t>
            </w:r>
          </w:p>
        </w:tc>
        <w:tc>
          <w:tcPr>
            <w:tcW w:w="2183" w:type="dxa"/>
          </w:tcPr>
          <w:p w14:paraId="44478C94" w14:textId="77777777" w:rsidR="002E706B" w:rsidRPr="00CE6F8C" w:rsidRDefault="002E706B" w:rsidP="00CC1EB3">
            <w:r>
              <w:t>Massnahme/</w:t>
            </w:r>
            <w:r w:rsidRPr="00CE6F8C">
              <w:t>Empfehlung</w:t>
            </w:r>
          </w:p>
        </w:tc>
      </w:tr>
      <w:tr w:rsidR="002E706B" w:rsidRPr="00CE6F8C" w14:paraId="42660BDE" w14:textId="77777777" w:rsidTr="00CC1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34" w:type="dxa"/>
          </w:tcPr>
          <w:p w14:paraId="0E4ACDA5" w14:textId="77777777" w:rsidR="002E706B" w:rsidRPr="004B3A80" w:rsidRDefault="002E706B" w:rsidP="00CC1EB3">
            <w:pPr>
              <w:rPr>
                <w:i/>
                <w:iCs/>
              </w:rPr>
            </w:pPr>
            <w:r>
              <w:rPr>
                <w:i/>
                <w:iCs/>
              </w:rPr>
              <w:t>Arbeitsweise</w:t>
            </w:r>
          </w:p>
        </w:tc>
        <w:tc>
          <w:tcPr>
            <w:tcW w:w="1701" w:type="dxa"/>
          </w:tcPr>
          <w:p w14:paraId="66BFF088" w14:textId="77777777" w:rsidR="002E706B" w:rsidRPr="004B3A80" w:rsidRDefault="002E706B" w:rsidP="00CC1EB3">
            <w:pPr>
              <w:rPr>
                <w:i/>
                <w:iCs/>
              </w:rPr>
            </w:pPr>
            <w:r>
              <w:rPr>
                <w:i/>
                <w:iCs/>
              </w:rPr>
              <w:t>Neues-System ersetzt Datenablage auf Laufwerk</w:t>
            </w:r>
          </w:p>
        </w:tc>
        <w:tc>
          <w:tcPr>
            <w:tcW w:w="2127" w:type="dxa"/>
          </w:tcPr>
          <w:p w14:paraId="6C7B7715" w14:textId="77777777" w:rsidR="002E706B" w:rsidRPr="004B3A80" w:rsidRDefault="002E706B" w:rsidP="00CC1EB3">
            <w:pPr>
              <w:rPr>
                <w:i/>
                <w:iCs/>
              </w:rPr>
            </w:pPr>
            <w:r>
              <w:rPr>
                <w:i/>
                <w:iCs/>
              </w:rPr>
              <w:t>Daten werden in Ordnerstruktur auf Laufwerk abgelegt</w:t>
            </w:r>
          </w:p>
        </w:tc>
        <w:tc>
          <w:tcPr>
            <w:tcW w:w="1842" w:type="dxa"/>
          </w:tcPr>
          <w:p w14:paraId="57944D20" w14:textId="77777777" w:rsidR="002E706B" w:rsidRPr="004B3A80" w:rsidRDefault="002E706B" w:rsidP="00CC1EB3">
            <w:pPr>
              <w:rPr>
                <w:i/>
                <w:iCs/>
              </w:rPr>
            </w:pPr>
            <w:r>
              <w:rPr>
                <w:i/>
                <w:iCs/>
              </w:rPr>
              <w:t>Zu 90% wird auf neuem System gearbeitet</w:t>
            </w:r>
          </w:p>
        </w:tc>
        <w:tc>
          <w:tcPr>
            <w:tcW w:w="2183" w:type="dxa"/>
          </w:tcPr>
          <w:p w14:paraId="6F5F9F10" w14:textId="77777777" w:rsidR="002E706B" w:rsidRPr="004B3A80" w:rsidRDefault="002E706B" w:rsidP="00CC1EB3">
            <w:pPr>
              <w:rPr>
                <w:i/>
                <w:iCs/>
              </w:rPr>
            </w:pPr>
            <w:r>
              <w:rPr>
                <w:i/>
                <w:iCs/>
              </w:rPr>
              <w:t>Erfa-Gruppe: Fokus auf Daten auf Laufwerk</w:t>
            </w:r>
          </w:p>
        </w:tc>
      </w:tr>
      <w:tr w:rsidR="002E706B" w:rsidRPr="00CE6F8C" w14:paraId="34309F94" w14:textId="77777777" w:rsidTr="00CC1EB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134" w:type="dxa"/>
          </w:tcPr>
          <w:p w14:paraId="5FE22295" w14:textId="77777777" w:rsidR="002E706B" w:rsidRPr="00CE6F8C" w:rsidRDefault="002E706B" w:rsidP="00CC1EB3"/>
        </w:tc>
        <w:tc>
          <w:tcPr>
            <w:tcW w:w="1701" w:type="dxa"/>
          </w:tcPr>
          <w:p w14:paraId="01558D4B" w14:textId="77777777" w:rsidR="002E706B" w:rsidRPr="00CE6F8C" w:rsidRDefault="002E706B" w:rsidP="00CC1EB3"/>
        </w:tc>
        <w:tc>
          <w:tcPr>
            <w:tcW w:w="2127" w:type="dxa"/>
          </w:tcPr>
          <w:p w14:paraId="4A1A1D95" w14:textId="77777777" w:rsidR="002E706B" w:rsidRPr="00CE6F8C" w:rsidRDefault="002E706B" w:rsidP="00CC1EB3"/>
        </w:tc>
        <w:tc>
          <w:tcPr>
            <w:tcW w:w="1842" w:type="dxa"/>
          </w:tcPr>
          <w:p w14:paraId="66EDC4D4" w14:textId="77777777" w:rsidR="002E706B" w:rsidRPr="00CE6F8C" w:rsidRDefault="002E706B" w:rsidP="00CC1EB3"/>
        </w:tc>
        <w:tc>
          <w:tcPr>
            <w:tcW w:w="2183" w:type="dxa"/>
          </w:tcPr>
          <w:p w14:paraId="4AA4ED4E" w14:textId="77777777" w:rsidR="002E706B" w:rsidRPr="00CE6F8C" w:rsidRDefault="002E706B" w:rsidP="00CC1EB3">
            <w:pPr>
              <w:keepNext/>
            </w:pPr>
          </w:p>
        </w:tc>
      </w:tr>
    </w:tbl>
    <w:p w14:paraId="4866CD3A" w14:textId="77777777" w:rsidR="002E706B" w:rsidRPr="005B386E" w:rsidRDefault="002E706B" w:rsidP="002E706B">
      <w:pPr>
        <w:pStyle w:val="Beschriftung"/>
      </w:pPr>
      <w:bookmarkStart w:id="22" w:name="_Toc182233247"/>
      <w:bookmarkStart w:id="23" w:name="_Toc191478796"/>
      <w:r>
        <w:t xml:space="preserve">Tabelle </w:t>
      </w:r>
      <w:fldSimple w:instr=" SEQ Tabelle \* ARABIC ">
        <w:r w:rsidR="0062229D">
          <w:rPr>
            <w:noProof/>
          </w:rPr>
          <w:t>7</w:t>
        </w:r>
      </w:fldSimple>
      <w:r>
        <w:tab/>
        <w:t>Change Management</w:t>
      </w:r>
      <w:bookmarkEnd w:id="22"/>
      <w:bookmarkEnd w:id="23"/>
    </w:p>
    <w:p w14:paraId="2ADC0975" w14:textId="77777777" w:rsidR="002E706B" w:rsidRDefault="002E706B" w:rsidP="002E706B">
      <w:pPr>
        <w:pStyle w:val="HERMESInfotextKTZH"/>
      </w:pPr>
      <w:r>
        <w:t>Erläuterung von Abweichungen</w:t>
      </w:r>
    </w:p>
    <w:p w14:paraId="566389BF" w14:textId="77777777" w:rsidR="008E69D8" w:rsidRPr="008E69D8" w:rsidRDefault="008E69D8" w:rsidP="008E69D8"/>
    <w:p w14:paraId="43A83FB9" w14:textId="77777777" w:rsidR="00CE6F8C" w:rsidRDefault="00CE6F8C" w:rsidP="00CE6F8C">
      <w:pPr>
        <w:pStyle w:val="berschrift1"/>
      </w:pPr>
      <w:bookmarkStart w:id="24" w:name="_Toc215559765"/>
      <w:r w:rsidRPr="00CE6F8C">
        <w:t>Projekterfahrungen</w:t>
      </w:r>
      <w:bookmarkEnd w:id="24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Projekterfahrung"/>
      </w:tblPr>
      <w:tblGrid>
        <w:gridCol w:w="795"/>
        <w:gridCol w:w="1700"/>
        <w:gridCol w:w="2154"/>
        <w:gridCol w:w="2154"/>
        <w:gridCol w:w="2182"/>
      </w:tblGrid>
      <w:tr w:rsidR="00CE6F8C" w:rsidRPr="00CE6F8C" w14:paraId="23913F00" w14:textId="77777777" w:rsidTr="004B7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28A18628" w14:textId="77777777" w:rsidR="00CE6F8C" w:rsidRPr="00CE6F8C" w:rsidRDefault="00CE6F8C" w:rsidP="004F2BE8">
            <w:pPr>
              <w:pStyle w:val="tabelleheader"/>
            </w:pPr>
            <w:r w:rsidRPr="00CE6F8C">
              <w:t>Nr.</w:t>
            </w:r>
          </w:p>
        </w:tc>
        <w:tc>
          <w:tcPr>
            <w:tcW w:w="1701" w:type="dxa"/>
          </w:tcPr>
          <w:p w14:paraId="57A4803A" w14:textId="77777777" w:rsidR="00CE6F8C" w:rsidRPr="00CE6F8C" w:rsidRDefault="00CE6F8C" w:rsidP="004F2BE8">
            <w:pPr>
              <w:pStyle w:val="tabelleheader"/>
            </w:pPr>
            <w:r w:rsidRPr="00CE6F8C">
              <w:t>Bereich</w:t>
            </w:r>
          </w:p>
        </w:tc>
        <w:tc>
          <w:tcPr>
            <w:tcW w:w="2155" w:type="dxa"/>
          </w:tcPr>
          <w:p w14:paraId="5CD806C9" w14:textId="77777777" w:rsidR="00CE6F8C" w:rsidRPr="00CE6F8C" w:rsidRDefault="00CE6F8C" w:rsidP="004F2BE8">
            <w:pPr>
              <w:pStyle w:val="tabelleheader"/>
            </w:pPr>
            <w:r w:rsidRPr="00CE6F8C">
              <w:t>Erfahrung</w:t>
            </w:r>
          </w:p>
        </w:tc>
        <w:tc>
          <w:tcPr>
            <w:tcW w:w="2155" w:type="dxa"/>
          </w:tcPr>
          <w:p w14:paraId="6689456D" w14:textId="77777777" w:rsidR="00CE6F8C" w:rsidRPr="00CE6F8C" w:rsidRDefault="00CE6F8C" w:rsidP="004F2BE8">
            <w:pPr>
              <w:pStyle w:val="tabelleheader"/>
            </w:pPr>
            <w:r w:rsidRPr="00CE6F8C">
              <w:t>Relevanz</w:t>
            </w:r>
          </w:p>
        </w:tc>
        <w:tc>
          <w:tcPr>
            <w:tcW w:w="2183" w:type="dxa"/>
          </w:tcPr>
          <w:p w14:paraId="3B3962D4" w14:textId="77777777" w:rsidR="00CE6F8C" w:rsidRPr="00CE6F8C" w:rsidRDefault="00CE6F8C" w:rsidP="004F2BE8">
            <w:pPr>
              <w:pStyle w:val="tabelleheader"/>
            </w:pPr>
            <w:r w:rsidRPr="00CE6F8C">
              <w:t>Empfehlung</w:t>
            </w:r>
          </w:p>
        </w:tc>
      </w:tr>
      <w:tr w:rsidR="00CE6F8C" w:rsidRPr="00CE6F8C" w14:paraId="7A2CE613" w14:textId="77777777" w:rsidTr="004B77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794" w:type="dxa"/>
          </w:tcPr>
          <w:p w14:paraId="162AB0A1" w14:textId="77777777" w:rsidR="00CE6F8C" w:rsidRPr="004B3A80" w:rsidRDefault="00CE6F8C" w:rsidP="000C28D6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01</w:t>
            </w:r>
          </w:p>
        </w:tc>
        <w:tc>
          <w:tcPr>
            <w:tcW w:w="1701" w:type="dxa"/>
          </w:tcPr>
          <w:p w14:paraId="7EC6CADB" w14:textId="77777777" w:rsidR="00CE6F8C" w:rsidRPr="004B3A80" w:rsidRDefault="00CE6F8C" w:rsidP="000C28D6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Beschaffung</w:t>
            </w:r>
          </w:p>
        </w:tc>
        <w:tc>
          <w:tcPr>
            <w:tcW w:w="2155" w:type="dxa"/>
          </w:tcPr>
          <w:p w14:paraId="2B612082" w14:textId="77777777" w:rsidR="00CE6F8C" w:rsidRPr="004B3A80" w:rsidRDefault="00CE6F8C" w:rsidP="000C28D6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Beratung durch Beschaffungsstelle bei der Beschaffungsplanung war sehr hilfreich</w:t>
            </w:r>
          </w:p>
        </w:tc>
        <w:tc>
          <w:tcPr>
            <w:tcW w:w="2155" w:type="dxa"/>
          </w:tcPr>
          <w:p w14:paraId="4828D2E6" w14:textId="77777777" w:rsidR="00CE6F8C" w:rsidRPr="004B3A80" w:rsidRDefault="00CE6F8C" w:rsidP="000C28D6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Andere Projekte; Kompetenzzentrum PM</w:t>
            </w:r>
          </w:p>
        </w:tc>
        <w:tc>
          <w:tcPr>
            <w:tcW w:w="2183" w:type="dxa"/>
          </w:tcPr>
          <w:p w14:paraId="612F99D2" w14:textId="77777777" w:rsidR="00CE6F8C" w:rsidRPr="004B3A80" w:rsidRDefault="00CE6F8C" w:rsidP="000C28D6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 xml:space="preserve">In Checkliste </w:t>
            </w:r>
            <w:proofErr w:type="spellStart"/>
            <w:r w:rsidRPr="004B3A80">
              <w:rPr>
                <w:i/>
                <w:iCs/>
              </w:rPr>
              <w:t>xyz</w:t>
            </w:r>
            <w:proofErr w:type="spellEnd"/>
            <w:r w:rsidRPr="004B3A80">
              <w:rPr>
                <w:i/>
                <w:iCs/>
              </w:rPr>
              <w:t xml:space="preserve"> aufnehmen</w:t>
            </w:r>
          </w:p>
        </w:tc>
      </w:tr>
      <w:tr w:rsidR="004B3A80" w:rsidRPr="00CE6F8C" w14:paraId="178FBC17" w14:textId="77777777" w:rsidTr="004B77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27837079" w14:textId="77777777" w:rsidR="004B3A80" w:rsidRPr="00CE6F8C" w:rsidRDefault="004B3A80" w:rsidP="000C28D6"/>
        </w:tc>
        <w:tc>
          <w:tcPr>
            <w:tcW w:w="1701" w:type="dxa"/>
          </w:tcPr>
          <w:p w14:paraId="787E9850" w14:textId="77777777" w:rsidR="004B3A80" w:rsidRPr="00CE6F8C" w:rsidRDefault="004B3A80" w:rsidP="000C28D6"/>
        </w:tc>
        <w:tc>
          <w:tcPr>
            <w:tcW w:w="2155" w:type="dxa"/>
          </w:tcPr>
          <w:p w14:paraId="2BA62468" w14:textId="77777777" w:rsidR="004B3A80" w:rsidRPr="00CE6F8C" w:rsidRDefault="004B3A80" w:rsidP="000C28D6"/>
        </w:tc>
        <w:tc>
          <w:tcPr>
            <w:tcW w:w="2155" w:type="dxa"/>
          </w:tcPr>
          <w:p w14:paraId="1FCF80A0" w14:textId="77777777" w:rsidR="004B3A80" w:rsidRPr="00CE6F8C" w:rsidRDefault="004B3A80" w:rsidP="000C28D6"/>
        </w:tc>
        <w:tc>
          <w:tcPr>
            <w:tcW w:w="2183" w:type="dxa"/>
          </w:tcPr>
          <w:p w14:paraId="7686419B" w14:textId="77777777" w:rsidR="004B3A80" w:rsidRPr="00CE6F8C" w:rsidRDefault="004B3A80" w:rsidP="004B3A80">
            <w:pPr>
              <w:keepNext/>
            </w:pPr>
          </w:p>
        </w:tc>
      </w:tr>
    </w:tbl>
    <w:p w14:paraId="002F7DAD" w14:textId="77777777" w:rsidR="00CE6F8C" w:rsidRDefault="004B3A80" w:rsidP="004B3A80">
      <w:pPr>
        <w:pStyle w:val="Beschriftung"/>
      </w:pPr>
      <w:bookmarkStart w:id="25" w:name="_Toc191478797"/>
      <w:r>
        <w:t xml:space="preserve">Tabelle </w:t>
      </w:r>
      <w:fldSimple w:instr=" SEQ Tabelle \* ARABIC ">
        <w:r w:rsidR="0062229D">
          <w:rPr>
            <w:noProof/>
          </w:rPr>
          <w:t>8</w:t>
        </w:r>
      </w:fldSimple>
      <w:r>
        <w:tab/>
      </w:r>
      <w:r w:rsidRPr="004B3A80">
        <w:t>Projekterfahrung</w:t>
      </w:r>
      <w:bookmarkEnd w:id="25"/>
    </w:p>
    <w:p w14:paraId="38F4F59E" w14:textId="77777777" w:rsidR="004B3A80" w:rsidRDefault="004B3A80" w:rsidP="004B3A80">
      <w:pPr>
        <w:pStyle w:val="berschrift1"/>
      </w:pPr>
      <w:bookmarkStart w:id="26" w:name="_Toc215559766"/>
      <w:r>
        <w:t>Pendenzen und Massnahmen</w:t>
      </w:r>
      <w:bookmarkEnd w:id="26"/>
    </w:p>
    <w:p w14:paraId="287F88D7" w14:textId="77777777" w:rsidR="004B3A80" w:rsidRPr="004B3A80" w:rsidRDefault="004B3A80" w:rsidP="004B3A80">
      <w:pPr>
        <w:pStyle w:val="berschrift2"/>
      </w:pPr>
      <w:bookmarkStart w:id="27" w:name="_Toc215559767"/>
      <w:r>
        <w:t>Direkt aus dem Projekt</w:t>
      </w:r>
      <w:bookmarkEnd w:id="27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Pendenzen und Massnahmen aus dem Projekt"/>
      </w:tblPr>
      <w:tblGrid>
        <w:gridCol w:w="793"/>
        <w:gridCol w:w="2381"/>
        <w:gridCol w:w="2381"/>
        <w:gridCol w:w="1814"/>
        <w:gridCol w:w="1616"/>
      </w:tblGrid>
      <w:tr w:rsidR="004B3A80" w:rsidRPr="00CE6F8C" w14:paraId="4802157A" w14:textId="77777777" w:rsidTr="004B7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3FB16B2F" w14:textId="77777777" w:rsidR="004B3A80" w:rsidRPr="00CE6F8C" w:rsidRDefault="004B3A80" w:rsidP="004F2BE8">
            <w:pPr>
              <w:pStyle w:val="tabelleheader"/>
            </w:pPr>
            <w:r w:rsidRPr="00CE6F8C">
              <w:t>Nr.</w:t>
            </w:r>
          </w:p>
        </w:tc>
        <w:tc>
          <w:tcPr>
            <w:tcW w:w="2381" w:type="dxa"/>
          </w:tcPr>
          <w:p w14:paraId="1469C411" w14:textId="77777777" w:rsidR="004B3A80" w:rsidRPr="00CE6F8C" w:rsidRDefault="004B3A80" w:rsidP="004F2BE8">
            <w:pPr>
              <w:pStyle w:val="tabelleheader"/>
            </w:pPr>
            <w:r>
              <w:t>Offener Punkte</w:t>
            </w:r>
          </w:p>
        </w:tc>
        <w:tc>
          <w:tcPr>
            <w:tcW w:w="2381" w:type="dxa"/>
          </w:tcPr>
          <w:p w14:paraId="3893796C" w14:textId="77777777" w:rsidR="004B3A80" w:rsidRPr="00CE6F8C" w:rsidRDefault="004B3A80" w:rsidP="004F2BE8">
            <w:pPr>
              <w:pStyle w:val="tabelleheader"/>
            </w:pPr>
            <w:r>
              <w:t>Massnahme</w:t>
            </w:r>
          </w:p>
        </w:tc>
        <w:tc>
          <w:tcPr>
            <w:tcW w:w="1814" w:type="dxa"/>
          </w:tcPr>
          <w:p w14:paraId="0CA5F563" w14:textId="77777777" w:rsidR="004B3A80" w:rsidRPr="00CE6F8C" w:rsidRDefault="004B3A80" w:rsidP="004F2BE8">
            <w:pPr>
              <w:pStyle w:val="tabelleheader"/>
            </w:pPr>
            <w:r>
              <w:t>Verantwortlicher</w:t>
            </w:r>
          </w:p>
        </w:tc>
        <w:tc>
          <w:tcPr>
            <w:tcW w:w="1616" w:type="dxa"/>
          </w:tcPr>
          <w:p w14:paraId="55C37F93" w14:textId="77777777" w:rsidR="004B3A80" w:rsidRPr="00CE6F8C" w:rsidRDefault="004B3A80" w:rsidP="004F2BE8">
            <w:pPr>
              <w:pStyle w:val="tabelleheader"/>
            </w:pPr>
            <w:r w:rsidRPr="00DB0B1E">
              <w:t>Umsetzungstermin</w:t>
            </w:r>
          </w:p>
        </w:tc>
      </w:tr>
      <w:tr w:rsidR="004B3A80" w:rsidRPr="00CE6F8C" w14:paraId="085275D4" w14:textId="77777777" w:rsidTr="004B77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793" w:type="dxa"/>
          </w:tcPr>
          <w:p w14:paraId="12FEB274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01</w:t>
            </w:r>
          </w:p>
        </w:tc>
        <w:tc>
          <w:tcPr>
            <w:tcW w:w="2381" w:type="dxa"/>
          </w:tcPr>
          <w:p w14:paraId="5010CA68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Übergabe Testsystem und Hilfsmittel an Anwendungsverantwortlichen</w:t>
            </w:r>
          </w:p>
        </w:tc>
        <w:tc>
          <w:tcPr>
            <w:tcW w:w="2381" w:type="dxa"/>
          </w:tcPr>
          <w:p w14:paraId="2F31CF73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Übergabe durchführen</w:t>
            </w:r>
          </w:p>
        </w:tc>
        <w:tc>
          <w:tcPr>
            <w:tcW w:w="1814" w:type="dxa"/>
          </w:tcPr>
          <w:p w14:paraId="24F03630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Jan Hasler</w:t>
            </w:r>
          </w:p>
        </w:tc>
        <w:tc>
          <w:tcPr>
            <w:tcW w:w="1616" w:type="dxa"/>
          </w:tcPr>
          <w:p w14:paraId="2E5B86E3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15.12.2022</w:t>
            </w:r>
          </w:p>
        </w:tc>
      </w:tr>
      <w:tr w:rsidR="004B3A80" w:rsidRPr="00CE6F8C" w14:paraId="5E19CD65" w14:textId="77777777" w:rsidTr="004B77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5E7F04CE" w14:textId="77777777" w:rsidR="004B3A80" w:rsidRPr="00CE6F8C" w:rsidRDefault="004B3A80" w:rsidP="00CB7C4C"/>
        </w:tc>
        <w:tc>
          <w:tcPr>
            <w:tcW w:w="2381" w:type="dxa"/>
          </w:tcPr>
          <w:p w14:paraId="49E834EB" w14:textId="77777777" w:rsidR="004B3A80" w:rsidRPr="00CE6F8C" w:rsidRDefault="004B3A80" w:rsidP="00CB7C4C"/>
        </w:tc>
        <w:tc>
          <w:tcPr>
            <w:tcW w:w="2381" w:type="dxa"/>
          </w:tcPr>
          <w:p w14:paraId="6C42EC4B" w14:textId="77777777" w:rsidR="004B3A80" w:rsidRPr="00CE6F8C" w:rsidRDefault="004B3A80" w:rsidP="00CB7C4C"/>
        </w:tc>
        <w:tc>
          <w:tcPr>
            <w:tcW w:w="1814" w:type="dxa"/>
          </w:tcPr>
          <w:p w14:paraId="5E6FD9AD" w14:textId="77777777" w:rsidR="004B3A80" w:rsidRPr="00CE6F8C" w:rsidRDefault="004B3A80" w:rsidP="00CB7C4C"/>
        </w:tc>
        <w:tc>
          <w:tcPr>
            <w:tcW w:w="1616" w:type="dxa"/>
          </w:tcPr>
          <w:p w14:paraId="03FEB95D" w14:textId="77777777" w:rsidR="004B3A80" w:rsidRPr="00CE6F8C" w:rsidRDefault="004B3A80" w:rsidP="00CB7C4C">
            <w:pPr>
              <w:keepNext/>
            </w:pPr>
          </w:p>
        </w:tc>
      </w:tr>
    </w:tbl>
    <w:p w14:paraId="1EE986C4" w14:textId="77777777" w:rsidR="004B3A80" w:rsidRDefault="004B3A80" w:rsidP="004B3A80">
      <w:pPr>
        <w:pStyle w:val="Beschriftung"/>
      </w:pPr>
      <w:bookmarkStart w:id="28" w:name="_Toc191478798"/>
      <w:r>
        <w:t xml:space="preserve">Tabelle </w:t>
      </w:r>
      <w:fldSimple w:instr=" SEQ Tabelle \* ARABIC ">
        <w:r w:rsidR="0062229D">
          <w:rPr>
            <w:noProof/>
          </w:rPr>
          <w:t>9</w:t>
        </w:r>
      </w:fldSimple>
      <w:r>
        <w:tab/>
      </w:r>
      <w:r w:rsidRPr="004B3A80">
        <w:t>Pendenzen und Massnahmen aus dem Projekt</w:t>
      </w:r>
      <w:bookmarkEnd w:id="28"/>
    </w:p>
    <w:p w14:paraId="7FE3D654" w14:textId="77777777" w:rsidR="004B3A80" w:rsidRDefault="004B3A80" w:rsidP="004B3A80">
      <w:pPr>
        <w:pStyle w:val="berschrift2"/>
      </w:pPr>
      <w:bookmarkStart w:id="29" w:name="_Toc215559768"/>
      <w:r w:rsidRPr="004B3A80">
        <w:t>Weitere Massnahmen nach Projektabschluss</w:t>
      </w:r>
      <w:bookmarkEnd w:id="29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Massnahmen nach Projektabschluss"/>
      </w:tblPr>
      <w:tblGrid>
        <w:gridCol w:w="793"/>
        <w:gridCol w:w="2381"/>
        <w:gridCol w:w="2381"/>
        <w:gridCol w:w="1814"/>
        <w:gridCol w:w="1616"/>
      </w:tblGrid>
      <w:tr w:rsidR="004B3A80" w:rsidRPr="00CE6F8C" w14:paraId="7114DD1D" w14:textId="77777777" w:rsidTr="004B77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62A25F81" w14:textId="77777777" w:rsidR="004B3A80" w:rsidRPr="00CE6F8C" w:rsidRDefault="004B3A80" w:rsidP="002E4C88">
            <w:pPr>
              <w:pStyle w:val="tabelleheader"/>
            </w:pPr>
            <w:r w:rsidRPr="00CE6F8C">
              <w:t>Nr.</w:t>
            </w:r>
          </w:p>
        </w:tc>
        <w:tc>
          <w:tcPr>
            <w:tcW w:w="2382" w:type="dxa"/>
          </w:tcPr>
          <w:p w14:paraId="0A36D5F9" w14:textId="77777777" w:rsidR="004B3A80" w:rsidRPr="00CE6F8C" w:rsidRDefault="004B3A80" w:rsidP="002E4C88">
            <w:pPr>
              <w:pStyle w:val="tabelleheader"/>
            </w:pPr>
            <w:r>
              <w:t>Offener Punkte</w:t>
            </w:r>
          </w:p>
        </w:tc>
        <w:tc>
          <w:tcPr>
            <w:tcW w:w="2382" w:type="dxa"/>
          </w:tcPr>
          <w:p w14:paraId="74BB5977" w14:textId="77777777" w:rsidR="004B3A80" w:rsidRPr="00CE6F8C" w:rsidRDefault="004B3A80" w:rsidP="002E4C88">
            <w:pPr>
              <w:pStyle w:val="tabelleheader"/>
            </w:pPr>
            <w:r>
              <w:t>Massnahme</w:t>
            </w:r>
          </w:p>
        </w:tc>
        <w:tc>
          <w:tcPr>
            <w:tcW w:w="1814" w:type="dxa"/>
          </w:tcPr>
          <w:p w14:paraId="52642A48" w14:textId="77777777" w:rsidR="004B3A80" w:rsidRPr="00CE6F8C" w:rsidRDefault="004B3A80" w:rsidP="002E4C88">
            <w:pPr>
              <w:pStyle w:val="tabelleheader"/>
            </w:pPr>
            <w:r>
              <w:t>Verantwortlicher</w:t>
            </w:r>
          </w:p>
        </w:tc>
        <w:tc>
          <w:tcPr>
            <w:tcW w:w="1616" w:type="dxa"/>
          </w:tcPr>
          <w:p w14:paraId="67B6F654" w14:textId="77777777" w:rsidR="004B3A80" w:rsidRPr="00CE6F8C" w:rsidRDefault="004B3A80" w:rsidP="002E4C88">
            <w:pPr>
              <w:pStyle w:val="tabelleheader"/>
            </w:pPr>
            <w:r w:rsidRPr="00DB0B1E">
              <w:t>Umsetzungstermin</w:t>
            </w:r>
          </w:p>
        </w:tc>
      </w:tr>
      <w:tr w:rsidR="004B3A80" w:rsidRPr="00CE6F8C" w14:paraId="1564D4EF" w14:textId="77777777" w:rsidTr="004B77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793" w:type="dxa"/>
          </w:tcPr>
          <w:p w14:paraId="48739141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01</w:t>
            </w:r>
          </w:p>
        </w:tc>
        <w:tc>
          <w:tcPr>
            <w:tcW w:w="2382" w:type="dxa"/>
          </w:tcPr>
          <w:p w14:paraId="14983DDD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Projekterfolgskontrolle</w:t>
            </w:r>
          </w:p>
        </w:tc>
        <w:tc>
          <w:tcPr>
            <w:tcW w:w="2382" w:type="dxa"/>
          </w:tcPr>
          <w:p w14:paraId="2F89F332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 xml:space="preserve">Kontrolle des Projekterfolgs (nach einer Betriebszeit von </w:t>
            </w:r>
            <w:proofErr w:type="spellStart"/>
            <w:r w:rsidRPr="004B3A80">
              <w:rPr>
                <w:i/>
                <w:iCs/>
              </w:rPr>
              <w:t>nn</w:t>
            </w:r>
            <w:proofErr w:type="spellEnd"/>
            <w:r w:rsidRPr="004B3A80">
              <w:rPr>
                <w:i/>
                <w:iCs/>
              </w:rPr>
              <w:t xml:space="preserve"> Monaten): </w:t>
            </w:r>
          </w:p>
        </w:tc>
        <w:tc>
          <w:tcPr>
            <w:tcW w:w="1814" w:type="dxa"/>
          </w:tcPr>
          <w:p w14:paraId="5A438993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Edgar A. Poe</w:t>
            </w:r>
          </w:p>
        </w:tc>
        <w:tc>
          <w:tcPr>
            <w:tcW w:w="1616" w:type="dxa"/>
          </w:tcPr>
          <w:p w14:paraId="6C01A005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31.05.2022</w:t>
            </w:r>
          </w:p>
        </w:tc>
      </w:tr>
      <w:tr w:rsidR="004B3A80" w:rsidRPr="00CE6F8C" w14:paraId="37B124C8" w14:textId="77777777" w:rsidTr="004B77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584984B4" w14:textId="77777777" w:rsidR="004B3A80" w:rsidRPr="00CE6F8C" w:rsidRDefault="004B3A80" w:rsidP="004B3A80"/>
        </w:tc>
        <w:tc>
          <w:tcPr>
            <w:tcW w:w="2382" w:type="dxa"/>
          </w:tcPr>
          <w:p w14:paraId="1774C9DB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Wirtschaftlichkeitsermittlung</w:t>
            </w:r>
          </w:p>
        </w:tc>
        <w:tc>
          <w:tcPr>
            <w:tcW w:w="2382" w:type="dxa"/>
          </w:tcPr>
          <w:p w14:paraId="76708F93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Ermittlung der effektiven Wirtschaftlichkeit in einer Nachkalkulation</w:t>
            </w:r>
          </w:p>
        </w:tc>
        <w:tc>
          <w:tcPr>
            <w:tcW w:w="1814" w:type="dxa"/>
          </w:tcPr>
          <w:p w14:paraId="5741035F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Jan Hasler</w:t>
            </w:r>
          </w:p>
        </w:tc>
        <w:tc>
          <w:tcPr>
            <w:tcW w:w="1616" w:type="dxa"/>
          </w:tcPr>
          <w:p w14:paraId="742B2ED9" w14:textId="77777777" w:rsidR="004B3A80" w:rsidRPr="004B3A80" w:rsidRDefault="004B3A80" w:rsidP="004B3A80">
            <w:pPr>
              <w:keepNext/>
              <w:rPr>
                <w:i/>
                <w:iCs/>
              </w:rPr>
            </w:pPr>
            <w:r w:rsidRPr="004B3A80">
              <w:rPr>
                <w:i/>
                <w:iCs/>
              </w:rPr>
              <w:t>15.04.2022</w:t>
            </w:r>
          </w:p>
        </w:tc>
      </w:tr>
      <w:tr w:rsidR="004B3A80" w:rsidRPr="00CE6F8C" w14:paraId="397FC287" w14:textId="77777777" w:rsidTr="004B77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1DCE081" w14:textId="77777777" w:rsidR="004B3A80" w:rsidRPr="00CE6F8C" w:rsidRDefault="004B3A80" w:rsidP="004B3A80"/>
        </w:tc>
        <w:tc>
          <w:tcPr>
            <w:tcW w:w="2382" w:type="dxa"/>
          </w:tcPr>
          <w:p w14:paraId="319D7228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Nachhaltigkeitskontrolle</w:t>
            </w:r>
          </w:p>
        </w:tc>
        <w:tc>
          <w:tcPr>
            <w:tcW w:w="2382" w:type="dxa"/>
          </w:tcPr>
          <w:p w14:paraId="00313257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Ermittlung der effektiven Nachhaltigkeit in einem Nachhaltigkeitsbericht</w:t>
            </w:r>
          </w:p>
        </w:tc>
        <w:tc>
          <w:tcPr>
            <w:tcW w:w="1814" w:type="dxa"/>
          </w:tcPr>
          <w:p w14:paraId="7A64E3DB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Jan Hasler</w:t>
            </w:r>
          </w:p>
        </w:tc>
        <w:tc>
          <w:tcPr>
            <w:tcW w:w="1616" w:type="dxa"/>
          </w:tcPr>
          <w:p w14:paraId="0B8647DE" w14:textId="77777777" w:rsidR="004B3A80" w:rsidRPr="004B3A80" w:rsidRDefault="004B3A80" w:rsidP="004B3A80">
            <w:pPr>
              <w:keepNext/>
              <w:rPr>
                <w:i/>
                <w:iCs/>
              </w:rPr>
            </w:pPr>
            <w:r w:rsidRPr="004B3A80">
              <w:rPr>
                <w:i/>
                <w:iCs/>
              </w:rPr>
              <w:t>15.04.2022</w:t>
            </w:r>
          </w:p>
        </w:tc>
      </w:tr>
      <w:tr w:rsidR="004B3A80" w:rsidRPr="00CE6F8C" w14:paraId="221D6557" w14:textId="77777777" w:rsidTr="004B77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75567554" w14:textId="77777777" w:rsidR="004B3A80" w:rsidRPr="00CE6F8C" w:rsidRDefault="004B3A80" w:rsidP="004B3A80"/>
        </w:tc>
        <w:tc>
          <w:tcPr>
            <w:tcW w:w="2382" w:type="dxa"/>
          </w:tcPr>
          <w:p w14:paraId="10E011E0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Kundenzufriedenheitsermittlung</w:t>
            </w:r>
          </w:p>
        </w:tc>
        <w:tc>
          <w:tcPr>
            <w:tcW w:w="2382" w:type="dxa"/>
          </w:tcPr>
          <w:p w14:paraId="7F1A89AD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 xml:space="preserve">Kundenzufriedenheit ermitteln und analysieren; Bericht an Stelle </w:t>
            </w:r>
            <w:proofErr w:type="spellStart"/>
            <w:r w:rsidRPr="004B3A80">
              <w:rPr>
                <w:i/>
                <w:iCs/>
              </w:rPr>
              <w:t>xyz</w:t>
            </w:r>
            <w:proofErr w:type="spellEnd"/>
          </w:p>
        </w:tc>
        <w:tc>
          <w:tcPr>
            <w:tcW w:w="1814" w:type="dxa"/>
          </w:tcPr>
          <w:p w14:paraId="3820A0BE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Gustav Schneider</w:t>
            </w:r>
          </w:p>
        </w:tc>
        <w:tc>
          <w:tcPr>
            <w:tcW w:w="1616" w:type="dxa"/>
          </w:tcPr>
          <w:p w14:paraId="56C36C45" w14:textId="77777777" w:rsidR="004B3A80" w:rsidRPr="004B3A80" w:rsidRDefault="004B3A80" w:rsidP="004B3A80">
            <w:pPr>
              <w:keepNext/>
              <w:rPr>
                <w:i/>
                <w:iCs/>
              </w:rPr>
            </w:pPr>
            <w:r w:rsidRPr="004B3A80">
              <w:rPr>
                <w:i/>
                <w:iCs/>
              </w:rPr>
              <w:t>01.06 2022</w:t>
            </w:r>
          </w:p>
        </w:tc>
      </w:tr>
      <w:tr w:rsidR="004B3A80" w:rsidRPr="00CE6F8C" w14:paraId="4E875B4D" w14:textId="77777777" w:rsidTr="004B77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5CC57F03" w14:textId="77777777" w:rsidR="004B3A80" w:rsidRPr="00CE6F8C" w:rsidRDefault="004B3A80" w:rsidP="00222435"/>
        </w:tc>
        <w:tc>
          <w:tcPr>
            <w:tcW w:w="2382" w:type="dxa"/>
          </w:tcPr>
          <w:p w14:paraId="1FA69013" w14:textId="77777777" w:rsidR="004B3A80" w:rsidRPr="00CE6F8C" w:rsidRDefault="004B3A80" w:rsidP="00222435"/>
        </w:tc>
        <w:tc>
          <w:tcPr>
            <w:tcW w:w="2382" w:type="dxa"/>
          </w:tcPr>
          <w:p w14:paraId="53F1F7A7" w14:textId="77777777" w:rsidR="004B3A80" w:rsidRPr="00CE6F8C" w:rsidRDefault="004B3A80" w:rsidP="00222435"/>
        </w:tc>
        <w:tc>
          <w:tcPr>
            <w:tcW w:w="1814" w:type="dxa"/>
          </w:tcPr>
          <w:p w14:paraId="04B697D7" w14:textId="77777777" w:rsidR="004B3A80" w:rsidRPr="00CE6F8C" w:rsidRDefault="004B3A80" w:rsidP="00222435"/>
        </w:tc>
        <w:tc>
          <w:tcPr>
            <w:tcW w:w="1616" w:type="dxa"/>
          </w:tcPr>
          <w:p w14:paraId="6BEBC23C" w14:textId="77777777" w:rsidR="004B3A80" w:rsidRPr="00CE6F8C" w:rsidRDefault="004B3A80" w:rsidP="00222435">
            <w:pPr>
              <w:keepNext/>
            </w:pPr>
          </w:p>
        </w:tc>
      </w:tr>
    </w:tbl>
    <w:p w14:paraId="39C67B34" w14:textId="77777777" w:rsidR="004B3A80" w:rsidRDefault="004B3A80" w:rsidP="004B3A80">
      <w:pPr>
        <w:pStyle w:val="Beschriftung"/>
      </w:pPr>
      <w:bookmarkStart w:id="30" w:name="_Toc191478799"/>
      <w:r>
        <w:t xml:space="preserve">Tabelle </w:t>
      </w:r>
      <w:fldSimple w:instr=" SEQ Tabelle \* ARABIC ">
        <w:r w:rsidR="0062229D">
          <w:rPr>
            <w:noProof/>
          </w:rPr>
          <w:t>10</w:t>
        </w:r>
      </w:fldSimple>
      <w:r>
        <w:tab/>
      </w:r>
      <w:r w:rsidRPr="004B3A80">
        <w:t>Massnahmen nach Projektabschluss</w:t>
      </w:r>
      <w:bookmarkEnd w:id="30"/>
    </w:p>
    <w:p w14:paraId="0E7158C1" w14:textId="77777777" w:rsidR="004B3A80" w:rsidRDefault="004B3A80" w:rsidP="004B3A80">
      <w:pPr>
        <w:pStyle w:val="berschrift1"/>
      </w:pPr>
      <w:bookmarkStart w:id="31" w:name="_Toc215559769"/>
      <w:r>
        <w:t>Antrag</w:t>
      </w:r>
      <w:bookmarkEnd w:id="31"/>
    </w:p>
    <w:p w14:paraId="2D6695F1" w14:textId="77777777" w:rsidR="004B3A80" w:rsidRDefault="004B3A80" w:rsidP="004B3A80">
      <w:pPr>
        <w:pStyle w:val="HERMESInfotextKTZH"/>
      </w:pPr>
      <w:r>
        <w:t>Antrag zum Projektabschluss</w:t>
      </w:r>
    </w:p>
    <w:p w14:paraId="5393105F" w14:textId="77777777" w:rsidR="000F2D64" w:rsidRDefault="000F2D64"/>
    <w:p w14:paraId="4BE7F3D6" w14:textId="77777777" w:rsidR="000F2D64" w:rsidRDefault="000F2D64" w:rsidP="000F2D64">
      <w:pPr>
        <w:pStyle w:val="berschrift1"/>
      </w:pPr>
      <w:bookmarkStart w:id="32" w:name="_Toc215559770"/>
      <w:r>
        <w:t>Unterschriften</w:t>
      </w:r>
      <w:bookmarkEnd w:id="32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Unterschriften"/>
      </w:tblPr>
      <w:tblGrid>
        <w:gridCol w:w="2246"/>
        <w:gridCol w:w="2246"/>
        <w:gridCol w:w="2246"/>
        <w:gridCol w:w="2247"/>
      </w:tblGrid>
      <w:tr w:rsidR="000F2D64" w:rsidRPr="00E408FD" w14:paraId="4349597C" w14:textId="77777777" w:rsidTr="00CB32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46" w:type="dxa"/>
          </w:tcPr>
          <w:p w14:paraId="1C824517" w14:textId="77777777" w:rsidR="000F2D64" w:rsidRPr="00E408FD" w:rsidRDefault="000F2D64" w:rsidP="00CB32AC">
            <w:pPr>
              <w:pStyle w:val="tabelleheader"/>
            </w:pPr>
            <w:r w:rsidRPr="00E408FD">
              <w:t>Name</w:t>
            </w:r>
          </w:p>
        </w:tc>
        <w:tc>
          <w:tcPr>
            <w:tcW w:w="2246" w:type="dxa"/>
          </w:tcPr>
          <w:p w14:paraId="4CA14FDB" w14:textId="77777777" w:rsidR="000F2D64" w:rsidRPr="00E408FD" w:rsidRDefault="000F2D64" w:rsidP="00CB32AC">
            <w:pPr>
              <w:pStyle w:val="tabelleheader"/>
            </w:pPr>
            <w:r w:rsidRPr="00E408FD">
              <w:t>Funktion</w:t>
            </w:r>
          </w:p>
        </w:tc>
        <w:tc>
          <w:tcPr>
            <w:tcW w:w="2246" w:type="dxa"/>
          </w:tcPr>
          <w:p w14:paraId="63816FDB" w14:textId="77777777" w:rsidR="000F2D64" w:rsidRPr="00E408FD" w:rsidRDefault="000F2D64" w:rsidP="00CB32AC">
            <w:pPr>
              <w:pStyle w:val="tabelleheader"/>
            </w:pPr>
            <w:r w:rsidRPr="00E408FD">
              <w:t>Ort &amp; Datum</w:t>
            </w:r>
          </w:p>
        </w:tc>
        <w:tc>
          <w:tcPr>
            <w:tcW w:w="2247" w:type="dxa"/>
          </w:tcPr>
          <w:p w14:paraId="77AD0297" w14:textId="77777777" w:rsidR="000F2D64" w:rsidRPr="00E408FD" w:rsidRDefault="000F2D64" w:rsidP="00CB32AC">
            <w:pPr>
              <w:pStyle w:val="tabelleheader"/>
            </w:pPr>
            <w:r w:rsidRPr="00E408FD">
              <w:t>Unterschrift</w:t>
            </w:r>
          </w:p>
        </w:tc>
      </w:tr>
      <w:tr w:rsidR="000F2D64" w:rsidRPr="00E408FD" w14:paraId="0A2142BC" w14:textId="77777777" w:rsidTr="00CB3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</w:tcPr>
          <w:p w14:paraId="6FFAC2FC" w14:textId="77777777" w:rsidR="000F2D64" w:rsidRDefault="000F2D64" w:rsidP="00CB32AC"/>
          <w:p w14:paraId="02172EB1" w14:textId="77777777" w:rsidR="000F2D64" w:rsidRDefault="000F2D64" w:rsidP="00CB32AC"/>
          <w:p w14:paraId="4E66FA91" w14:textId="77777777" w:rsidR="000F2D64" w:rsidRPr="00E408FD" w:rsidRDefault="000F2D64" w:rsidP="00CB32AC"/>
        </w:tc>
        <w:tc>
          <w:tcPr>
            <w:tcW w:w="2246" w:type="dxa"/>
          </w:tcPr>
          <w:p w14:paraId="5FA76458" w14:textId="77777777" w:rsidR="000F2D64" w:rsidRPr="00E408FD" w:rsidRDefault="000F2D64" w:rsidP="00CB32AC"/>
        </w:tc>
        <w:tc>
          <w:tcPr>
            <w:tcW w:w="2246" w:type="dxa"/>
          </w:tcPr>
          <w:p w14:paraId="33C16261" w14:textId="77777777" w:rsidR="000F2D64" w:rsidRPr="00E408FD" w:rsidRDefault="000F2D64" w:rsidP="00CB32AC"/>
        </w:tc>
        <w:tc>
          <w:tcPr>
            <w:tcW w:w="2247" w:type="dxa"/>
          </w:tcPr>
          <w:p w14:paraId="1CE7F7FC" w14:textId="77777777" w:rsidR="000F2D64" w:rsidRPr="00E408FD" w:rsidRDefault="000F2D64" w:rsidP="00CB32AC"/>
        </w:tc>
      </w:tr>
      <w:tr w:rsidR="000F2D64" w:rsidRPr="00E408FD" w14:paraId="48C0C3C0" w14:textId="77777777" w:rsidTr="00CB32A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46" w:type="dxa"/>
          </w:tcPr>
          <w:p w14:paraId="3909E503" w14:textId="77777777" w:rsidR="000F2D64" w:rsidRDefault="000F2D64" w:rsidP="00CB32AC"/>
          <w:p w14:paraId="4BA37F34" w14:textId="77777777" w:rsidR="000F2D64" w:rsidRDefault="000F2D64" w:rsidP="00CB32AC"/>
          <w:p w14:paraId="5A53C2EF" w14:textId="77777777" w:rsidR="000F2D64" w:rsidRDefault="000F2D64" w:rsidP="00CB32AC"/>
        </w:tc>
        <w:tc>
          <w:tcPr>
            <w:tcW w:w="2246" w:type="dxa"/>
          </w:tcPr>
          <w:p w14:paraId="5A6A2AE2" w14:textId="77777777" w:rsidR="000F2D64" w:rsidRPr="00E408FD" w:rsidRDefault="000F2D64" w:rsidP="00CB32AC"/>
        </w:tc>
        <w:tc>
          <w:tcPr>
            <w:tcW w:w="2246" w:type="dxa"/>
          </w:tcPr>
          <w:p w14:paraId="35FBF4B2" w14:textId="77777777" w:rsidR="000F2D64" w:rsidRPr="00E408FD" w:rsidRDefault="000F2D64" w:rsidP="00CB32AC"/>
        </w:tc>
        <w:tc>
          <w:tcPr>
            <w:tcW w:w="2247" w:type="dxa"/>
          </w:tcPr>
          <w:p w14:paraId="1DE72D47" w14:textId="77777777" w:rsidR="000F2D64" w:rsidRPr="00E408FD" w:rsidRDefault="000F2D64" w:rsidP="00CB32AC"/>
        </w:tc>
      </w:tr>
    </w:tbl>
    <w:p w14:paraId="2622771E" w14:textId="77777777" w:rsidR="000F2D64" w:rsidRDefault="000F2D64" w:rsidP="000F2D64">
      <w:pPr>
        <w:rPr>
          <w:noProof/>
        </w:rPr>
      </w:pPr>
    </w:p>
    <w:p w14:paraId="13406FA0" w14:textId="77777777" w:rsidR="000F2D64" w:rsidRDefault="000F2D64"/>
    <w:p w14:paraId="2A0709AB" w14:textId="77777777" w:rsidR="00E8660D" w:rsidRDefault="00E8660D">
      <w:r>
        <w:br w:type="page"/>
      </w:r>
    </w:p>
    <w:p w14:paraId="6B0AB5F7" w14:textId="77777777" w:rsidR="00293395" w:rsidRPr="00293395" w:rsidRDefault="0082777E" w:rsidP="00324BD8">
      <w:pPr>
        <w:pStyle w:val="UntertitelinVerzeichnisKTZH"/>
      </w:pPr>
      <w:bookmarkStart w:id="33" w:name="_Toc215559771"/>
      <w:r w:rsidRPr="0082777E">
        <w:lastRenderedPageBreak/>
        <w:t>Abkürzungen und Glossar</w:t>
      </w:r>
      <w:bookmarkEnd w:id="33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Abkürzungen und Glossar"/>
      </w:tblPr>
      <w:tblGrid>
        <w:gridCol w:w="1843"/>
        <w:gridCol w:w="7142"/>
      </w:tblGrid>
      <w:tr w:rsidR="0082777E" w:rsidRPr="0082777E" w14:paraId="33954DD1" w14:textId="77777777" w:rsidTr="00525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3" w:type="dxa"/>
          </w:tcPr>
          <w:p w14:paraId="14F3C490" w14:textId="77777777" w:rsidR="0082777E" w:rsidRPr="0082777E" w:rsidRDefault="0082777E" w:rsidP="007326FC">
            <w:pPr>
              <w:pStyle w:val="tabelleheader"/>
            </w:pPr>
            <w:r w:rsidRPr="0082777E">
              <w:t>Abkürzung / Fachwort</w:t>
            </w:r>
          </w:p>
        </w:tc>
        <w:tc>
          <w:tcPr>
            <w:tcW w:w="7142" w:type="dxa"/>
          </w:tcPr>
          <w:p w14:paraId="66C8774A" w14:textId="77777777" w:rsidR="0082777E" w:rsidRPr="0082777E" w:rsidRDefault="0082777E" w:rsidP="007326FC">
            <w:pPr>
              <w:pStyle w:val="tabelleheader"/>
            </w:pPr>
            <w:r w:rsidRPr="0082777E">
              <w:t>Erläuterung</w:t>
            </w:r>
          </w:p>
        </w:tc>
      </w:tr>
      <w:tr w:rsidR="0082777E" w:rsidRPr="0082777E" w14:paraId="745D2A79" w14:textId="77777777" w:rsidTr="00525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1843" w:type="dxa"/>
          </w:tcPr>
          <w:p w14:paraId="01D70F0A" w14:textId="77777777" w:rsidR="0082777E" w:rsidRPr="0082777E" w:rsidRDefault="0082777E" w:rsidP="00045788">
            <w:r w:rsidRPr="0082777E">
              <w:t>HERMES</w:t>
            </w:r>
          </w:p>
        </w:tc>
        <w:tc>
          <w:tcPr>
            <w:tcW w:w="7142" w:type="dxa"/>
          </w:tcPr>
          <w:p w14:paraId="3268AA61" w14:textId="77777777" w:rsidR="0082777E" w:rsidRPr="0082777E" w:rsidRDefault="0082777E" w:rsidP="00045788">
            <w:r w:rsidRPr="0082777E">
              <w:t xml:space="preserve">Vorgehensmethodik für Projekte und Programme HERMES 2022 ist ein </w:t>
            </w:r>
            <w:proofErr w:type="spellStart"/>
            <w:r w:rsidRPr="0082777E">
              <w:t>eCH</w:t>
            </w:r>
            <w:proofErr w:type="spellEnd"/>
            <w:r w:rsidRPr="0082777E">
              <w:t xml:space="preserve"> Standard</w:t>
            </w:r>
          </w:p>
        </w:tc>
      </w:tr>
      <w:tr w:rsidR="0082777E" w:rsidRPr="0082777E" w14:paraId="0C5CFFE6" w14:textId="77777777" w:rsidTr="00525B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35334FA1" w14:textId="77777777" w:rsidR="0082777E" w:rsidRPr="0082777E" w:rsidRDefault="0082777E" w:rsidP="00045788"/>
        </w:tc>
        <w:tc>
          <w:tcPr>
            <w:tcW w:w="7142" w:type="dxa"/>
          </w:tcPr>
          <w:p w14:paraId="0C82AE14" w14:textId="77777777" w:rsidR="0082777E" w:rsidRPr="0082777E" w:rsidRDefault="0082777E" w:rsidP="00045788"/>
        </w:tc>
      </w:tr>
      <w:tr w:rsidR="0082777E" w:rsidRPr="0082777E" w14:paraId="618905F7" w14:textId="77777777" w:rsidTr="00525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66D1CABB" w14:textId="77777777" w:rsidR="0082777E" w:rsidRPr="0082777E" w:rsidRDefault="0082777E" w:rsidP="00045788"/>
        </w:tc>
        <w:tc>
          <w:tcPr>
            <w:tcW w:w="7142" w:type="dxa"/>
          </w:tcPr>
          <w:p w14:paraId="195B6045" w14:textId="77777777" w:rsidR="0082777E" w:rsidRPr="0082777E" w:rsidRDefault="0082777E" w:rsidP="00045788"/>
        </w:tc>
      </w:tr>
      <w:tr w:rsidR="0082777E" w:rsidRPr="0082777E" w14:paraId="40C21287" w14:textId="77777777" w:rsidTr="00525B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60B6B8D5" w14:textId="77777777" w:rsidR="0082777E" w:rsidRPr="0082777E" w:rsidRDefault="0082777E" w:rsidP="00045788"/>
        </w:tc>
        <w:tc>
          <w:tcPr>
            <w:tcW w:w="7142" w:type="dxa"/>
          </w:tcPr>
          <w:p w14:paraId="5CDDB6FE" w14:textId="77777777" w:rsidR="0082777E" w:rsidRPr="0082777E" w:rsidRDefault="0082777E" w:rsidP="00045788"/>
        </w:tc>
      </w:tr>
      <w:tr w:rsidR="0082777E" w:rsidRPr="0082777E" w14:paraId="06A4985B" w14:textId="77777777" w:rsidTr="00525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704DA03A" w14:textId="77777777" w:rsidR="0082777E" w:rsidRPr="0082777E" w:rsidRDefault="0082777E" w:rsidP="00045788"/>
        </w:tc>
        <w:tc>
          <w:tcPr>
            <w:tcW w:w="7142" w:type="dxa"/>
          </w:tcPr>
          <w:p w14:paraId="6D08D371" w14:textId="77777777" w:rsidR="0082777E" w:rsidRPr="0082777E" w:rsidRDefault="0082777E" w:rsidP="00045788"/>
        </w:tc>
      </w:tr>
    </w:tbl>
    <w:p w14:paraId="737589BC" w14:textId="77777777" w:rsidR="0082777E" w:rsidRDefault="0082777E" w:rsidP="0082777E">
      <w:pPr>
        <w:pStyle w:val="Beschriftung"/>
      </w:pPr>
      <w:bookmarkStart w:id="34" w:name="_Toc134806745"/>
      <w:bookmarkStart w:id="35" w:name="_Toc135757633"/>
      <w:bookmarkStart w:id="36" w:name="_Toc191478800"/>
      <w:r>
        <w:t xml:space="preserve">Tabelle </w:t>
      </w:r>
      <w:fldSimple w:instr=" SEQ Tabelle \* ARABIC ">
        <w:r w:rsidR="0062229D">
          <w:rPr>
            <w:noProof/>
          </w:rPr>
          <w:t>11</w:t>
        </w:r>
      </w:fldSimple>
      <w:r>
        <w:tab/>
      </w:r>
      <w:r w:rsidRPr="0082777E">
        <w:t>Abkürzungen und Glossar</w:t>
      </w:r>
      <w:bookmarkEnd w:id="34"/>
      <w:bookmarkEnd w:id="35"/>
      <w:bookmarkEnd w:id="36"/>
    </w:p>
    <w:p w14:paraId="7F31F7B7" w14:textId="77777777" w:rsidR="00390863" w:rsidRPr="00390863" w:rsidRDefault="00390863" w:rsidP="00390863"/>
    <w:sectPr w:rsidR="00390863" w:rsidRPr="00390863" w:rsidSect="0093417D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27C73" w14:textId="77777777" w:rsidR="00BB060E" w:rsidRDefault="00BB060E" w:rsidP="00A16E13">
      <w:pPr>
        <w:spacing w:line="240" w:lineRule="auto"/>
      </w:pPr>
      <w:r>
        <w:separator/>
      </w:r>
    </w:p>
  </w:endnote>
  <w:endnote w:type="continuationSeparator" w:id="0">
    <w:p w14:paraId="74B77E31" w14:textId="77777777" w:rsidR="00BB060E" w:rsidRDefault="00BB060E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7E17E" w14:textId="77777777" w:rsidR="000339B5" w:rsidRDefault="000339B5" w:rsidP="008E07D4">
    <w:pPr>
      <w:pStyle w:val="KTZH-LayoutCCPM-Box"/>
      <w:framePr w:wrap="around"/>
    </w:pPr>
  </w:p>
  <w:p w14:paraId="2DF2509A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DAAD075AA88A4F0BA8550592C6FE8CE7"/>
      </w:placeholder>
    </w:sdtPr>
    <w:sdtEndPr/>
    <w:sdtContent>
      <w:p w14:paraId="798811AF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64966F83" wp14:editId="7A40DE9C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741B4FFF" w14:textId="77777777" w:rsidR="004A37E8" w:rsidRDefault="004A37E8" w:rsidP="008E07D4">
    <w:pPr>
      <w:pStyle w:val="KTZH-LayoutCCPM-Box"/>
      <w:framePr w:wrap="aroun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942C8" w14:textId="77777777" w:rsidR="00BB060E" w:rsidRDefault="00BB060E" w:rsidP="00A16E13">
      <w:pPr>
        <w:spacing w:line="240" w:lineRule="auto"/>
      </w:pPr>
      <w:r>
        <w:separator/>
      </w:r>
    </w:p>
  </w:footnote>
  <w:footnote w:type="continuationSeparator" w:id="0">
    <w:p w14:paraId="380B0CC2" w14:textId="77777777" w:rsidR="00BB060E" w:rsidRDefault="00BB060E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0CD914BAFBE64B29B2F6C2AB21E77B70"/>
      </w:placeholder>
    </w:sdtPr>
    <w:sdtEndPr/>
    <w:sdtContent>
      <w:p w14:paraId="17C6D4B4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10B0C19C" wp14:editId="68004214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41DAAB2C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6CF3F33F" wp14:editId="65C7ACFF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5A907B3" w14:textId="77777777" w:rsidR="00BA18E2" w:rsidRDefault="00707DE5" w:rsidP="005F5BFE">
                          <w:pPr>
                            <w:pStyle w:val="KTZH-LayoutInfo-Page2-Box"/>
                          </w:pPr>
                          <w:r>
                            <w:t>Projektschlussbeurteilung</w:t>
                          </w:r>
                        </w:p>
                        <w:p w14:paraId="60992FC6" w14:textId="77777777" w:rsidR="005A1B0D" w:rsidRDefault="005A1B0D" w:rsidP="005F5BFE">
                          <w:pPr>
                            <w:pStyle w:val="KTZH-LayoutInfo-Page2-Box"/>
                          </w:pPr>
                        </w:p>
                        <w:p w14:paraId="6FCA9F49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F3F33F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p w14:paraId="25A907B3" w14:textId="77777777" w:rsidR="00BA18E2" w:rsidRDefault="00707DE5" w:rsidP="005F5BFE">
                    <w:pPr>
                      <w:pStyle w:val="KTZH-LayoutInfo-Page2-Box"/>
                    </w:pPr>
                    <w:r>
                      <w:t>Projektschlussbeurteilung</w:t>
                    </w:r>
                  </w:p>
                  <w:p w14:paraId="60992FC6" w14:textId="77777777" w:rsidR="005A1B0D" w:rsidRDefault="005A1B0D" w:rsidP="005F5BFE">
                    <w:pPr>
                      <w:pStyle w:val="KTZH-LayoutInfo-Page2-Box"/>
                    </w:pPr>
                  </w:p>
                  <w:p w14:paraId="6FCA9F49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E8801FE436984DD09992FF6134E7F012"/>
      </w:placeholder>
    </w:sdtPr>
    <w:sdtEndPr/>
    <w:sdtContent>
      <w:p w14:paraId="73834787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3844AF3E" wp14:editId="3E03B9FC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0E5BF265" w14:textId="77777777" w:rsidR="00960812" w:rsidRDefault="00960812" w:rsidP="00601CFA">
    <w:pPr>
      <w:pStyle w:val="KTZH-LayoutInfo0-Page1-Spacer"/>
    </w:pPr>
  </w:p>
  <w:p w14:paraId="786EB2FA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1519039645"/>
      <w:lock w:val="sdtLocked"/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49D51A0E" w14:textId="77777777" w:rsidR="003A0A9E" w:rsidRDefault="00601CFA" w:rsidP="003D0244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1152711550"/>
      <w:lock w:val="sdtLocked"/>
      <w:showingPlcHdr/>
      <w:text w:multiLine="1"/>
    </w:sdtPr>
    <w:sdtEndPr/>
    <w:sdtContent>
      <w:p w14:paraId="0F556108" w14:textId="77777777" w:rsidR="00601CFA" w:rsidRPr="00601CFA" w:rsidRDefault="00601CFA" w:rsidP="00601CFA">
        <w:pPr>
          <w:pStyle w:val="KTZH-LayoutInfo3-Page1"/>
        </w:pPr>
        <w:r>
          <w:rPr>
            <w:rStyle w:val="Platzhaltertext"/>
          </w:rPr>
          <w:t>Amt einfügen…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A774395CBEC14007A95872744227185C"/>
      </w:placeholder>
    </w:sdtPr>
    <w:sdtEndPr/>
    <w:sdtContent>
      <w:p w14:paraId="5978307E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3002D7EF" wp14:editId="7822A810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3AB6"/>
    <w:multiLevelType w:val="multilevel"/>
    <w:tmpl w:val="4AC4A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5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 w15:restartNumberingAfterBreak="0">
    <w:nsid w:val="15977DDD"/>
    <w:multiLevelType w:val="multilevel"/>
    <w:tmpl w:val="981E3364"/>
    <w:numStyleLink w:val="List-KTZHberschriften"/>
  </w:abstractNum>
  <w:abstractNum w:abstractNumId="9" w15:restartNumberingAfterBreak="0">
    <w:nsid w:val="22C0516D"/>
    <w:multiLevelType w:val="hybridMultilevel"/>
    <w:tmpl w:val="F98C0F4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283B1A"/>
    <w:multiLevelType w:val="multilevel"/>
    <w:tmpl w:val="4D04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12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C1528"/>
    <w:multiLevelType w:val="hybridMultilevel"/>
    <w:tmpl w:val="AC7CB67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5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9E5AAF"/>
    <w:multiLevelType w:val="multilevel"/>
    <w:tmpl w:val="4C8E5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8" w15:restartNumberingAfterBreak="0">
    <w:nsid w:val="699A09D5"/>
    <w:multiLevelType w:val="multilevel"/>
    <w:tmpl w:val="CFC07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F6A4829"/>
    <w:multiLevelType w:val="multilevel"/>
    <w:tmpl w:val="100E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9297289">
    <w:abstractNumId w:val="20"/>
  </w:num>
  <w:num w:numId="2" w16cid:durableId="505360840">
    <w:abstractNumId w:val="7"/>
  </w:num>
  <w:num w:numId="3" w16cid:durableId="195117416">
    <w:abstractNumId w:val="3"/>
  </w:num>
  <w:num w:numId="4" w16cid:durableId="1378579746">
    <w:abstractNumId w:val="14"/>
  </w:num>
  <w:num w:numId="5" w16cid:durableId="321667670">
    <w:abstractNumId w:val="11"/>
  </w:num>
  <w:num w:numId="6" w16cid:durableId="1858424172">
    <w:abstractNumId w:val="15"/>
  </w:num>
  <w:num w:numId="7" w16cid:durableId="811559642">
    <w:abstractNumId w:val="19"/>
  </w:num>
  <w:num w:numId="8" w16cid:durableId="1690180829">
    <w:abstractNumId w:val="1"/>
  </w:num>
  <w:num w:numId="9" w16cid:durableId="1093206234">
    <w:abstractNumId w:val="17"/>
  </w:num>
  <w:num w:numId="10" w16cid:durableId="552892861">
    <w:abstractNumId w:val="4"/>
  </w:num>
  <w:num w:numId="11" w16cid:durableId="49695778">
    <w:abstractNumId w:val="21"/>
  </w:num>
  <w:num w:numId="12" w16cid:durableId="16692111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23"/>
  </w:num>
  <w:num w:numId="14" w16cid:durableId="176410887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2"/>
  </w:num>
  <w:num w:numId="16" w16cid:durableId="670257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22"/>
  </w:num>
  <w:num w:numId="18" w16cid:durableId="93227699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8"/>
  </w:num>
  <w:num w:numId="20" w16cid:durableId="761295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12"/>
  </w:num>
  <w:num w:numId="25" w16cid:durableId="5571306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6"/>
  </w:num>
  <w:num w:numId="28" w16cid:durableId="149636951">
    <w:abstractNumId w:val="5"/>
  </w:num>
  <w:num w:numId="29" w16cid:durableId="2110655812">
    <w:abstractNumId w:val="5"/>
    <w:lvlOverride w:ilvl="0">
      <w:startOverride w:val="1"/>
    </w:lvlOverride>
  </w:num>
  <w:num w:numId="30" w16cid:durableId="605966106">
    <w:abstractNumId w:val="16"/>
  </w:num>
  <w:num w:numId="31" w16cid:durableId="142477466">
    <w:abstractNumId w:val="0"/>
  </w:num>
  <w:num w:numId="32" w16cid:durableId="1959678772">
    <w:abstractNumId w:val="10"/>
  </w:num>
  <w:num w:numId="33" w16cid:durableId="1230652498">
    <w:abstractNumId w:val="24"/>
  </w:num>
  <w:num w:numId="34" w16cid:durableId="526910735">
    <w:abstractNumId w:val="18"/>
  </w:num>
  <w:num w:numId="35" w16cid:durableId="1341545989">
    <w:abstractNumId w:val="9"/>
  </w:num>
  <w:num w:numId="36" w16cid:durableId="1690450846">
    <w:abstractNumId w:val="13"/>
  </w:num>
  <w:num w:numId="37" w16cid:durableId="1176650890">
    <w:abstractNumId w:val="5"/>
  </w:num>
  <w:num w:numId="38" w16cid:durableId="41512848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29D"/>
    <w:rsid w:val="00020F20"/>
    <w:rsid w:val="000339B5"/>
    <w:rsid w:val="00041E44"/>
    <w:rsid w:val="000463C3"/>
    <w:rsid w:val="00061699"/>
    <w:rsid w:val="00066112"/>
    <w:rsid w:val="000663FC"/>
    <w:rsid w:val="00067ED5"/>
    <w:rsid w:val="00071ABE"/>
    <w:rsid w:val="0007223B"/>
    <w:rsid w:val="000773B7"/>
    <w:rsid w:val="00086CB3"/>
    <w:rsid w:val="0008702C"/>
    <w:rsid w:val="000A1D90"/>
    <w:rsid w:val="000A6179"/>
    <w:rsid w:val="000B6BDF"/>
    <w:rsid w:val="000C3069"/>
    <w:rsid w:val="000F0D33"/>
    <w:rsid w:val="000F2D64"/>
    <w:rsid w:val="00103491"/>
    <w:rsid w:val="00103FB8"/>
    <w:rsid w:val="00124E6A"/>
    <w:rsid w:val="0013025B"/>
    <w:rsid w:val="001319BF"/>
    <w:rsid w:val="001369E5"/>
    <w:rsid w:val="001403E3"/>
    <w:rsid w:val="00143E8C"/>
    <w:rsid w:val="00145F5D"/>
    <w:rsid w:val="00147B21"/>
    <w:rsid w:val="00160AB5"/>
    <w:rsid w:val="001726CD"/>
    <w:rsid w:val="00186700"/>
    <w:rsid w:val="001A0903"/>
    <w:rsid w:val="001B1615"/>
    <w:rsid w:val="001B581A"/>
    <w:rsid w:val="001C4C94"/>
    <w:rsid w:val="001C74DB"/>
    <w:rsid w:val="001E1A07"/>
    <w:rsid w:val="001E5372"/>
    <w:rsid w:val="001F0D83"/>
    <w:rsid w:val="001F7CC9"/>
    <w:rsid w:val="002214DB"/>
    <w:rsid w:val="0024133F"/>
    <w:rsid w:val="00243AD6"/>
    <w:rsid w:val="0024597A"/>
    <w:rsid w:val="00247B54"/>
    <w:rsid w:val="00263FCC"/>
    <w:rsid w:val="00274439"/>
    <w:rsid w:val="00291A84"/>
    <w:rsid w:val="0029270A"/>
    <w:rsid w:val="00292CA4"/>
    <w:rsid w:val="00293395"/>
    <w:rsid w:val="00294B8C"/>
    <w:rsid w:val="002A0F2A"/>
    <w:rsid w:val="002A504C"/>
    <w:rsid w:val="002A72FB"/>
    <w:rsid w:val="002B0147"/>
    <w:rsid w:val="002B3BC3"/>
    <w:rsid w:val="002B4F07"/>
    <w:rsid w:val="002C76A0"/>
    <w:rsid w:val="002D0F73"/>
    <w:rsid w:val="002E3C8B"/>
    <w:rsid w:val="002E4013"/>
    <w:rsid w:val="002E4C88"/>
    <w:rsid w:val="002E706B"/>
    <w:rsid w:val="002F50BF"/>
    <w:rsid w:val="002F5A76"/>
    <w:rsid w:val="0030611F"/>
    <w:rsid w:val="0031426C"/>
    <w:rsid w:val="00324325"/>
    <w:rsid w:val="00324BD8"/>
    <w:rsid w:val="003360E4"/>
    <w:rsid w:val="00337C57"/>
    <w:rsid w:val="00371F4C"/>
    <w:rsid w:val="00376058"/>
    <w:rsid w:val="00377795"/>
    <w:rsid w:val="00390863"/>
    <w:rsid w:val="0039089D"/>
    <w:rsid w:val="003926D7"/>
    <w:rsid w:val="003A0A9E"/>
    <w:rsid w:val="003A3708"/>
    <w:rsid w:val="003C3FDD"/>
    <w:rsid w:val="003C668D"/>
    <w:rsid w:val="003C7E1B"/>
    <w:rsid w:val="003D0244"/>
    <w:rsid w:val="003D2F8A"/>
    <w:rsid w:val="003E08F1"/>
    <w:rsid w:val="003E169E"/>
    <w:rsid w:val="003F62E7"/>
    <w:rsid w:val="003F6E9E"/>
    <w:rsid w:val="00400E08"/>
    <w:rsid w:val="00403BF2"/>
    <w:rsid w:val="004062E2"/>
    <w:rsid w:val="00406798"/>
    <w:rsid w:val="00417045"/>
    <w:rsid w:val="00423BE4"/>
    <w:rsid w:val="00425564"/>
    <w:rsid w:val="00437AC8"/>
    <w:rsid w:val="0044366E"/>
    <w:rsid w:val="00447036"/>
    <w:rsid w:val="00447C97"/>
    <w:rsid w:val="0045011A"/>
    <w:rsid w:val="00452E47"/>
    <w:rsid w:val="00457B91"/>
    <w:rsid w:val="00466E39"/>
    <w:rsid w:val="00472716"/>
    <w:rsid w:val="00486BA1"/>
    <w:rsid w:val="00487E0E"/>
    <w:rsid w:val="00495799"/>
    <w:rsid w:val="00497EF1"/>
    <w:rsid w:val="004A37E8"/>
    <w:rsid w:val="004A7D58"/>
    <w:rsid w:val="004B3A80"/>
    <w:rsid w:val="004B5648"/>
    <w:rsid w:val="004B6F7A"/>
    <w:rsid w:val="004B7763"/>
    <w:rsid w:val="004C14B9"/>
    <w:rsid w:val="004C1C23"/>
    <w:rsid w:val="004D09A0"/>
    <w:rsid w:val="004F2BE8"/>
    <w:rsid w:val="004F3C51"/>
    <w:rsid w:val="00515C53"/>
    <w:rsid w:val="005200A6"/>
    <w:rsid w:val="00522C00"/>
    <w:rsid w:val="00524359"/>
    <w:rsid w:val="00525BF2"/>
    <w:rsid w:val="00527289"/>
    <w:rsid w:val="00536D7E"/>
    <w:rsid w:val="005506D3"/>
    <w:rsid w:val="00552042"/>
    <w:rsid w:val="005535A3"/>
    <w:rsid w:val="005602CD"/>
    <w:rsid w:val="00563FDE"/>
    <w:rsid w:val="00567E06"/>
    <w:rsid w:val="0057016D"/>
    <w:rsid w:val="005715DC"/>
    <w:rsid w:val="005816F2"/>
    <w:rsid w:val="00584C4B"/>
    <w:rsid w:val="00585D57"/>
    <w:rsid w:val="005919F3"/>
    <w:rsid w:val="00594BD7"/>
    <w:rsid w:val="00597D92"/>
    <w:rsid w:val="005A1B0D"/>
    <w:rsid w:val="005A60DA"/>
    <w:rsid w:val="005B25D9"/>
    <w:rsid w:val="005B6D58"/>
    <w:rsid w:val="005C524D"/>
    <w:rsid w:val="005E096A"/>
    <w:rsid w:val="005E232E"/>
    <w:rsid w:val="005E2926"/>
    <w:rsid w:val="005E2A0B"/>
    <w:rsid w:val="005F0768"/>
    <w:rsid w:val="005F1883"/>
    <w:rsid w:val="005F5BFE"/>
    <w:rsid w:val="005F79D0"/>
    <w:rsid w:val="00601CFA"/>
    <w:rsid w:val="00602402"/>
    <w:rsid w:val="00606999"/>
    <w:rsid w:val="006103A8"/>
    <w:rsid w:val="00611A90"/>
    <w:rsid w:val="006130E0"/>
    <w:rsid w:val="00621905"/>
    <w:rsid w:val="0062229D"/>
    <w:rsid w:val="00625FA2"/>
    <w:rsid w:val="00634546"/>
    <w:rsid w:val="00650B7D"/>
    <w:rsid w:val="006667B2"/>
    <w:rsid w:val="00667B58"/>
    <w:rsid w:val="006724FB"/>
    <w:rsid w:val="006751BA"/>
    <w:rsid w:val="00681D8F"/>
    <w:rsid w:val="00683CD8"/>
    <w:rsid w:val="006842E5"/>
    <w:rsid w:val="006907F1"/>
    <w:rsid w:val="00693BE7"/>
    <w:rsid w:val="00695E49"/>
    <w:rsid w:val="006A7B9D"/>
    <w:rsid w:val="006B04D0"/>
    <w:rsid w:val="006B1547"/>
    <w:rsid w:val="006B4990"/>
    <w:rsid w:val="006C290C"/>
    <w:rsid w:val="006C3860"/>
    <w:rsid w:val="006D1FA3"/>
    <w:rsid w:val="006D22C7"/>
    <w:rsid w:val="006D338C"/>
    <w:rsid w:val="006E4F4E"/>
    <w:rsid w:val="006E64D3"/>
    <w:rsid w:val="006F0536"/>
    <w:rsid w:val="006F4F90"/>
    <w:rsid w:val="006F5D0E"/>
    <w:rsid w:val="006F6467"/>
    <w:rsid w:val="00700AEF"/>
    <w:rsid w:val="0070468D"/>
    <w:rsid w:val="00704A56"/>
    <w:rsid w:val="00707C0C"/>
    <w:rsid w:val="00707DE5"/>
    <w:rsid w:val="00723170"/>
    <w:rsid w:val="00730E78"/>
    <w:rsid w:val="00731F88"/>
    <w:rsid w:val="007326FC"/>
    <w:rsid w:val="00743BDA"/>
    <w:rsid w:val="00744FE1"/>
    <w:rsid w:val="00755271"/>
    <w:rsid w:val="00763D0E"/>
    <w:rsid w:val="00772166"/>
    <w:rsid w:val="00772BFF"/>
    <w:rsid w:val="00780B6E"/>
    <w:rsid w:val="00780D74"/>
    <w:rsid w:val="00783227"/>
    <w:rsid w:val="007859D2"/>
    <w:rsid w:val="007A423D"/>
    <w:rsid w:val="007A658E"/>
    <w:rsid w:val="007C0CE9"/>
    <w:rsid w:val="007E4CA1"/>
    <w:rsid w:val="007F184D"/>
    <w:rsid w:val="007F2DA4"/>
    <w:rsid w:val="007F36F7"/>
    <w:rsid w:val="00801DD0"/>
    <w:rsid w:val="00807A00"/>
    <w:rsid w:val="00812488"/>
    <w:rsid w:val="0082518B"/>
    <w:rsid w:val="0082777E"/>
    <w:rsid w:val="00830311"/>
    <w:rsid w:val="00835005"/>
    <w:rsid w:val="00841F07"/>
    <w:rsid w:val="00844DEF"/>
    <w:rsid w:val="00844FBC"/>
    <w:rsid w:val="008505A6"/>
    <w:rsid w:val="00850929"/>
    <w:rsid w:val="008542E2"/>
    <w:rsid w:val="00864688"/>
    <w:rsid w:val="0086739F"/>
    <w:rsid w:val="0089778C"/>
    <w:rsid w:val="008B5998"/>
    <w:rsid w:val="008B7B5C"/>
    <w:rsid w:val="008C2654"/>
    <w:rsid w:val="008C4008"/>
    <w:rsid w:val="008C5C12"/>
    <w:rsid w:val="008D40AF"/>
    <w:rsid w:val="008E07D4"/>
    <w:rsid w:val="008E351F"/>
    <w:rsid w:val="008E3FE9"/>
    <w:rsid w:val="008E69D8"/>
    <w:rsid w:val="008F1CCD"/>
    <w:rsid w:val="008F31CF"/>
    <w:rsid w:val="008F6797"/>
    <w:rsid w:val="00900CA2"/>
    <w:rsid w:val="009010F1"/>
    <w:rsid w:val="0090198E"/>
    <w:rsid w:val="0090406C"/>
    <w:rsid w:val="00906893"/>
    <w:rsid w:val="0091122E"/>
    <w:rsid w:val="0091467F"/>
    <w:rsid w:val="00915B04"/>
    <w:rsid w:val="009224FB"/>
    <w:rsid w:val="009229DB"/>
    <w:rsid w:val="009259D8"/>
    <w:rsid w:val="00927947"/>
    <w:rsid w:val="0093243E"/>
    <w:rsid w:val="0093417D"/>
    <w:rsid w:val="0093449F"/>
    <w:rsid w:val="009345F9"/>
    <w:rsid w:val="0094665C"/>
    <w:rsid w:val="00960812"/>
    <w:rsid w:val="00962858"/>
    <w:rsid w:val="0096791B"/>
    <w:rsid w:val="00971116"/>
    <w:rsid w:val="0097327D"/>
    <w:rsid w:val="00977E37"/>
    <w:rsid w:val="009848B5"/>
    <w:rsid w:val="009A450D"/>
    <w:rsid w:val="009A4838"/>
    <w:rsid w:val="009A51A3"/>
    <w:rsid w:val="009C1591"/>
    <w:rsid w:val="009C7B90"/>
    <w:rsid w:val="009D5E19"/>
    <w:rsid w:val="009E3DD7"/>
    <w:rsid w:val="009E6376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7EB0"/>
    <w:rsid w:val="00A34820"/>
    <w:rsid w:val="00A40B22"/>
    <w:rsid w:val="00A43567"/>
    <w:rsid w:val="00A45ED5"/>
    <w:rsid w:val="00A51A7D"/>
    <w:rsid w:val="00A53C39"/>
    <w:rsid w:val="00A55792"/>
    <w:rsid w:val="00A61AB3"/>
    <w:rsid w:val="00A645DE"/>
    <w:rsid w:val="00A66766"/>
    <w:rsid w:val="00A676EE"/>
    <w:rsid w:val="00A73555"/>
    <w:rsid w:val="00A832E0"/>
    <w:rsid w:val="00A86FA0"/>
    <w:rsid w:val="00A902AD"/>
    <w:rsid w:val="00A91F16"/>
    <w:rsid w:val="00AA51C0"/>
    <w:rsid w:val="00AA58F7"/>
    <w:rsid w:val="00AB4540"/>
    <w:rsid w:val="00AC1E24"/>
    <w:rsid w:val="00AC2142"/>
    <w:rsid w:val="00AC636D"/>
    <w:rsid w:val="00AD1648"/>
    <w:rsid w:val="00AE7599"/>
    <w:rsid w:val="00AF5AC2"/>
    <w:rsid w:val="00AF7216"/>
    <w:rsid w:val="00B025EF"/>
    <w:rsid w:val="00B03AE0"/>
    <w:rsid w:val="00B04B37"/>
    <w:rsid w:val="00B11094"/>
    <w:rsid w:val="00B154F6"/>
    <w:rsid w:val="00B16B69"/>
    <w:rsid w:val="00B27722"/>
    <w:rsid w:val="00B301E5"/>
    <w:rsid w:val="00B32AF6"/>
    <w:rsid w:val="00B43326"/>
    <w:rsid w:val="00B46794"/>
    <w:rsid w:val="00B47A09"/>
    <w:rsid w:val="00B529EF"/>
    <w:rsid w:val="00B61CD2"/>
    <w:rsid w:val="00B648F2"/>
    <w:rsid w:val="00B6530D"/>
    <w:rsid w:val="00B66F34"/>
    <w:rsid w:val="00B70027"/>
    <w:rsid w:val="00B7073A"/>
    <w:rsid w:val="00B77C75"/>
    <w:rsid w:val="00B82149"/>
    <w:rsid w:val="00B86336"/>
    <w:rsid w:val="00B87BFB"/>
    <w:rsid w:val="00B90316"/>
    <w:rsid w:val="00B92E95"/>
    <w:rsid w:val="00B94E3B"/>
    <w:rsid w:val="00BA18E2"/>
    <w:rsid w:val="00BB060E"/>
    <w:rsid w:val="00BB080E"/>
    <w:rsid w:val="00BB518D"/>
    <w:rsid w:val="00BD6CD1"/>
    <w:rsid w:val="00BE0053"/>
    <w:rsid w:val="00BE072A"/>
    <w:rsid w:val="00BE4852"/>
    <w:rsid w:val="00BE57F6"/>
    <w:rsid w:val="00BE5D29"/>
    <w:rsid w:val="00BE62FA"/>
    <w:rsid w:val="00BF63FF"/>
    <w:rsid w:val="00C005E2"/>
    <w:rsid w:val="00C008AD"/>
    <w:rsid w:val="00C02B67"/>
    <w:rsid w:val="00C11488"/>
    <w:rsid w:val="00C164D2"/>
    <w:rsid w:val="00C17F0F"/>
    <w:rsid w:val="00C30CC6"/>
    <w:rsid w:val="00C31750"/>
    <w:rsid w:val="00C401B1"/>
    <w:rsid w:val="00C43684"/>
    <w:rsid w:val="00C47FB5"/>
    <w:rsid w:val="00C53A0A"/>
    <w:rsid w:val="00C64A90"/>
    <w:rsid w:val="00C67D22"/>
    <w:rsid w:val="00C70549"/>
    <w:rsid w:val="00C7529C"/>
    <w:rsid w:val="00C81773"/>
    <w:rsid w:val="00C81D46"/>
    <w:rsid w:val="00C82FA5"/>
    <w:rsid w:val="00CA1E6E"/>
    <w:rsid w:val="00CA1FBF"/>
    <w:rsid w:val="00CB6235"/>
    <w:rsid w:val="00CC476E"/>
    <w:rsid w:val="00CC6407"/>
    <w:rsid w:val="00CD18DD"/>
    <w:rsid w:val="00CD602C"/>
    <w:rsid w:val="00CD6F9E"/>
    <w:rsid w:val="00CE6F8C"/>
    <w:rsid w:val="00CF4ABE"/>
    <w:rsid w:val="00D01A0D"/>
    <w:rsid w:val="00D01A80"/>
    <w:rsid w:val="00D137FF"/>
    <w:rsid w:val="00D1518D"/>
    <w:rsid w:val="00D15426"/>
    <w:rsid w:val="00D15D07"/>
    <w:rsid w:val="00D475D6"/>
    <w:rsid w:val="00D60768"/>
    <w:rsid w:val="00D75428"/>
    <w:rsid w:val="00D81202"/>
    <w:rsid w:val="00D87FB2"/>
    <w:rsid w:val="00DA4C8A"/>
    <w:rsid w:val="00DC5378"/>
    <w:rsid w:val="00DC63FC"/>
    <w:rsid w:val="00DD5248"/>
    <w:rsid w:val="00DD6595"/>
    <w:rsid w:val="00DF50AF"/>
    <w:rsid w:val="00E15AFD"/>
    <w:rsid w:val="00E177F7"/>
    <w:rsid w:val="00E201D3"/>
    <w:rsid w:val="00E21DC5"/>
    <w:rsid w:val="00E21E29"/>
    <w:rsid w:val="00E21E56"/>
    <w:rsid w:val="00E359A8"/>
    <w:rsid w:val="00E4327B"/>
    <w:rsid w:val="00E44592"/>
    <w:rsid w:val="00E45571"/>
    <w:rsid w:val="00E62BC5"/>
    <w:rsid w:val="00E63E93"/>
    <w:rsid w:val="00E65634"/>
    <w:rsid w:val="00E6747F"/>
    <w:rsid w:val="00E7119E"/>
    <w:rsid w:val="00E71CC7"/>
    <w:rsid w:val="00E75BA8"/>
    <w:rsid w:val="00E76033"/>
    <w:rsid w:val="00E8093A"/>
    <w:rsid w:val="00E82C5A"/>
    <w:rsid w:val="00E863C5"/>
    <w:rsid w:val="00E8660D"/>
    <w:rsid w:val="00E93C9B"/>
    <w:rsid w:val="00EA5E99"/>
    <w:rsid w:val="00EA686C"/>
    <w:rsid w:val="00EB0619"/>
    <w:rsid w:val="00EC0FFB"/>
    <w:rsid w:val="00ED072A"/>
    <w:rsid w:val="00ED49F8"/>
    <w:rsid w:val="00ED4A7D"/>
    <w:rsid w:val="00ED62C8"/>
    <w:rsid w:val="00EE2220"/>
    <w:rsid w:val="00EE52D5"/>
    <w:rsid w:val="00EF2721"/>
    <w:rsid w:val="00EF5190"/>
    <w:rsid w:val="00EF7F15"/>
    <w:rsid w:val="00F0086A"/>
    <w:rsid w:val="00F0092F"/>
    <w:rsid w:val="00F150FB"/>
    <w:rsid w:val="00F17B5A"/>
    <w:rsid w:val="00F20596"/>
    <w:rsid w:val="00F253B1"/>
    <w:rsid w:val="00F2777F"/>
    <w:rsid w:val="00F442CA"/>
    <w:rsid w:val="00F44C29"/>
    <w:rsid w:val="00F51467"/>
    <w:rsid w:val="00F660C1"/>
    <w:rsid w:val="00F71142"/>
    <w:rsid w:val="00F817FB"/>
    <w:rsid w:val="00F83745"/>
    <w:rsid w:val="00FA17A6"/>
    <w:rsid w:val="00FA17D3"/>
    <w:rsid w:val="00FA1E64"/>
    <w:rsid w:val="00FA542E"/>
    <w:rsid w:val="00FB50BB"/>
    <w:rsid w:val="00FC0DA1"/>
    <w:rsid w:val="00FC2161"/>
    <w:rsid w:val="00FC2AA6"/>
    <w:rsid w:val="00FC4CED"/>
    <w:rsid w:val="00FC508B"/>
    <w:rsid w:val="00FD6068"/>
    <w:rsid w:val="00FE4587"/>
    <w:rsid w:val="00FE5460"/>
    <w:rsid w:val="00FE7E54"/>
    <w:rsid w:val="00FF01D0"/>
    <w:rsid w:val="00FF0DF5"/>
    <w:rsid w:val="00FF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41E58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2AA6"/>
    <w:rPr>
      <w:kern w:val="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semiHidden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01CFA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601CFA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Standard"/>
    <w:uiPriority w:val="77"/>
    <w:rsid w:val="00601CFA"/>
    <w:pPr>
      <w:framePr w:h="340" w:wrap="notBeside" w:y="1107"/>
      <w:spacing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763D0E"/>
    <w:pPr>
      <w:widowControl w:val="0"/>
      <w:pBdr>
        <w:left w:val="dashSmallGap" w:sz="4" w:space="4" w:color="1F5321" w:themeColor="accent3" w:themeShade="80"/>
      </w:pBdr>
      <w:spacing w:before="60" w:after="60"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Standard"/>
    <w:uiPriority w:val="74"/>
    <w:semiHidden/>
    <w:rsid w:val="00601CFA"/>
    <w:pPr>
      <w:framePr w:w="8505" w:wrap="notBeside" w:vAnchor="page" w:hAnchor="margin" w:y="1787" w:anchorLock="1"/>
    </w:pPr>
    <w:rPr>
      <w:rFonts w:asciiTheme="majorHAnsi" w:hAnsiTheme="majorHAnsi"/>
    </w:r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763D0E"/>
    <w:pPr>
      <w:numPr>
        <w:numId w:val="28"/>
      </w:numPr>
      <w:contextualSpacing/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KOPF-FUSSZEILE">
    <w:name w:val="****** KOPF-/FUSSZEILE ******"/>
    <w:basedOn w:val="Standard"/>
    <w:next w:val="Standard"/>
    <w:uiPriority w:val="75"/>
    <w:rsid w:val="00601CFA"/>
    <w:pPr>
      <w:jc w:val="center"/>
    </w:pPr>
    <w:rPr>
      <w:color w:val="885EA0" w:themeColor="text2"/>
      <w:sz w:val="16"/>
    </w:rPr>
  </w:style>
  <w:style w:type="character" w:customStyle="1" w:styleId="HERMESagile">
    <w:name w:val="HERMES agile"/>
    <w:basedOn w:val="Absatz-Standardschriftart"/>
    <w:uiPriority w:val="38"/>
    <w:rsid w:val="00601CFA"/>
    <w:rPr>
      <w:i/>
      <w:color w:val="C00000"/>
    </w:rPr>
  </w:style>
  <w:style w:type="character" w:customStyle="1" w:styleId="HERMESklassisch">
    <w:name w:val="HERMES klassisch"/>
    <w:basedOn w:val="Absatz-Standardschriftart"/>
    <w:uiPriority w:val="37"/>
    <w:rsid w:val="00601CFA"/>
    <w:rPr>
      <w:i/>
      <w:color w:val="0000FF"/>
    </w:rPr>
  </w:style>
  <w:style w:type="paragraph" w:customStyle="1" w:styleId="tabelleheader">
    <w:name w:val="tabelle_header"/>
    <w:next w:val="Standard"/>
    <w:uiPriority w:val="1"/>
    <w:qFormat/>
    <w:rsid w:val="00601CFA"/>
    <w:rPr>
      <w:kern w:val="0"/>
    </w:rPr>
  </w:style>
  <w:style w:type="paragraph" w:customStyle="1" w:styleId="KTZH-LayoutDokumenttitel">
    <w:name w:val="KTZH-Layout: Dokumenttitel"/>
    <w:basedOn w:val="Standard"/>
    <w:next w:val="Standard"/>
    <w:uiPriority w:val="73"/>
    <w:rsid w:val="00601CFA"/>
    <w:pPr>
      <w:spacing w:after="240"/>
      <w:outlineLvl w:val="0"/>
    </w:pPr>
    <w:rPr>
      <w:rFonts w:asciiTheme="majorHAnsi" w:hAnsiTheme="majorHAnsi"/>
      <w:sz w:val="32"/>
    </w:rPr>
  </w:style>
  <w:style w:type="paragraph" w:customStyle="1" w:styleId="KTZH-LayoutInfo0-Page1-Spacer">
    <w:name w:val="KTZH-Layout: Info0-Page1-Spacer"/>
    <w:basedOn w:val="Kopfzeile"/>
    <w:uiPriority w:val="77"/>
    <w:rsid w:val="00601CFA"/>
    <w:pPr>
      <w:spacing w:after="240"/>
      <w:contextualSpacing/>
    </w:pPr>
  </w:style>
  <w:style w:type="paragraph" w:customStyle="1" w:styleId="KTZH-LayoutInfo3-Page1">
    <w:name w:val="KTZH-Layout: Info3-Page1"/>
    <w:basedOn w:val="Standard"/>
    <w:uiPriority w:val="77"/>
    <w:rsid w:val="00601CFA"/>
    <w:pPr>
      <w:spacing w:line="259" w:lineRule="auto"/>
    </w:pPr>
    <w:rPr>
      <w:sz w:val="16"/>
    </w:rPr>
  </w:style>
  <w:style w:type="paragraph" w:customStyle="1" w:styleId="KTZH-LayoutInfo3-Page1-Box2Zeile">
    <w:name w:val="KTZH-Layout: Info3-Page1-Box (2. Zeile)"/>
    <w:basedOn w:val="Standard"/>
    <w:uiPriority w:val="77"/>
    <w:semiHidden/>
    <w:rsid w:val="00601CFA"/>
    <w:pPr>
      <w:framePr w:wrap="notBeside" w:hAnchor="text" w:y="1827"/>
    </w:pPr>
  </w:style>
  <w:style w:type="paragraph" w:customStyle="1" w:styleId="KTZH-LayoutMarginale">
    <w:name w:val="KTZH-Layout: Marginale"/>
    <w:basedOn w:val="Standard"/>
    <w:next w:val="Standard"/>
    <w:uiPriority w:val="74"/>
    <w:rsid w:val="00601CFA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601CFA"/>
    <w:pPr>
      <w:shd w:val="clear" w:color="auto" w:fill="F0FAFF"/>
      <w:spacing w:after="120" w:line="271" w:lineRule="auto"/>
    </w:pPr>
  </w:style>
  <w:style w:type="paragraph" w:customStyle="1" w:styleId="KTZH-LayoutProjektname">
    <w:name w:val="KTZH-Layout: Projektname"/>
    <w:basedOn w:val="Untertitel"/>
    <w:next w:val="Standard"/>
    <w:uiPriority w:val="73"/>
    <w:rsid w:val="00601CFA"/>
    <w:pPr>
      <w:spacing w:after="280"/>
      <w:contextualSpacing/>
    </w:pPr>
  </w:style>
  <w:style w:type="paragraph" w:customStyle="1" w:styleId="KTZH-LayoutUntertitel">
    <w:name w:val="KTZH-Layout: Untertitel"/>
    <w:basedOn w:val="Untertitel"/>
    <w:next w:val="Standard"/>
    <w:uiPriority w:val="73"/>
    <w:rsid w:val="00601CFA"/>
    <w:pPr>
      <w:outlineLvl w:val="1"/>
    </w:pPr>
  </w:style>
  <w:style w:type="paragraph" w:styleId="berarbeitung">
    <w:name w:val="Revision"/>
    <w:hidden/>
    <w:uiPriority w:val="99"/>
    <w:semiHidden/>
    <w:rsid w:val="002E706B"/>
    <w:pPr>
      <w:spacing w:line="240" w:lineRule="auto"/>
    </w:pPr>
    <w:rPr>
      <w:kern w:val="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03AE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03AE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03AE0"/>
    <w:rPr>
      <w:kern w:val="0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03AE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03AE0"/>
    <w:rPr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package" Target="embeddings/Microsoft_Excel_Worksheet.xlsx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774395CBEC14007A9587274422718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7AD633-EBB3-44CA-A731-4888EF8C88DF}"/>
      </w:docPartPr>
      <w:docPartBody>
        <w:p w:rsidR="00F84A3A" w:rsidRDefault="00F84A3A">
          <w:pPr>
            <w:pStyle w:val="A774395CBEC14007A95872744227185C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E8801FE436984DD09992FF6134E7F0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05348A-88A8-40D6-85A3-B60E8AF88772}"/>
      </w:docPartPr>
      <w:docPartBody>
        <w:p w:rsidR="00F84A3A" w:rsidRDefault="00F84A3A">
          <w:pPr>
            <w:pStyle w:val="E8801FE436984DD09992FF6134E7F012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0CD914BAFBE64B29B2F6C2AB21E77B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87F480-24BC-4435-B277-5D0127E6F045}"/>
      </w:docPartPr>
      <w:docPartBody>
        <w:p w:rsidR="00F84A3A" w:rsidRDefault="00F84A3A">
          <w:pPr>
            <w:pStyle w:val="0CD914BAFBE64B29B2F6C2AB21E77B70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DAAD075AA88A4F0BA8550592C6FE8C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817B1A-5587-4195-AFE6-F8F53702F29A}"/>
      </w:docPartPr>
      <w:docPartBody>
        <w:p w:rsidR="00F84A3A" w:rsidRDefault="00F84A3A">
          <w:pPr>
            <w:pStyle w:val="DAAD075AA88A4F0BA8550592C6FE8CE7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BA3533A42DC540A1AD3D4A3ACB777D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6119B7-DE68-4BBF-BBEE-0DDC5EB179D4}"/>
      </w:docPartPr>
      <w:docPartBody>
        <w:p w:rsidR="00F84A3A" w:rsidRDefault="00F84A3A">
          <w:pPr>
            <w:pStyle w:val="BA3533A42DC540A1AD3D4A3ACB777D11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6BFF66BAE08F49D397E775AEB1ABF3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B6FAA3-0C78-45E4-B588-0C74EBDC49BB}"/>
      </w:docPartPr>
      <w:docPartBody>
        <w:p w:rsidR="00F84A3A" w:rsidRDefault="00F84A3A">
          <w:pPr>
            <w:pStyle w:val="6BFF66BAE08F49D397E775AEB1ABF32F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439861D8207B46FF80839506343ED4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59C5D4-8D8F-4C31-8CE8-23D992EDE8A1}"/>
      </w:docPartPr>
      <w:docPartBody>
        <w:p w:rsidR="00F84A3A" w:rsidRDefault="00F84A3A">
          <w:pPr>
            <w:pStyle w:val="439861D8207B46FF80839506343ED495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6F5D39A4EBA648EB9075FF91C181D9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0BB7DF-55A2-46D2-A73B-19FA1B271904}"/>
      </w:docPartPr>
      <w:docPartBody>
        <w:p w:rsidR="00F84A3A" w:rsidRDefault="00F84A3A">
          <w:pPr>
            <w:pStyle w:val="6F5D39A4EBA648EB9075FF91C181D929"/>
          </w:pPr>
          <w:r w:rsidRPr="00F2777F">
            <w:t xml:space="preserve">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A3A"/>
    <w:rsid w:val="004A0F58"/>
    <w:rsid w:val="005E232E"/>
    <w:rsid w:val="00B92E95"/>
    <w:rsid w:val="00F84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A774395CBEC14007A95872744227185C">
    <w:name w:val="A774395CBEC14007A95872744227185C"/>
  </w:style>
  <w:style w:type="paragraph" w:customStyle="1" w:styleId="E8801FE436984DD09992FF6134E7F012">
    <w:name w:val="E8801FE436984DD09992FF6134E7F012"/>
  </w:style>
  <w:style w:type="paragraph" w:customStyle="1" w:styleId="0CD914BAFBE64B29B2F6C2AB21E77B70">
    <w:name w:val="0CD914BAFBE64B29B2F6C2AB21E77B70"/>
  </w:style>
  <w:style w:type="paragraph" w:customStyle="1" w:styleId="DAAD075AA88A4F0BA8550592C6FE8CE7">
    <w:name w:val="DAAD075AA88A4F0BA8550592C6FE8CE7"/>
  </w:style>
  <w:style w:type="paragraph" w:customStyle="1" w:styleId="BA3533A42DC540A1AD3D4A3ACB777D11">
    <w:name w:val="BA3533A42DC540A1AD3D4A3ACB777D11"/>
  </w:style>
  <w:style w:type="paragraph" w:customStyle="1" w:styleId="6BFF66BAE08F49D397E775AEB1ABF32F">
    <w:name w:val="6BFF66BAE08F49D397E775AEB1ABF32F"/>
  </w:style>
  <w:style w:type="paragraph" w:customStyle="1" w:styleId="439861D8207B46FF80839506343ED495">
    <w:name w:val="439861D8207B46FF80839506343ED495"/>
  </w:style>
  <w:style w:type="paragraph" w:customStyle="1" w:styleId="6F5D39A4EBA648EB9075FF91C181D929">
    <w:name w:val="6F5D39A4EBA648EB9075FF91C181D9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020d0ae-094a-4d44-b66c-ac3fe8e90c58}" enabled="0" method="" siteId="{a020d0ae-094a-4d44-b66c-ac3fe8e90c5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Projektschlussbeurteilung-KTZH-v1-04.dotx</Template>
  <TotalTime>0</TotalTime>
  <Pages>7</Pages>
  <Words>1175</Words>
  <Characters>8274</Characters>
  <Application>Microsoft Office Word</Application>
  <DocSecurity>0</DocSecurity>
  <Lines>636</Lines>
  <Paragraphs>377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2026-01-16T06:56:00Z</dcterms:created>
  <dcterms:modified xsi:type="dcterms:W3CDTF">2026-01-16T06:56:00Z</dcterms:modified>
</cp:coreProperties>
</file>