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8D0D32" w14:paraId="6B48F3AB" w14:textId="77777777" w:rsidTr="005D14B4">
        <w:tc>
          <w:tcPr>
            <w:tcW w:w="1134" w:type="dxa"/>
          </w:tcPr>
          <w:p w14:paraId="233924DA" w14:textId="77777777" w:rsidR="00F712AA" w:rsidRDefault="00F712AA" w:rsidP="00E6212D">
            <w:pPr>
              <w:pStyle w:val="551Kopfref"/>
            </w:pPr>
          </w:p>
        </w:tc>
        <w:tc>
          <w:tcPr>
            <w:tcW w:w="8694" w:type="dxa"/>
          </w:tcPr>
          <w:p w14:paraId="62477B10" w14:textId="77777777" w:rsidR="00F712AA" w:rsidRDefault="00B5787D" w:rsidP="00806D71">
            <w:pPr>
              <w:pStyle w:val="55Kopf"/>
            </w:pPr>
            <w:r>
              <w:t xml:space="preserve">vom </w:t>
            </w:r>
            <w:r w:rsidR="00806D71">
              <w:fldChar w:fldCharType="begin">
                <w:ffData>
                  <w:name w:val="Text16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6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[Datum]</w:t>
            </w:r>
            <w:r w:rsidR="00806D71">
              <w:fldChar w:fldCharType="end"/>
            </w:r>
            <w:bookmarkEnd w:id="0"/>
          </w:p>
        </w:tc>
      </w:tr>
      <w:tr w:rsidR="008D0D32" w14:paraId="4DAD3A51" w14:textId="77777777" w:rsidTr="005D14B4">
        <w:tc>
          <w:tcPr>
            <w:tcW w:w="1134" w:type="dxa"/>
          </w:tcPr>
          <w:p w14:paraId="68B8E5AC" w14:textId="77777777" w:rsidR="00F712AA" w:rsidRDefault="00F712AA" w:rsidP="00E6212D">
            <w:pPr>
              <w:pStyle w:val="551Kopfref"/>
            </w:pPr>
          </w:p>
        </w:tc>
        <w:tc>
          <w:tcPr>
            <w:tcW w:w="8694" w:type="dxa"/>
          </w:tcPr>
          <w:p w14:paraId="184FEFBF" w14:textId="77777777" w:rsidR="00F712AA" w:rsidRDefault="00F72BAF" w:rsidP="00806D71">
            <w:pPr>
              <w:pStyle w:val="55Kopf"/>
            </w:pPr>
            <w:r>
              <w:t xml:space="preserve">Geschäftsnummer: </w:t>
            </w:r>
            <w:r w:rsidR="00806D71"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[Nummer]</w:t>
            </w:r>
            <w:r w:rsidR="00806D71">
              <w:fldChar w:fldCharType="end"/>
            </w:r>
            <w:bookmarkEnd w:id="1"/>
          </w:p>
        </w:tc>
      </w:tr>
    </w:tbl>
    <w:p w14:paraId="09A31DA8" w14:textId="77777777" w:rsidR="00F712AA" w:rsidRDefault="001C3E60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F72BAF">
            <w:t>B</w:t>
          </w:r>
        </w:sdtContent>
      </w:sdt>
    </w:p>
    <w:p w14:paraId="51B55C8B" w14:textId="77777777" w:rsidR="00F712AA" w:rsidRDefault="00F712AA" w:rsidP="001C01BA">
      <w:pPr>
        <w:pStyle w:val="00Vorgabetext"/>
      </w:pPr>
    </w:p>
    <w:p w14:paraId="35AC2846" w14:textId="77777777" w:rsidR="00F72BAF" w:rsidRPr="00F72BAF" w:rsidRDefault="001C3E60" w:rsidP="00F72BAF">
      <w:pPr>
        <w:pStyle w:val="00Vorgabetext"/>
        <w:numPr>
          <w:ilvl w:val="0"/>
          <w:numId w:val="4"/>
        </w:numPr>
        <w:rPr>
          <w:rFonts w:ascii="Arial Black" w:hAnsi="Arial Black"/>
          <w:sz w:val="32"/>
          <w:szCs w:val="28"/>
        </w:rPr>
      </w:pPr>
      <w:sdt>
        <w:sdtPr>
          <w:rPr>
            <w:rFonts w:ascii="Arial Black" w:hAnsi="Arial Black"/>
            <w:sz w:val="32"/>
            <w:szCs w:val="28"/>
          </w:rPr>
          <w:alias w:val="DocParam.Subject"/>
          <w:id w:val="485332547"/>
          <w:placeholder>
            <w:docPart w:val="34556CD708A74A038FE711BBB67481B4"/>
          </w:placeholder>
          <w:dataBinding w:xpath="//Text[@id='DocParam.Subject']" w:storeItemID="{8A6FE38E-E58B-42EA-909A-EF9361E8D61D}"/>
          <w:text w:multiLine="1"/>
        </w:sdtPr>
        <w:sdtEndPr/>
        <w:sdtContent>
          <w:r w:rsidR="00F72BAF" w:rsidRPr="00F72BAF">
            <w:rPr>
              <w:rFonts w:ascii="Arial Black" w:hAnsi="Arial Black"/>
              <w:sz w:val="32"/>
              <w:szCs w:val="28"/>
            </w:rPr>
            <w:t>[Erlasstitel] (Neuerlass)</w:t>
          </w:r>
        </w:sdtContent>
      </w:sdt>
    </w:p>
    <w:p w14:paraId="2891CEDC" w14:textId="77777777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AA2A55">
        <w:rPr>
          <w:rStyle w:val="Fett"/>
        </w:rPr>
        <w:t>Ausgangslage</w:t>
      </w:r>
    </w:p>
    <w:p w14:paraId="7CB9A80F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AA2A5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AA2A55">
        <w:rPr>
          <w:sz w:val="22"/>
          <w:szCs w:val="22"/>
        </w:rPr>
        <w:instrText xml:space="preserve"> FORMTEXT </w:instrText>
      </w:r>
      <w:r w:rsidRPr="00AA2A55">
        <w:rPr>
          <w:sz w:val="22"/>
          <w:szCs w:val="22"/>
        </w:rPr>
      </w:r>
      <w:r w:rsidRPr="00AA2A55">
        <w:rPr>
          <w:sz w:val="22"/>
          <w:szCs w:val="22"/>
        </w:rPr>
        <w:fldChar w:fldCharType="separate"/>
      </w:r>
      <w:r w:rsidRPr="00AA2A55">
        <w:rPr>
          <w:noProof/>
          <w:sz w:val="22"/>
          <w:szCs w:val="22"/>
        </w:rPr>
        <w:t>[Text]</w:t>
      </w:r>
      <w:r w:rsidRPr="00AA2A55">
        <w:rPr>
          <w:sz w:val="22"/>
          <w:szCs w:val="22"/>
        </w:rPr>
        <w:fldChar w:fldCharType="end"/>
      </w:r>
    </w:p>
    <w:p w14:paraId="797134FE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070AE3B2" w14:textId="77777777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AA2A55">
        <w:rPr>
          <w:rStyle w:val="Fett"/>
        </w:rPr>
        <w:t>Ziele und Umsetzung</w:t>
      </w:r>
    </w:p>
    <w:p w14:paraId="47CDDB09" w14:textId="77777777" w:rsidR="003373EA" w:rsidRPr="00AA2A55" w:rsidRDefault="003373EA" w:rsidP="003373EA">
      <w:pPr>
        <w:spacing w:line="360" w:lineRule="auto"/>
      </w:pPr>
      <w:r w:rsidRPr="00AA2A55"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3F58CB06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4C718E74" w14:textId="75B8CAC6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AA2A55">
        <w:rPr>
          <w:rStyle w:val="Fett"/>
        </w:rPr>
        <w:t>Ergebnis der Vernehmlassung</w:t>
      </w:r>
    </w:p>
    <w:p w14:paraId="3B72D9D9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AA2A55">
        <w:rPr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[Text]"/>
            </w:textInput>
          </w:ffData>
        </w:fldChar>
      </w:r>
      <w:bookmarkStart w:id="2" w:name="Text5"/>
      <w:r w:rsidRPr="00AA2A55">
        <w:rPr>
          <w:sz w:val="22"/>
          <w:szCs w:val="22"/>
        </w:rPr>
        <w:instrText xml:space="preserve"> FORMTEXT </w:instrText>
      </w:r>
      <w:r w:rsidRPr="00AA2A55">
        <w:rPr>
          <w:sz w:val="22"/>
          <w:szCs w:val="22"/>
        </w:rPr>
      </w:r>
      <w:r w:rsidRPr="00AA2A55">
        <w:rPr>
          <w:sz w:val="22"/>
          <w:szCs w:val="22"/>
        </w:rPr>
        <w:fldChar w:fldCharType="separate"/>
      </w:r>
      <w:r w:rsidRPr="00AA2A55">
        <w:rPr>
          <w:noProof/>
          <w:sz w:val="22"/>
          <w:szCs w:val="22"/>
        </w:rPr>
        <w:t>[Text]</w:t>
      </w:r>
      <w:r w:rsidRPr="00AA2A55">
        <w:rPr>
          <w:sz w:val="22"/>
          <w:szCs w:val="22"/>
        </w:rPr>
        <w:fldChar w:fldCharType="end"/>
      </w:r>
      <w:bookmarkEnd w:id="2"/>
    </w:p>
    <w:p w14:paraId="401C2E47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14282878" w14:textId="344B5752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AA2A55">
        <w:rPr>
          <w:b/>
          <w:bCs/>
        </w:rPr>
        <w:t xml:space="preserve">Erläuterungen </w:t>
      </w:r>
      <w:r w:rsidRPr="00AA2A55">
        <w:rPr>
          <w:rStyle w:val="Fett"/>
        </w:rPr>
        <w:t>zu den einzelnen Bestimmungen</w:t>
      </w:r>
    </w:p>
    <w:p w14:paraId="63A552CB" w14:textId="514DA6EE" w:rsidR="003373EA" w:rsidRPr="00AA2A55" w:rsidRDefault="003373EA" w:rsidP="003373EA">
      <w:pPr>
        <w:spacing w:line="360" w:lineRule="auto"/>
        <w:rPr>
          <w:rStyle w:val="Fett"/>
        </w:rPr>
      </w:pPr>
      <w:r w:rsidRPr="00AA2A55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r w:rsidRPr="00AA2A55">
        <w:rPr>
          <w:rStyle w:val="Fett"/>
        </w:rPr>
        <w:instrText xml:space="preserve"> FORMTEXT </w:instrText>
      </w:r>
      <w:r w:rsidRPr="00AA2A55">
        <w:rPr>
          <w:rStyle w:val="Fett"/>
        </w:rPr>
      </w:r>
      <w:r w:rsidRPr="00AA2A55">
        <w:rPr>
          <w:rStyle w:val="Fett"/>
        </w:rPr>
        <w:fldChar w:fldCharType="separate"/>
      </w:r>
      <w:r w:rsidRPr="00AA2A55">
        <w:rPr>
          <w:rStyle w:val="Fett"/>
          <w:noProof/>
        </w:rPr>
        <w:t>[</w:t>
      </w:r>
      <w:r w:rsidR="001D222A" w:rsidRPr="00AA2A55">
        <w:rPr>
          <w:rStyle w:val="Fett"/>
          <w:noProof/>
        </w:rPr>
        <w:t>Gliederungst</w:t>
      </w:r>
      <w:r w:rsidRPr="00AA2A55">
        <w:rPr>
          <w:rStyle w:val="Fett"/>
          <w:noProof/>
        </w:rPr>
        <w:t>itel]</w:t>
      </w:r>
      <w:r w:rsidRPr="00AA2A55">
        <w:rPr>
          <w:rStyle w:val="Fett"/>
        </w:rPr>
        <w:fldChar w:fldCharType="end"/>
      </w:r>
    </w:p>
    <w:p w14:paraId="58660F5C" w14:textId="14E5A8E4" w:rsidR="003373EA" w:rsidRPr="00AA2A5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AA2A55">
        <w:rPr>
          <w:i/>
          <w:sz w:val="22"/>
          <w:szCs w:val="22"/>
        </w:rPr>
        <w:t>§ 1</w:t>
      </w:r>
      <w:r w:rsidR="001D222A" w:rsidRPr="00AA2A55">
        <w:rPr>
          <w:i/>
          <w:sz w:val="22"/>
          <w:szCs w:val="22"/>
        </w:rPr>
        <w:t>.</w:t>
      </w:r>
      <w:r w:rsidRPr="00AA2A55">
        <w:rPr>
          <w:i/>
          <w:sz w:val="22"/>
          <w:szCs w:val="22"/>
        </w:rPr>
        <w:t xml:space="preserve"> </w:t>
      </w:r>
      <w:r w:rsidRPr="00AA2A5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bookmarkStart w:id="3" w:name="Text7"/>
      <w:r w:rsidRPr="00AA2A55">
        <w:rPr>
          <w:i/>
          <w:sz w:val="22"/>
          <w:szCs w:val="22"/>
        </w:rPr>
        <w:instrText xml:space="preserve"> FORMTEXT </w:instrText>
      </w:r>
      <w:r w:rsidRPr="00AA2A55">
        <w:rPr>
          <w:i/>
          <w:sz w:val="22"/>
          <w:szCs w:val="22"/>
        </w:rPr>
      </w:r>
      <w:r w:rsidRPr="00AA2A55">
        <w:rPr>
          <w:i/>
          <w:sz w:val="22"/>
          <w:szCs w:val="22"/>
        </w:rPr>
        <w:fldChar w:fldCharType="separate"/>
      </w:r>
      <w:r w:rsidRPr="00AA2A55">
        <w:rPr>
          <w:i/>
          <w:noProof/>
          <w:sz w:val="22"/>
          <w:szCs w:val="22"/>
        </w:rPr>
        <w:t>[Marginalie]</w:t>
      </w:r>
      <w:r w:rsidRPr="00AA2A55">
        <w:rPr>
          <w:i/>
          <w:sz w:val="22"/>
          <w:szCs w:val="22"/>
        </w:rPr>
        <w:fldChar w:fldCharType="end"/>
      </w:r>
      <w:bookmarkEnd w:id="3"/>
    </w:p>
    <w:p w14:paraId="5E681F8D" w14:textId="77777777" w:rsidR="003373EA" w:rsidRPr="00AA2A55" w:rsidRDefault="003373EA" w:rsidP="003373EA">
      <w:pPr>
        <w:spacing w:line="360" w:lineRule="auto"/>
      </w:pPr>
      <w:r w:rsidRPr="00AA2A5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5B8F49F9" w14:textId="498CEF5F" w:rsidR="003373EA" w:rsidRPr="00AA2A5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AA2A55">
        <w:rPr>
          <w:i/>
          <w:sz w:val="22"/>
          <w:szCs w:val="22"/>
        </w:rPr>
        <w:t>§ 2</w:t>
      </w:r>
      <w:r w:rsidR="001D222A" w:rsidRPr="00AA2A55">
        <w:rPr>
          <w:i/>
          <w:sz w:val="22"/>
          <w:szCs w:val="22"/>
        </w:rPr>
        <w:t>.</w:t>
      </w:r>
      <w:r w:rsidRPr="00AA2A55">
        <w:rPr>
          <w:i/>
          <w:sz w:val="22"/>
          <w:szCs w:val="22"/>
        </w:rPr>
        <w:t xml:space="preserve"> </w:t>
      </w:r>
      <w:r w:rsidRPr="00AA2A5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AA2A55">
        <w:rPr>
          <w:i/>
          <w:sz w:val="22"/>
          <w:szCs w:val="22"/>
        </w:rPr>
        <w:instrText xml:space="preserve"> FORMTEXT </w:instrText>
      </w:r>
      <w:r w:rsidRPr="00AA2A55">
        <w:rPr>
          <w:i/>
          <w:sz w:val="22"/>
          <w:szCs w:val="22"/>
        </w:rPr>
      </w:r>
      <w:r w:rsidRPr="00AA2A55">
        <w:rPr>
          <w:i/>
          <w:sz w:val="22"/>
          <w:szCs w:val="22"/>
        </w:rPr>
        <w:fldChar w:fldCharType="separate"/>
      </w:r>
      <w:r w:rsidRPr="00AA2A55">
        <w:rPr>
          <w:i/>
          <w:noProof/>
          <w:sz w:val="22"/>
          <w:szCs w:val="22"/>
        </w:rPr>
        <w:t>[Marginalie]</w:t>
      </w:r>
      <w:r w:rsidRPr="00AA2A55">
        <w:rPr>
          <w:i/>
          <w:sz w:val="22"/>
          <w:szCs w:val="22"/>
        </w:rPr>
        <w:fldChar w:fldCharType="end"/>
      </w:r>
    </w:p>
    <w:p w14:paraId="2315C8EC" w14:textId="77777777" w:rsidR="003373EA" w:rsidRPr="00AA2A55" w:rsidRDefault="003373EA" w:rsidP="003373EA">
      <w:pPr>
        <w:spacing w:line="360" w:lineRule="auto"/>
      </w:pPr>
      <w:r w:rsidRPr="00AA2A5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15C9DC0E" w14:textId="20BF1FAA" w:rsidR="003373EA" w:rsidRPr="00AA2A55" w:rsidRDefault="003373EA" w:rsidP="003373EA">
      <w:pPr>
        <w:rPr>
          <w:rFonts w:ascii="Arial Black" w:hAnsi="Arial Black"/>
          <w:bCs/>
        </w:rPr>
      </w:pPr>
      <w:r w:rsidRPr="00AA2A55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bookmarkStart w:id="4" w:name="Text9"/>
      <w:r w:rsidRPr="00AA2A55">
        <w:rPr>
          <w:rStyle w:val="Fett"/>
        </w:rPr>
        <w:instrText xml:space="preserve"> FORMTEXT </w:instrText>
      </w:r>
      <w:r w:rsidRPr="00AA2A55">
        <w:rPr>
          <w:rStyle w:val="Fett"/>
        </w:rPr>
      </w:r>
      <w:r w:rsidRPr="00AA2A55">
        <w:rPr>
          <w:rStyle w:val="Fett"/>
        </w:rPr>
        <w:fldChar w:fldCharType="separate"/>
      </w:r>
      <w:r w:rsidRPr="00AA2A55">
        <w:rPr>
          <w:rStyle w:val="Fett"/>
          <w:noProof/>
        </w:rPr>
        <w:t>[</w:t>
      </w:r>
      <w:r w:rsidR="001D222A" w:rsidRPr="00AA2A55">
        <w:rPr>
          <w:rStyle w:val="Fett"/>
          <w:noProof/>
        </w:rPr>
        <w:t>Gliederungst</w:t>
      </w:r>
      <w:r w:rsidRPr="00AA2A55">
        <w:rPr>
          <w:rStyle w:val="Fett"/>
          <w:noProof/>
        </w:rPr>
        <w:t>itel]</w:t>
      </w:r>
      <w:r w:rsidRPr="00AA2A55">
        <w:rPr>
          <w:rStyle w:val="Fett"/>
        </w:rPr>
        <w:fldChar w:fldCharType="end"/>
      </w:r>
      <w:bookmarkEnd w:id="4"/>
    </w:p>
    <w:p w14:paraId="7C0BC226" w14:textId="3EC7E05C" w:rsidR="003373EA" w:rsidRPr="00AA2A5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bookmarkStart w:id="5" w:name="_Toc456093935"/>
      <w:bookmarkStart w:id="6" w:name="_Toc508030931"/>
      <w:r w:rsidRPr="00AA2A55">
        <w:rPr>
          <w:i/>
          <w:sz w:val="22"/>
          <w:szCs w:val="22"/>
        </w:rPr>
        <w:t>§ 3</w:t>
      </w:r>
      <w:bookmarkEnd w:id="5"/>
      <w:r w:rsidR="001D222A" w:rsidRPr="00AA2A55">
        <w:rPr>
          <w:i/>
          <w:sz w:val="22"/>
          <w:szCs w:val="22"/>
        </w:rPr>
        <w:t>.</w:t>
      </w:r>
      <w:r w:rsidRPr="00AA2A55">
        <w:rPr>
          <w:i/>
          <w:sz w:val="22"/>
          <w:szCs w:val="22"/>
        </w:rPr>
        <w:t xml:space="preserve"> </w:t>
      </w:r>
      <w:bookmarkEnd w:id="6"/>
      <w:r w:rsidRPr="00AA2A5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AA2A55">
        <w:rPr>
          <w:i/>
          <w:sz w:val="22"/>
          <w:szCs w:val="22"/>
        </w:rPr>
        <w:instrText xml:space="preserve"> FORMTEXT </w:instrText>
      </w:r>
      <w:r w:rsidRPr="00AA2A55">
        <w:rPr>
          <w:i/>
          <w:sz w:val="22"/>
          <w:szCs w:val="22"/>
        </w:rPr>
      </w:r>
      <w:r w:rsidRPr="00AA2A55">
        <w:rPr>
          <w:i/>
          <w:sz w:val="22"/>
          <w:szCs w:val="22"/>
        </w:rPr>
        <w:fldChar w:fldCharType="separate"/>
      </w:r>
      <w:r w:rsidRPr="00AA2A55">
        <w:rPr>
          <w:i/>
          <w:noProof/>
          <w:sz w:val="22"/>
          <w:szCs w:val="22"/>
        </w:rPr>
        <w:t>[Marginalie]</w:t>
      </w:r>
      <w:r w:rsidRPr="00AA2A55">
        <w:rPr>
          <w:i/>
          <w:sz w:val="22"/>
          <w:szCs w:val="22"/>
        </w:rPr>
        <w:fldChar w:fldCharType="end"/>
      </w:r>
    </w:p>
    <w:bookmarkStart w:id="7" w:name="_Toc508030932"/>
    <w:p w14:paraId="6A242D6E" w14:textId="77777777" w:rsidR="003373EA" w:rsidRPr="00AA2A55" w:rsidRDefault="003373EA" w:rsidP="003373EA">
      <w:pPr>
        <w:spacing w:line="360" w:lineRule="auto"/>
      </w:pPr>
      <w:r w:rsidRPr="00AA2A5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08EFB818" w14:textId="14F702E4" w:rsidR="003373EA" w:rsidRPr="00AA2A5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AA2A55">
        <w:rPr>
          <w:i/>
          <w:sz w:val="22"/>
          <w:szCs w:val="22"/>
        </w:rPr>
        <w:t>§ 4</w:t>
      </w:r>
      <w:r w:rsidR="001D222A" w:rsidRPr="00AA2A55">
        <w:rPr>
          <w:i/>
          <w:sz w:val="22"/>
          <w:szCs w:val="22"/>
        </w:rPr>
        <w:t>.</w:t>
      </w:r>
      <w:r w:rsidRPr="00AA2A55">
        <w:rPr>
          <w:i/>
          <w:sz w:val="22"/>
          <w:szCs w:val="22"/>
        </w:rPr>
        <w:t xml:space="preserve"> </w:t>
      </w:r>
      <w:bookmarkEnd w:id="7"/>
      <w:r w:rsidRPr="00AA2A5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AA2A55">
        <w:rPr>
          <w:i/>
          <w:sz w:val="22"/>
          <w:szCs w:val="22"/>
        </w:rPr>
        <w:instrText xml:space="preserve"> FORMTEXT </w:instrText>
      </w:r>
      <w:r w:rsidRPr="00AA2A55">
        <w:rPr>
          <w:i/>
          <w:sz w:val="22"/>
          <w:szCs w:val="22"/>
        </w:rPr>
      </w:r>
      <w:r w:rsidRPr="00AA2A55">
        <w:rPr>
          <w:i/>
          <w:sz w:val="22"/>
          <w:szCs w:val="22"/>
        </w:rPr>
        <w:fldChar w:fldCharType="separate"/>
      </w:r>
      <w:r w:rsidRPr="00AA2A55">
        <w:rPr>
          <w:i/>
          <w:noProof/>
          <w:sz w:val="22"/>
          <w:szCs w:val="22"/>
        </w:rPr>
        <w:t>[Marginalie]</w:t>
      </w:r>
      <w:r w:rsidRPr="00AA2A55">
        <w:rPr>
          <w:i/>
          <w:sz w:val="22"/>
          <w:szCs w:val="22"/>
        </w:rPr>
        <w:fldChar w:fldCharType="end"/>
      </w:r>
    </w:p>
    <w:p w14:paraId="6F76301B" w14:textId="77777777" w:rsidR="003373EA" w:rsidRPr="00AA2A55" w:rsidRDefault="003373EA" w:rsidP="003373EA">
      <w:pPr>
        <w:spacing w:line="360" w:lineRule="auto"/>
      </w:pPr>
      <w:r w:rsidRPr="00AA2A5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24206F46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0B59A6D3" w14:textId="77777777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AA2A55">
        <w:rPr>
          <w:rStyle w:val="Fett"/>
        </w:rPr>
        <w:t>Auswirkungen</w:t>
      </w:r>
    </w:p>
    <w:p w14:paraId="0961B0B1" w14:textId="77777777" w:rsidR="003373EA" w:rsidRPr="00AA2A55" w:rsidRDefault="003373EA" w:rsidP="003373EA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</w:rPr>
      </w:pPr>
      <w:r w:rsidRPr="00AA2A55">
        <w:rPr>
          <w:rStyle w:val="Fett"/>
        </w:rPr>
        <w:t>Private</w:t>
      </w:r>
    </w:p>
    <w:p w14:paraId="03C42715" w14:textId="77777777" w:rsidR="003373EA" w:rsidRPr="00AA2A55" w:rsidRDefault="003373EA" w:rsidP="003373EA">
      <w:pPr>
        <w:spacing w:line="360" w:lineRule="auto"/>
      </w:pPr>
      <w:r w:rsidRPr="00AA2A5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171C0DA0" w14:textId="77777777" w:rsidR="003373EA" w:rsidRPr="00AA2A55" w:rsidRDefault="003373EA" w:rsidP="003373EA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AA2A55">
        <w:rPr>
          <w:rStyle w:val="Fett"/>
        </w:rPr>
        <w:lastRenderedPageBreak/>
        <w:t>Gemeinden</w:t>
      </w:r>
    </w:p>
    <w:p w14:paraId="2A43610F" w14:textId="77777777" w:rsidR="003373EA" w:rsidRDefault="003373EA" w:rsidP="003373EA">
      <w:pPr>
        <w:spacing w:line="360" w:lineRule="auto"/>
      </w:pPr>
      <w:r w:rsidRPr="00AA2A5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[Text]</w:t>
      </w:r>
      <w:r w:rsidRPr="00AA2A55">
        <w:fldChar w:fldCharType="end"/>
      </w:r>
    </w:p>
    <w:p w14:paraId="75CD6B32" w14:textId="77777777" w:rsidR="001D5BB0" w:rsidRPr="00AA2A55" w:rsidRDefault="001D5BB0" w:rsidP="003373EA">
      <w:pPr>
        <w:spacing w:line="360" w:lineRule="auto"/>
      </w:pPr>
    </w:p>
    <w:p w14:paraId="75EF3D2F" w14:textId="77777777" w:rsidR="003373EA" w:rsidRPr="00AA2A55" w:rsidRDefault="003373EA" w:rsidP="003373EA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AA2A55">
        <w:rPr>
          <w:rStyle w:val="Fett"/>
        </w:rPr>
        <w:t>Kanton</w:t>
      </w:r>
    </w:p>
    <w:p w14:paraId="26855DAE" w14:textId="0A42080E" w:rsidR="003373EA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AA2A5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rPr>
          <w:sz w:val="22"/>
          <w:szCs w:val="22"/>
        </w:rPr>
        <w:instrText xml:space="preserve"> FORMTEXT </w:instrText>
      </w:r>
      <w:r w:rsidRPr="00AA2A55">
        <w:rPr>
          <w:sz w:val="22"/>
          <w:szCs w:val="22"/>
        </w:rPr>
      </w:r>
      <w:r w:rsidRPr="00AA2A55">
        <w:rPr>
          <w:sz w:val="22"/>
          <w:szCs w:val="22"/>
        </w:rPr>
        <w:fldChar w:fldCharType="separate"/>
      </w:r>
      <w:r w:rsidRPr="00AA2A55">
        <w:rPr>
          <w:noProof/>
          <w:sz w:val="22"/>
          <w:szCs w:val="22"/>
        </w:rPr>
        <w:t>[Text]</w:t>
      </w:r>
      <w:r w:rsidRPr="00AA2A55">
        <w:rPr>
          <w:sz w:val="22"/>
          <w:szCs w:val="22"/>
        </w:rPr>
        <w:fldChar w:fldCharType="end"/>
      </w:r>
    </w:p>
    <w:p w14:paraId="740D98FC" w14:textId="77777777" w:rsidR="001D5BB0" w:rsidRPr="00AA2A55" w:rsidRDefault="001D5BB0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6567A710" w14:textId="69F68FBB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AA2A55">
        <w:rPr>
          <w:rStyle w:val="Fett"/>
        </w:rPr>
        <w:t>Regulierungsfolge</w:t>
      </w:r>
      <w:r w:rsidR="008F57AF" w:rsidRPr="00AA2A55">
        <w:rPr>
          <w:rStyle w:val="Fett"/>
        </w:rPr>
        <w:t>n</w:t>
      </w:r>
      <w:r w:rsidRPr="00AA2A55">
        <w:rPr>
          <w:rStyle w:val="Fett"/>
        </w:rPr>
        <w:t>abschätzung</w:t>
      </w:r>
    </w:p>
    <w:p w14:paraId="5472B6B6" w14:textId="5C59EDFD" w:rsidR="00295EF4" w:rsidRDefault="003373EA" w:rsidP="00295EF4">
      <w:pPr>
        <w:pStyle w:val="GrundtextRRB"/>
        <w:spacing w:before="120" w:after="0"/>
        <w:ind w:left="0"/>
        <w:rPr>
          <w:sz w:val="22"/>
          <w:szCs w:val="22"/>
        </w:rPr>
      </w:pPr>
      <w:r w:rsidRPr="00AA2A5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rPr>
          <w:sz w:val="22"/>
          <w:szCs w:val="22"/>
        </w:rPr>
        <w:instrText xml:space="preserve"> FORMTEXT </w:instrText>
      </w:r>
      <w:r w:rsidRPr="00AA2A55">
        <w:rPr>
          <w:sz w:val="22"/>
          <w:szCs w:val="22"/>
        </w:rPr>
      </w:r>
      <w:r w:rsidRPr="00AA2A55">
        <w:rPr>
          <w:sz w:val="22"/>
          <w:szCs w:val="22"/>
        </w:rPr>
        <w:fldChar w:fldCharType="separate"/>
      </w:r>
      <w:r w:rsidRPr="00AA2A55">
        <w:rPr>
          <w:noProof/>
          <w:sz w:val="22"/>
          <w:szCs w:val="22"/>
        </w:rPr>
        <w:t>[Text]</w:t>
      </w:r>
      <w:r w:rsidRPr="00AA2A55">
        <w:rPr>
          <w:sz w:val="22"/>
          <w:szCs w:val="22"/>
        </w:rPr>
        <w:fldChar w:fldCharType="end"/>
      </w:r>
    </w:p>
    <w:p w14:paraId="1265C979" w14:textId="77777777" w:rsidR="001D5BB0" w:rsidRPr="00AA2A55" w:rsidRDefault="001D5BB0" w:rsidP="00295EF4">
      <w:pPr>
        <w:pStyle w:val="GrundtextRRB"/>
        <w:spacing w:before="120" w:after="0"/>
        <w:ind w:left="0"/>
        <w:rPr>
          <w:sz w:val="22"/>
          <w:szCs w:val="22"/>
        </w:rPr>
      </w:pPr>
    </w:p>
    <w:p w14:paraId="170200B0" w14:textId="05FA5A92" w:rsidR="00295EF4" w:rsidRPr="002836E4" w:rsidRDefault="00295EF4" w:rsidP="00295EF4">
      <w:pPr>
        <w:pStyle w:val="GrundtextRRB"/>
        <w:numPr>
          <w:ilvl w:val="0"/>
          <w:numId w:val="30"/>
        </w:numPr>
        <w:spacing w:before="120" w:after="0"/>
        <w:ind w:left="426" w:hanging="426"/>
        <w:rPr>
          <w:b/>
          <w:bCs/>
          <w:sz w:val="22"/>
          <w:szCs w:val="22"/>
        </w:rPr>
      </w:pPr>
      <w:r w:rsidRPr="002836E4">
        <w:rPr>
          <w:b/>
          <w:bCs/>
          <w:sz w:val="22"/>
          <w:szCs w:val="22"/>
        </w:rPr>
        <w:t>Vereinbarkeit mit der Behindertenrechtskonvention</w:t>
      </w:r>
    </w:p>
    <w:p w14:paraId="735A5BF2" w14:textId="633693A8" w:rsidR="003373EA" w:rsidRDefault="00295EF4" w:rsidP="003373EA">
      <w:pPr>
        <w:pStyle w:val="GrundtextRRB"/>
        <w:spacing w:before="120" w:after="0"/>
        <w:ind w:left="0"/>
      </w:pPr>
      <w: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[Text]</w:t>
      </w:r>
      <w:r>
        <w:fldChar w:fldCharType="end"/>
      </w:r>
    </w:p>
    <w:p w14:paraId="17D13F67" w14:textId="77777777" w:rsidR="001D5BB0" w:rsidRPr="00EE0CAF" w:rsidRDefault="001D5BB0" w:rsidP="003373EA">
      <w:pPr>
        <w:pStyle w:val="GrundtextRRB"/>
        <w:spacing w:before="120" w:after="0"/>
        <w:ind w:left="0"/>
      </w:pPr>
    </w:p>
    <w:p w14:paraId="6C86494C" w14:textId="77777777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AA2A55">
        <w:rPr>
          <w:rStyle w:val="Fett"/>
        </w:rPr>
        <w:t xml:space="preserve">Finanzielle Auswirkungen </w:t>
      </w:r>
      <w:r w:rsidRPr="00AA2A55">
        <w:rPr>
          <w:rStyle w:val="Fett"/>
          <w:b w:val="0"/>
          <w:i/>
          <w:color w:val="FF0000"/>
        </w:rPr>
        <w:t>(Hinweis: nur falls nicht unter Abschnitt E behandelt)</w:t>
      </w:r>
    </w:p>
    <w:p w14:paraId="6202C5D3" w14:textId="223BB922" w:rsidR="003373EA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AA2A5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AA2A55">
        <w:rPr>
          <w:sz w:val="22"/>
          <w:szCs w:val="22"/>
        </w:rPr>
        <w:instrText xml:space="preserve"> FORMTEXT </w:instrText>
      </w:r>
      <w:r w:rsidRPr="00AA2A55">
        <w:rPr>
          <w:sz w:val="22"/>
          <w:szCs w:val="22"/>
        </w:rPr>
      </w:r>
      <w:r w:rsidRPr="00AA2A55">
        <w:rPr>
          <w:sz w:val="22"/>
          <w:szCs w:val="22"/>
        </w:rPr>
        <w:fldChar w:fldCharType="separate"/>
      </w:r>
      <w:r w:rsidRPr="00AA2A55">
        <w:rPr>
          <w:noProof/>
          <w:sz w:val="22"/>
          <w:szCs w:val="22"/>
        </w:rPr>
        <w:t>[Text]</w:t>
      </w:r>
      <w:r w:rsidRPr="00AA2A55">
        <w:rPr>
          <w:sz w:val="22"/>
          <w:szCs w:val="22"/>
        </w:rPr>
        <w:fldChar w:fldCharType="end"/>
      </w:r>
    </w:p>
    <w:p w14:paraId="542F321C" w14:textId="77777777" w:rsidR="001D5BB0" w:rsidRPr="00AA2A55" w:rsidRDefault="001D5BB0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1F6C2092" w14:textId="77777777" w:rsidR="003373EA" w:rsidRPr="00AA2A5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AA2A55">
        <w:rPr>
          <w:rStyle w:val="Fett"/>
        </w:rPr>
        <w:t>Inkraftsetzung</w:t>
      </w:r>
    </w:p>
    <w:p w14:paraId="122A509E" w14:textId="77777777" w:rsidR="003373EA" w:rsidRPr="00AA2A5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AA2A5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bookmarkStart w:id="8" w:name="Text14"/>
      <w:r w:rsidRPr="00AA2A55">
        <w:rPr>
          <w:sz w:val="22"/>
          <w:szCs w:val="22"/>
        </w:rPr>
        <w:instrText xml:space="preserve"> FORMTEXT </w:instrText>
      </w:r>
      <w:r w:rsidRPr="00AA2A55">
        <w:rPr>
          <w:sz w:val="22"/>
          <w:szCs w:val="22"/>
        </w:rPr>
      </w:r>
      <w:r w:rsidRPr="00AA2A55">
        <w:rPr>
          <w:sz w:val="22"/>
          <w:szCs w:val="22"/>
        </w:rPr>
        <w:fldChar w:fldCharType="separate"/>
      </w:r>
      <w:r w:rsidRPr="00AA2A55">
        <w:rPr>
          <w:noProof/>
          <w:sz w:val="22"/>
          <w:szCs w:val="22"/>
        </w:rPr>
        <w:t>[Text]</w:t>
      </w:r>
      <w:r w:rsidRPr="00AA2A55">
        <w:rPr>
          <w:sz w:val="22"/>
          <w:szCs w:val="22"/>
        </w:rPr>
        <w:fldChar w:fldCharType="end"/>
      </w:r>
      <w:bookmarkEnd w:id="8"/>
    </w:p>
    <w:p w14:paraId="7C636D20" w14:textId="77777777" w:rsidR="003373EA" w:rsidRPr="00AA2A55" w:rsidRDefault="003373EA" w:rsidP="003373EA">
      <w:pPr>
        <w:pStyle w:val="7015Zeilenabstand"/>
      </w:pPr>
    </w:p>
    <w:p w14:paraId="0D5E5984" w14:textId="77777777" w:rsidR="00ED1BAE" w:rsidRPr="00AA2A55" w:rsidRDefault="00ED1BAE" w:rsidP="00ED1BAE">
      <w:pPr>
        <w:tabs>
          <w:tab w:val="left" w:pos="286"/>
        </w:tabs>
        <w:spacing w:before="0" w:after="60"/>
      </w:pPr>
      <w:r w:rsidRPr="00AA2A55">
        <w:t xml:space="preserve">Auf Antrag der </w:t>
      </w:r>
      <w:r w:rsidRPr="00AA2A55"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t>[Direktion]</w:t>
      </w:r>
      <w:r w:rsidRPr="00AA2A55">
        <w:fldChar w:fldCharType="end"/>
      </w:r>
    </w:p>
    <w:p w14:paraId="779CDE36" w14:textId="77777777" w:rsidR="00ED1BAE" w:rsidRPr="00370BF7" w:rsidRDefault="00ED1BAE" w:rsidP="00ED1BAE">
      <w:pPr>
        <w:tabs>
          <w:tab w:val="left" w:pos="286"/>
        </w:tabs>
        <w:spacing w:before="0" w:after="60" w:line="360" w:lineRule="auto"/>
        <w:rPr>
          <w:sz w:val="21"/>
          <w:szCs w:val="21"/>
        </w:rPr>
      </w:pPr>
    </w:p>
    <w:p w14:paraId="5805C5D6" w14:textId="77777777" w:rsidR="00ED1BAE" w:rsidRPr="00370BF7" w:rsidRDefault="00ED1BAE" w:rsidP="00ED1BAE">
      <w:pPr>
        <w:tabs>
          <w:tab w:val="left" w:pos="286"/>
        </w:tabs>
        <w:spacing w:before="0" w:after="60" w:line="360" w:lineRule="auto"/>
        <w:rPr>
          <w:rFonts w:ascii="Arial Black" w:hAnsi="Arial Black"/>
          <w:sz w:val="21"/>
          <w:szCs w:val="21"/>
        </w:rPr>
      </w:pPr>
      <w:r w:rsidRPr="00370BF7">
        <w:rPr>
          <w:rFonts w:ascii="Arial Black" w:hAnsi="Arial Black"/>
          <w:sz w:val="21"/>
          <w:szCs w:val="21"/>
        </w:rPr>
        <w:t>beschliesst der Regierungsrat:</w:t>
      </w:r>
    </w:p>
    <w:p w14:paraId="70838545" w14:textId="2C1BEAF3" w:rsidR="00ED1BAE" w:rsidRPr="00AA2A55" w:rsidRDefault="00EB4EC9" w:rsidP="00EB48A0">
      <w:pPr>
        <w:pStyle w:val="25NumDispoI"/>
      </w:pPr>
      <w:r w:rsidRPr="00AA2A55">
        <w:t xml:space="preserve">Es wird eine </w:t>
      </w:r>
      <w:r w:rsidRPr="00AA2A55">
        <w:fldChar w:fldCharType="begin">
          <w:ffData>
            <w:name w:val="Text24"/>
            <w:enabled/>
            <w:calcOnExit w:val="0"/>
            <w:textInput>
              <w:default w:val="[Titel]"/>
            </w:textInput>
          </w:ffData>
        </w:fldChar>
      </w:r>
      <w:bookmarkStart w:id="9" w:name="Text24"/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</w:t>
      </w:r>
      <w:r w:rsidR="001D222A" w:rsidRPr="00AA2A55">
        <w:rPr>
          <w:noProof/>
        </w:rPr>
        <w:t>Erlasst</w:t>
      </w:r>
      <w:r w:rsidRPr="00AA2A55">
        <w:rPr>
          <w:noProof/>
        </w:rPr>
        <w:t>itel]</w:t>
      </w:r>
      <w:r w:rsidRPr="00AA2A55">
        <w:fldChar w:fldCharType="end"/>
      </w:r>
      <w:bookmarkEnd w:id="9"/>
      <w:r w:rsidRPr="00AA2A55">
        <w:t xml:space="preserve"> erlassen.</w:t>
      </w:r>
    </w:p>
    <w:p w14:paraId="141E5A55" w14:textId="3FCB8207" w:rsidR="00ED1BAE" w:rsidRPr="00AA2A55" w:rsidRDefault="00587C57" w:rsidP="00601E6B">
      <w:pPr>
        <w:pStyle w:val="25NumDispoI"/>
        <w:numPr>
          <w:ilvl w:val="3"/>
          <w:numId w:val="15"/>
        </w:numPr>
        <w:tabs>
          <w:tab w:val="clear" w:pos="397"/>
        </w:tabs>
      </w:pPr>
      <w:r w:rsidRPr="00AA2A55">
        <w:t xml:space="preserve">Die </w:t>
      </w:r>
      <w:r w:rsidR="00EB4EC9" w:rsidRPr="00AA2A55">
        <w:fldChar w:fldCharType="begin">
          <w:ffData>
            <w:name w:val="Text24"/>
            <w:enabled/>
            <w:calcOnExit w:val="0"/>
            <w:textInput>
              <w:default w:val="[Titel]"/>
            </w:textInput>
          </w:ffData>
        </w:fldChar>
      </w:r>
      <w:r w:rsidR="00EB4EC9" w:rsidRPr="00AA2A55">
        <w:instrText xml:space="preserve"> FORMTEXT </w:instrText>
      </w:r>
      <w:r w:rsidR="00EB4EC9" w:rsidRPr="00AA2A55">
        <w:fldChar w:fldCharType="separate"/>
      </w:r>
      <w:r w:rsidR="00EB4EC9" w:rsidRPr="00AA2A55">
        <w:rPr>
          <w:noProof/>
        </w:rPr>
        <w:t>[</w:t>
      </w:r>
      <w:r w:rsidR="001D222A" w:rsidRPr="00AA2A55">
        <w:rPr>
          <w:noProof/>
        </w:rPr>
        <w:t>Erlasst</w:t>
      </w:r>
      <w:r w:rsidR="00EB4EC9" w:rsidRPr="00AA2A55">
        <w:rPr>
          <w:noProof/>
        </w:rPr>
        <w:t>itel]</w:t>
      </w:r>
      <w:r w:rsidR="00EB4EC9" w:rsidRPr="00AA2A55">
        <w:fldChar w:fldCharType="end"/>
      </w:r>
      <w:r w:rsidR="00EB4EC9" w:rsidRPr="00AA2A55">
        <w:t xml:space="preserve"> </w:t>
      </w:r>
      <w:r w:rsidRPr="00AA2A55">
        <w:t xml:space="preserve">tritt </w:t>
      </w:r>
      <w:r w:rsidR="00ED1BAE" w:rsidRPr="00AA2A55">
        <w:t xml:space="preserve">am </w:t>
      </w:r>
      <w:r w:rsidR="00EB4EC9" w:rsidRPr="00AA2A55">
        <w:fldChar w:fldCharType="begin">
          <w:ffData>
            <w:name w:val="Text25"/>
            <w:enabled/>
            <w:calcOnExit w:val="0"/>
            <w:textInput>
              <w:type w:val="date"/>
              <w:format w:val="d. MMMM yyyy"/>
            </w:textInput>
          </w:ffData>
        </w:fldChar>
      </w:r>
      <w:bookmarkStart w:id="10" w:name="Text25"/>
      <w:r w:rsidR="00EB4EC9" w:rsidRPr="00AA2A55">
        <w:instrText xml:space="preserve"> FORMTEXT </w:instrText>
      </w:r>
      <w:r w:rsidR="00EB4EC9" w:rsidRPr="00AA2A55">
        <w:fldChar w:fldCharType="separate"/>
      </w:r>
      <w:r w:rsidR="00EB4EC9" w:rsidRPr="00AA2A55">
        <w:rPr>
          <w:noProof/>
        </w:rPr>
        <w:t> </w:t>
      </w:r>
      <w:r w:rsidR="00EB4EC9" w:rsidRPr="00AA2A55">
        <w:rPr>
          <w:noProof/>
        </w:rPr>
        <w:t> </w:t>
      </w:r>
      <w:r w:rsidR="00EB4EC9" w:rsidRPr="00AA2A55">
        <w:rPr>
          <w:noProof/>
        </w:rPr>
        <w:t> </w:t>
      </w:r>
      <w:r w:rsidR="00EB4EC9" w:rsidRPr="00AA2A55">
        <w:rPr>
          <w:noProof/>
        </w:rPr>
        <w:t> </w:t>
      </w:r>
      <w:r w:rsidR="00EB4EC9" w:rsidRPr="00AA2A55">
        <w:rPr>
          <w:noProof/>
        </w:rPr>
        <w:t> </w:t>
      </w:r>
      <w:r w:rsidR="00EB4EC9" w:rsidRPr="00AA2A55">
        <w:fldChar w:fldCharType="end"/>
      </w:r>
      <w:bookmarkEnd w:id="10"/>
      <w:r w:rsidR="00EB4EC9" w:rsidRPr="00AA2A55">
        <w:t xml:space="preserve"> </w:t>
      </w:r>
      <w:r w:rsidR="00ED1BAE" w:rsidRPr="00AA2A55">
        <w:t>in Kraft.</w:t>
      </w:r>
      <w:r w:rsidR="00E075CF" w:rsidRPr="00AA2A55">
        <w:t xml:space="preserve"> </w:t>
      </w:r>
      <w:r w:rsidR="00ED1BAE" w:rsidRPr="00AA2A55">
        <w:t>Wird ein Rechtsmittel ergriffen, wird über die Inkraftsetzung erneut entschieden.</w:t>
      </w:r>
    </w:p>
    <w:p w14:paraId="208E4C5F" w14:textId="4FCE133E" w:rsidR="004B0484" w:rsidRPr="00AA2A55" w:rsidRDefault="004B0484" w:rsidP="00587C57">
      <w:pPr>
        <w:pStyle w:val="25NumDispoI"/>
        <w:numPr>
          <w:ilvl w:val="0"/>
          <w:numId w:val="0"/>
        </w:numPr>
        <w:ind w:left="397"/>
        <w:rPr>
          <w:color w:val="FF0000"/>
        </w:rPr>
      </w:pPr>
      <w:r w:rsidRPr="00AA2A55">
        <w:rPr>
          <w:color w:val="FF0000"/>
        </w:rPr>
        <w:t>[Variante bei genehmigungspflichtiger Verordnung:</w:t>
      </w:r>
      <w:r w:rsidR="00E57CD9" w:rsidRPr="00AA2A55">
        <w:rPr>
          <w:color w:val="FF0000"/>
        </w:rPr>
        <w:t>]</w:t>
      </w:r>
      <w:r w:rsidRPr="00AA2A55">
        <w:rPr>
          <w:color w:val="FF0000"/>
        </w:rPr>
        <w:t xml:space="preserve"> </w:t>
      </w:r>
    </w:p>
    <w:p w14:paraId="52439573" w14:textId="31863EC2" w:rsidR="004B0484" w:rsidRPr="00AA2A55" w:rsidRDefault="004B0484" w:rsidP="004B0484">
      <w:pPr>
        <w:pStyle w:val="25NumDispoI"/>
        <w:numPr>
          <w:ilvl w:val="0"/>
          <w:numId w:val="0"/>
        </w:numPr>
        <w:ind w:left="397"/>
      </w:pPr>
      <w:r w:rsidRPr="00AA2A55">
        <w:t xml:space="preserve">Die </w:t>
      </w:r>
      <w:r w:rsidRPr="00AA2A55">
        <w:fldChar w:fldCharType="begin">
          <w:ffData>
            <w:name w:val="Text24"/>
            <w:enabled/>
            <w:calcOnExit w:val="0"/>
            <w:textInput>
              <w:default w:val="[Titel]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[Erlasstitel]</w:t>
      </w:r>
      <w:r w:rsidRPr="00AA2A55">
        <w:fldChar w:fldCharType="end"/>
      </w:r>
      <w:r w:rsidRPr="00AA2A55">
        <w:t xml:space="preserve"> tritt unter Vorbehalt der Genehmigung durch den Kantonsrat am </w:t>
      </w:r>
      <w:r w:rsidRPr="00AA2A55">
        <w:fldChar w:fldCharType="begin">
          <w:ffData>
            <w:name w:val="Text25"/>
            <w:enabled/>
            <w:calcOnExit w:val="0"/>
            <w:textInput>
              <w:type w:val="date"/>
              <w:format w:val="d. MMMM yyyy"/>
            </w:textInput>
          </w:ffData>
        </w:fldChar>
      </w:r>
      <w:r w:rsidRPr="00AA2A55">
        <w:instrText xml:space="preserve"> FORMTEXT </w:instrText>
      </w:r>
      <w:r w:rsidRPr="00AA2A55">
        <w:fldChar w:fldCharType="separate"/>
      </w:r>
      <w:r w:rsidRPr="00AA2A55">
        <w:rPr>
          <w:noProof/>
        </w:rPr>
        <w:t> </w:t>
      </w:r>
      <w:r w:rsidRPr="00AA2A55">
        <w:rPr>
          <w:noProof/>
        </w:rPr>
        <w:t> </w:t>
      </w:r>
      <w:r w:rsidRPr="00AA2A55">
        <w:rPr>
          <w:noProof/>
        </w:rPr>
        <w:t> </w:t>
      </w:r>
      <w:r w:rsidRPr="00AA2A55">
        <w:rPr>
          <w:noProof/>
        </w:rPr>
        <w:t> </w:t>
      </w:r>
      <w:r w:rsidRPr="00AA2A55">
        <w:rPr>
          <w:noProof/>
        </w:rPr>
        <w:t> </w:t>
      </w:r>
      <w:r w:rsidRPr="00AA2A55">
        <w:fldChar w:fldCharType="end"/>
      </w:r>
      <w:r w:rsidRPr="00AA2A55">
        <w:t xml:space="preserve"> in Kraft. Wird ein Rechtsmittel ergriffen</w:t>
      </w:r>
      <w:r w:rsidR="00E25E19" w:rsidRPr="00AA2A55">
        <w:t xml:space="preserve"> oder genehmigt der Kantonsrat die Verordnung nach dem [Datum des Inkrafttretens]</w:t>
      </w:r>
      <w:r w:rsidRPr="00AA2A55">
        <w:t>, wird über die Inkraftsetzung erneut entschieden.</w:t>
      </w:r>
    </w:p>
    <w:p w14:paraId="6B7C29C5" w14:textId="3BC748CC" w:rsidR="00ED1BAE" w:rsidRPr="00AA2A55" w:rsidRDefault="00ED1BAE" w:rsidP="00ED1BAE">
      <w:pPr>
        <w:pStyle w:val="25NumDispoI"/>
        <w:numPr>
          <w:ilvl w:val="3"/>
          <w:numId w:val="15"/>
        </w:numPr>
        <w:tabs>
          <w:tab w:val="clear" w:pos="397"/>
        </w:tabs>
      </w:pPr>
      <w:bookmarkStart w:id="11" w:name="_Hlk176788740"/>
      <w:r w:rsidRPr="00AA2A55">
        <w:lastRenderedPageBreak/>
        <w:t xml:space="preserve">Gegen die Verordnung </w:t>
      </w:r>
      <w:r w:rsidR="008A6861" w:rsidRPr="00AA2A55">
        <w:t>und</w:t>
      </w:r>
      <w:r w:rsidRPr="00AA2A55">
        <w:t xml:space="preserve"> Dispositiv II </w:t>
      </w:r>
      <w:bookmarkEnd w:id="11"/>
      <w:r w:rsidR="003D664B" w:rsidRPr="00AA2A55">
        <w:t xml:space="preserve">Satz 1 </w:t>
      </w:r>
      <w:r w:rsidRPr="00AA2A55">
        <w:t>kann innert 30 Tagen, von der Veröffentlichung an gerechnet, beim Verwaltungsgericht des Kantons Zürich Beschwerde erhoben werden. Die Beschwerdeschrift muss einen Antrag und dessen Begründung enthalten.</w:t>
      </w:r>
    </w:p>
    <w:p w14:paraId="155B6D6E" w14:textId="77777777" w:rsidR="00ED1BAE" w:rsidRPr="00AA2A55" w:rsidRDefault="00ED1BAE" w:rsidP="00ED1BAE">
      <w:pPr>
        <w:pStyle w:val="25NumDispoI"/>
        <w:numPr>
          <w:ilvl w:val="3"/>
          <w:numId w:val="15"/>
        </w:numPr>
        <w:tabs>
          <w:tab w:val="clear" w:pos="567"/>
          <w:tab w:val="left" w:pos="794"/>
          <w:tab w:val="left" w:pos="1191"/>
          <w:tab w:val="left" w:pos="4479"/>
        </w:tabs>
      </w:pPr>
      <w:r w:rsidRPr="00AA2A55">
        <w:t>Veröffentlichung dieses Beschlusses, der Verordnung und der Begründung im Amtsblatt.</w:t>
      </w:r>
    </w:p>
    <w:p w14:paraId="6531D179" w14:textId="14973926" w:rsidR="00EB4EC9" w:rsidRPr="00370BF7" w:rsidRDefault="00ED1BAE" w:rsidP="00EB4EC9">
      <w:pPr>
        <w:pStyle w:val="25NumDispoI"/>
        <w:numPr>
          <w:ilvl w:val="3"/>
          <w:numId w:val="15"/>
        </w:numPr>
        <w:tabs>
          <w:tab w:val="clear" w:pos="567"/>
          <w:tab w:val="left" w:pos="794"/>
          <w:tab w:val="left" w:pos="1191"/>
          <w:tab w:val="left" w:pos="4479"/>
        </w:tabs>
      </w:pPr>
      <w:r w:rsidRPr="00AA2A55">
        <w:t>Mitteilung an die Direktionen des Regierungsrates und die Staatskanzlei.</w:t>
      </w:r>
    </w:p>
    <w:p w14:paraId="433DF77B" w14:textId="77777777" w:rsidR="00EB4EC9" w:rsidRPr="00AA2A55" w:rsidRDefault="00EB4EC9" w:rsidP="00EB4EC9">
      <w:pPr>
        <w:pStyle w:val="00Vorgabetext"/>
        <w:rPr>
          <w:rStyle w:val="fettZeichen"/>
          <w:rFonts w:asciiTheme="minorHAnsi" w:hAnsiTheme="minorHAnsi" w:cstheme="minorHAnsi"/>
          <w:b w:val="0"/>
        </w:rPr>
      </w:pPr>
      <w:r w:rsidRPr="00AA2A55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AA2A55">
        <w:rPr>
          <w:rFonts w:asciiTheme="minorHAnsi" w:hAnsiTheme="minorHAnsi" w:cstheme="minorHAnsi"/>
        </w:rPr>
        <w:instrText xml:space="preserve"> FORMTEXT </w:instrText>
      </w:r>
      <w:r w:rsidRPr="00AA2A55">
        <w:rPr>
          <w:rFonts w:asciiTheme="minorHAnsi" w:hAnsiTheme="minorHAnsi" w:cstheme="minorHAnsi"/>
        </w:rPr>
      </w:r>
      <w:r w:rsidRPr="00AA2A55">
        <w:rPr>
          <w:rFonts w:asciiTheme="minorHAnsi" w:hAnsiTheme="minorHAnsi" w:cstheme="minorHAnsi"/>
        </w:rPr>
        <w:fldChar w:fldCharType="separate"/>
      </w:r>
      <w:r w:rsidRPr="00AA2A55">
        <w:rPr>
          <w:rFonts w:asciiTheme="minorHAnsi" w:hAnsiTheme="minorHAnsi" w:cstheme="minorHAnsi"/>
        </w:rPr>
        <w:t>[Direktion]</w:t>
      </w:r>
      <w:r w:rsidRPr="00AA2A55">
        <w:rPr>
          <w:rFonts w:asciiTheme="minorHAnsi" w:hAnsiTheme="minorHAnsi" w:cstheme="minorHAnsi"/>
        </w:rPr>
        <w:fldChar w:fldCharType="end"/>
      </w:r>
    </w:p>
    <w:p w14:paraId="3B4C126F" w14:textId="77777777" w:rsidR="00ED1BAE" w:rsidRPr="00AA2A55" w:rsidRDefault="00ED1BAE" w:rsidP="003373EA">
      <w:pPr>
        <w:pStyle w:val="7015Zeilenabstand"/>
      </w:pPr>
    </w:p>
    <w:p w14:paraId="706C039D" w14:textId="77777777" w:rsidR="003373EA" w:rsidRPr="00AA2A55" w:rsidRDefault="003373EA" w:rsidP="003373EA">
      <w:pPr>
        <w:pStyle w:val="00Vorgabetext"/>
      </w:pPr>
      <w:r w:rsidRPr="00AA2A55">
        <w:t>Regierungsrätin/Regierungsrat</w:t>
      </w:r>
    </w:p>
    <w:p w14:paraId="7AD38F53" w14:textId="77777777" w:rsidR="009861CF" w:rsidRPr="00AA2A55" w:rsidRDefault="009861CF" w:rsidP="009861CF">
      <w:pPr>
        <w:pStyle w:val="01Kleinschrift"/>
        <w:tabs>
          <w:tab w:val="left" w:pos="3544"/>
          <w:tab w:val="left" w:pos="5245"/>
        </w:tabs>
        <w:rPr>
          <w:sz w:val="20"/>
          <w:szCs w:val="20"/>
        </w:rPr>
      </w:pPr>
      <w:r w:rsidRPr="00AA2A55">
        <w:rPr>
          <w:sz w:val="20"/>
          <w:szCs w:val="20"/>
        </w:rPr>
        <w:t>Antragsbereinigung:</w:t>
      </w:r>
    </w:p>
    <w:p w14:paraId="212E5592" w14:textId="77777777" w:rsidR="009861CF" w:rsidRPr="00AA2A55" w:rsidRDefault="009861CF" w:rsidP="009861CF">
      <w:pPr>
        <w:pStyle w:val="01Kleinschrift"/>
        <w:rPr>
          <w:sz w:val="20"/>
          <w:szCs w:val="20"/>
        </w:rPr>
      </w:pPr>
      <w:r w:rsidRPr="00AA2A55">
        <w:rPr>
          <w:sz w:val="20"/>
          <w:szCs w:val="20"/>
        </w:rPr>
        <w:t>Personalamt:</w:t>
      </w:r>
      <w:r w:rsidRPr="00AA2A55">
        <w:rPr>
          <w:sz w:val="20"/>
          <w:szCs w:val="20"/>
        </w:rPr>
        <w:tab/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durchgeführt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nicht notwendig</w:t>
      </w:r>
    </w:p>
    <w:p w14:paraId="0995839B" w14:textId="77777777" w:rsidR="009861CF" w:rsidRPr="00AA2A55" w:rsidRDefault="009861CF" w:rsidP="009861CF">
      <w:pPr>
        <w:pStyle w:val="01Kleinschrift"/>
        <w:rPr>
          <w:sz w:val="20"/>
          <w:szCs w:val="20"/>
        </w:rPr>
      </w:pPr>
      <w:r w:rsidRPr="00AA2A55">
        <w:rPr>
          <w:sz w:val="20"/>
          <w:szCs w:val="20"/>
        </w:rPr>
        <w:t>Finanzverwaltung: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durchgeführt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nicht notwendig</w:t>
      </w:r>
    </w:p>
    <w:p w14:paraId="47E68250" w14:textId="5109B88D" w:rsidR="009861CF" w:rsidRPr="00AA2A55" w:rsidRDefault="009861CF" w:rsidP="009861CF">
      <w:pPr>
        <w:pStyle w:val="01Kleinschrift"/>
        <w:rPr>
          <w:sz w:val="20"/>
          <w:szCs w:val="20"/>
        </w:rPr>
      </w:pPr>
      <w:r w:rsidRPr="00AA2A55">
        <w:rPr>
          <w:sz w:val="20"/>
          <w:szCs w:val="20"/>
        </w:rPr>
        <w:t>Regulierungsfolge</w:t>
      </w:r>
      <w:r w:rsidR="00521EA9" w:rsidRPr="00AA2A55">
        <w:rPr>
          <w:sz w:val="20"/>
          <w:szCs w:val="20"/>
        </w:rPr>
        <w:t>n</w:t>
      </w:r>
      <w:r w:rsidRPr="00AA2A55">
        <w:rPr>
          <w:sz w:val="20"/>
          <w:szCs w:val="20"/>
        </w:rPr>
        <w:t xml:space="preserve">abschätzung </w:t>
      </w:r>
      <w:r w:rsidR="00BE6EEC" w:rsidRPr="00AA2A55">
        <w:rPr>
          <w:sz w:val="20"/>
          <w:szCs w:val="20"/>
        </w:rPr>
        <w:t>(RFA)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</w:t>
      </w:r>
      <w:r w:rsidR="008F57AF" w:rsidRPr="00AA2A55">
        <w:rPr>
          <w:sz w:val="20"/>
          <w:szCs w:val="20"/>
        </w:rPr>
        <w:t>Vorprüfung</w:t>
      </w:r>
      <w:r w:rsidR="00ED4CAA" w:rsidRPr="00AA2A55">
        <w:rPr>
          <w:sz w:val="20"/>
          <w:szCs w:val="20"/>
        </w:rPr>
        <w:t xml:space="preserve"> 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</w:t>
      </w:r>
      <w:r w:rsidR="008F57AF" w:rsidRPr="00AA2A55">
        <w:rPr>
          <w:sz w:val="20"/>
          <w:szCs w:val="20"/>
        </w:rPr>
        <w:t>R</w:t>
      </w:r>
      <w:r w:rsidR="00BE6EEC" w:rsidRPr="00AA2A55">
        <w:rPr>
          <w:sz w:val="20"/>
          <w:szCs w:val="20"/>
        </w:rPr>
        <w:t>FA</w:t>
      </w:r>
    </w:p>
    <w:p w14:paraId="481651D3" w14:textId="3A769EA6" w:rsidR="00295EF4" w:rsidRPr="00AA2A55" w:rsidRDefault="00295EF4" w:rsidP="009861CF">
      <w:pPr>
        <w:pStyle w:val="01Kleinschrift"/>
        <w:rPr>
          <w:sz w:val="20"/>
          <w:szCs w:val="20"/>
        </w:rPr>
      </w:pPr>
      <w:r w:rsidRPr="00AA2A55">
        <w:rPr>
          <w:sz w:val="20"/>
          <w:szCs w:val="20"/>
        </w:rPr>
        <w:t>Vereinbarkeit Behindertenrechtskonvention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626080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</w:t>
      </w:r>
      <w:proofErr w:type="gramStart"/>
      <w:r w:rsidRPr="00AA2A55">
        <w:rPr>
          <w:sz w:val="20"/>
          <w:szCs w:val="20"/>
        </w:rPr>
        <w:t>V</w:t>
      </w:r>
      <w:r w:rsidR="001740C0" w:rsidRPr="00AA2A55">
        <w:rPr>
          <w:sz w:val="20"/>
          <w:szCs w:val="20"/>
        </w:rPr>
        <w:t>orpr</w:t>
      </w:r>
      <w:r w:rsidRPr="00AA2A55">
        <w:rPr>
          <w:sz w:val="20"/>
          <w:szCs w:val="20"/>
        </w:rPr>
        <w:t>üfung</w:t>
      </w:r>
      <w:r w:rsidR="001740C0" w:rsidRPr="00AA2A55">
        <w:rPr>
          <w:sz w:val="20"/>
          <w:szCs w:val="20"/>
        </w:rPr>
        <w:t xml:space="preserve">  </w:t>
      </w:r>
      <w:r w:rsidRPr="00AA2A55">
        <w:rPr>
          <w:sz w:val="20"/>
          <w:szCs w:val="20"/>
        </w:rPr>
        <w:tab/>
      </w:r>
      <w:proofErr w:type="gramEnd"/>
      <w:sdt>
        <w:sdtPr>
          <w:rPr>
            <w:sz w:val="20"/>
            <w:szCs w:val="20"/>
          </w:rPr>
          <w:id w:val="-174949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40C0" w:rsidRPr="00AA2A5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</w:t>
      </w:r>
      <w:r w:rsidR="001740C0" w:rsidRPr="00AA2A55">
        <w:rPr>
          <w:sz w:val="20"/>
          <w:szCs w:val="20"/>
        </w:rPr>
        <w:t>Vertiefte P</w:t>
      </w:r>
      <w:r w:rsidRPr="00AA2A55">
        <w:rPr>
          <w:sz w:val="20"/>
          <w:szCs w:val="20"/>
        </w:rPr>
        <w:t xml:space="preserve">rüfung </w:t>
      </w:r>
    </w:p>
    <w:p w14:paraId="712208F5" w14:textId="77777777" w:rsidR="009861CF" w:rsidRPr="00AA2A55" w:rsidRDefault="009861CF" w:rsidP="009861CF">
      <w:pPr>
        <w:pStyle w:val="01Kleinschrift"/>
        <w:rPr>
          <w:sz w:val="20"/>
          <w:szCs w:val="20"/>
        </w:rPr>
      </w:pPr>
      <w:r w:rsidRPr="00AA2A55">
        <w:rPr>
          <w:sz w:val="20"/>
          <w:szCs w:val="20"/>
        </w:rPr>
        <w:t>IDG-Status:</w:t>
      </w:r>
      <w:r w:rsidRPr="00AA2A55">
        <w:rPr>
          <w:sz w:val="20"/>
          <w:szCs w:val="20"/>
        </w:rPr>
        <w:tab/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056209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AA2A55">
        <w:rPr>
          <w:sz w:val="20"/>
          <w:szCs w:val="20"/>
        </w:rPr>
        <w:t xml:space="preserve"> öffentlich</w:t>
      </w:r>
      <w:r w:rsidRPr="00AA2A55">
        <w:rPr>
          <w:sz w:val="20"/>
          <w:szCs w:val="20"/>
        </w:rPr>
        <w:tab/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34829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nicht öffentlich</w:t>
      </w:r>
    </w:p>
    <w:p w14:paraId="463F84D6" w14:textId="77777777" w:rsidR="009861CF" w:rsidRPr="00AA2A55" w:rsidRDefault="009861CF" w:rsidP="009861CF">
      <w:pPr>
        <w:pStyle w:val="01Kleinschrift"/>
        <w:rPr>
          <w:sz w:val="20"/>
          <w:szCs w:val="20"/>
        </w:rPr>
      </w:pPr>
      <w:r w:rsidRPr="00AA2A55">
        <w:rPr>
          <w:sz w:val="20"/>
          <w:szCs w:val="20"/>
        </w:rPr>
        <w:t xml:space="preserve">Finanzielle Auswirkungen </w:t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aufgeführt</w:t>
      </w:r>
      <w:r w:rsidRPr="00AA2A55">
        <w:rPr>
          <w:sz w:val="20"/>
          <w:szCs w:val="20"/>
        </w:rPr>
        <w:tab/>
      </w:r>
      <w:r w:rsidRPr="00AA2A5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A2A5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AA2A55">
        <w:rPr>
          <w:sz w:val="20"/>
          <w:szCs w:val="20"/>
        </w:rPr>
        <w:t xml:space="preserve"> nicht notwendig</w:t>
      </w:r>
    </w:p>
    <w:p w14:paraId="2BB7DF2D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</w:pPr>
    </w:p>
    <w:p w14:paraId="47F98AC7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sectPr w:rsidR="00B5787D" w:rsidSect="00944034">
          <w:headerReference w:type="default" r:id="rId11"/>
          <w:headerReference w:type="first" r:id="rId12"/>
          <w:footerReference w:type="first" r:id="rId13"/>
          <w:pgSz w:w="11906" w:h="16838" w:code="9"/>
          <w:pgMar w:top="2268" w:right="936" w:bottom="1701" w:left="1928" w:header="567" w:footer="567" w:gutter="0"/>
          <w:cols w:space="708"/>
          <w:titlePg/>
          <w:docGrid w:linePitch="360"/>
        </w:sectPr>
      </w:pPr>
    </w:p>
    <w:p w14:paraId="4B4DCE6E" w14:textId="77777777" w:rsidR="00CB2294" w:rsidRDefault="00CB2294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rPr>
          <w:sz w:val="18"/>
        </w:rPr>
      </w:pPr>
    </w:p>
    <w:p w14:paraId="15922722" w14:textId="75875BE6" w:rsidR="00BA3764" w:rsidRPr="00AA2A55" w:rsidRDefault="003510D1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b/>
          <w:i/>
          <w:sz w:val="22"/>
        </w:rPr>
      </w:pPr>
      <w:r w:rsidRPr="00AA2A55">
        <w:rPr>
          <w:b/>
          <w:i/>
          <w:sz w:val="22"/>
        </w:rPr>
        <w:t>Anhang</w:t>
      </w: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2869"/>
      </w:tblGrid>
      <w:tr w:rsidR="003373EA" w:rsidRPr="00AA2A55" w14:paraId="19EC4668" w14:textId="77777777" w:rsidTr="003373EA">
        <w:trPr>
          <w:tblHeader/>
        </w:trPr>
        <w:tc>
          <w:tcPr>
            <w:tcW w:w="5000" w:type="pct"/>
            <w:shd w:val="clear" w:color="auto" w:fill="BFBFBF" w:themeFill="background1" w:themeFillShade="BF"/>
            <w:vAlign w:val="center"/>
          </w:tcPr>
          <w:p w14:paraId="22F41314" w14:textId="77777777" w:rsidR="003373EA" w:rsidRPr="00AA2A55" w:rsidRDefault="003373EA" w:rsidP="003373EA">
            <w:pPr>
              <w:rPr>
                <w:rFonts w:ascii="Arial Narrow" w:hAnsi="Arial Narrow"/>
                <w:b/>
              </w:rPr>
            </w:pPr>
            <w:r w:rsidRPr="00AA2A55">
              <w:rPr>
                <w:rFonts w:ascii="Arial Narrow" w:hAnsi="Arial Narrow"/>
                <w:b/>
              </w:rPr>
              <w:t xml:space="preserve">Antrag an den Regierungsrat vom </w:t>
            </w:r>
            <w:bookmarkStart w:id="12" w:name="DatumAntrag1Lesung"/>
            <w:r w:rsidRPr="00AA2A55">
              <w:rPr>
                <w:rFonts w:ascii="Arial Narrow" w:hAnsi="Arial Narrow"/>
                <w:b/>
              </w:rPr>
              <w:fldChar w:fldCharType="begin">
                <w:ffData>
                  <w:name w:val="DatumAntrag1Lesung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AA2A55">
              <w:rPr>
                <w:rFonts w:ascii="Arial Narrow" w:hAnsi="Arial Narrow"/>
                <w:b/>
              </w:rPr>
              <w:instrText xml:space="preserve"> FORMTEXT </w:instrText>
            </w:r>
            <w:r w:rsidRPr="00AA2A55">
              <w:rPr>
                <w:rFonts w:ascii="Arial Narrow" w:hAnsi="Arial Narrow"/>
                <w:b/>
              </w:rPr>
            </w:r>
            <w:r w:rsidRPr="00AA2A55">
              <w:rPr>
                <w:rFonts w:ascii="Arial Narrow" w:hAnsi="Arial Narrow"/>
                <w:b/>
              </w:rPr>
              <w:fldChar w:fldCharType="separate"/>
            </w:r>
            <w:r w:rsidRPr="00AA2A55">
              <w:rPr>
                <w:rFonts w:ascii="Arial Narrow" w:hAnsi="Arial Narrow"/>
                <w:b/>
                <w:noProof/>
              </w:rPr>
              <w:t> </w:t>
            </w:r>
            <w:r w:rsidRPr="00AA2A55">
              <w:rPr>
                <w:rFonts w:ascii="Arial Narrow" w:hAnsi="Arial Narrow"/>
                <w:b/>
                <w:noProof/>
              </w:rPr>
              <w:t> </w:t>
            </w:r>
            <w:r w:rsidRPr="00AA2A55">
              <w:rPr>
                <w:rFonts w:ascii="Arial Narrow" w:hAnsi="Arial Narrow"/>
                <w:b/>
                <w:noProof/>
              </w:rPr>
              <w:t> </w:t>
            </w:r>
            <w:r w:rsidRPr="00AA2A55">
              <w:rPr>
                <w:rFonts w:ascii="Arial Narrow" w:hAnsi="Arial Narrow"/>
                <w:b/>
                <w:noProof/>
              </w:rPr>
              <w:t> </w:t>
            </w:r>
            <w:r w:rsidRPr="00AA2A55">
              <w:rPr>
                <w:rFonts w:ascii="Arial Narrow" w:hAnsi="Arial Narrow"/>
                <w:b/>
                <w:noProof/>
              </w:rPr>
              <w:t> </w:t>
            </w:r>
            <w:r w:rsidRPr="00AA2A55">
              <w:rPr>
                <w:rFonts w:ascii="Arial Narrow" w:hAnsi="Arial Narrow"/>
                <w:b/>
              </w:rPr>
              <w:fldChar w:fldCharType="end"/>
            </w:r>
            <w:bookmarkEnd w:id="12"/>
          </w:p>
          <w:p w14:paraId="088CBAF0" w14:textId="77777777" w:rsidR="003373EA" w:rsidRPr="00AA2A55" w:rsidRDefault="003373EA" w:rsidP="007D49A6">
            <w:pPr>
              <w:rPr>
                <w:rFonts w:ascii="Arial Narrow" w:hAnsi="Arial Narrow"/>
                <w:b/>
              </w:rPr>
            </w:pPr>
          </w:p>
        </w:tc>
      </w:tr>
      <w:tr w:rsidR="003373EA" w:rsidRPr="00AA2A55" w14:paraId="0DFF6D5C" w14:textId="77777777" w:rsidTr="003373EA">
        <w:tc>
          <w:tcPr>
            <w:tcW w:w="5000" w:type="pct"/>
          </w:tcPr>
          <w:p w14:paraId="1855C69F" w14:textId="3E095F33" w:rsidR="003373EA" w:rsidRPr="00AA2A55" w:rsidRDefault="003510D1" w:rsidP="00D97245">
            <w:pPr>
              <w:pStyle w:val="RRBASynopseStandard"/>
              <w:rPr>
                <w:b/>
              </w:rPr>
            </w:pPr>
            <w:r w:rsidRPr="00AA2A55">
              <w:rPr>
                <w:b/>
              </w:rPr>
              <w:fldChar w:fldCharType="begin">
                <w:ffData>
                  <w:name w:val="Text21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3" w:name="Text21"/>
            <w:r w:rsidRPr="00AA2A55">
              <w:rPr>
                <w:b/>
              </w:rPr>
              <w:instrText xml:space="preserve"> FORMTEXT </w:instrText>
            </w:r>
            <w:r w:rsidRPr="00AA2A55">
              <w:rPr>
                <w:b/>
              </w:rPr>
            </w:r>
            <w:r w:rsidRPr="00AA2A55">
              <w:rPr>
                <w:b/>
              </w:rPr>
              <w:fldChar w:fldCharType="separate"/>
            </w:r>
            <w:r w:rsidRPr="00AA2A55">
              <w:rPr>
                <w:b/>
                <w:noProof/>
              </w:rPr>
              <w:t>[</w:t>
            </w:r>
            <w:r w:rsidR="001D222A" w:rsidRPr="00AA2A55">
              <w:rPr>
                <w:b/>
                <w:noProof/>
              </w:rPr>
              <w:t>Erlasst</w:t>
            </w:r>
            <w:r w:rsidRPr="00AA2A55">
              <w:rPr>
                <w:b/>
                <w:noProof/>
              </w:rPr>
              <w:t>itel]</w:t>
            </w:r>
            <w:r w:rsidRPr="00AA2A55">
              <w:rPr>
                <w:b/>
              </w:rPr>
              <w:fldChar w:fldCharType="end"/>
            </w:r>
            <w:bookmarkEnd w:id="13"/>
            <w:r w:rsidR="003373EA" w:rsidRPr="00AA2A55">
              <w:rPr>
                <w:b/>
              </w:rPr>
              <w:t xml:space="preserve"> (</w:t>
            </w:r>
            <w:r w:rsidRPr="00AA2A55">
              <w:rPr>
                <w:b/>
              </w:rPr>
              <w:fldChar w:fldCharType="begin">
                <w:ffData>
                  <w:name w:val="Text22"/>
                  <w:enabled/>
                  <w:calcOnExit w:val="0"/>
                  <w:textInput>
                    <w:default w:val="[Abkürzung]"/>
                  </w:textInput>
                </w:ffData>
              </w:fldChar>
            </w:r>
            <w:bookmarkStart w:id="14" w:name="Text22"/>
            <w:r w:rsidRPr="00AA2A55">
              <w:rPr>
                <w:b/>
              </w:rPr>
              <w:instrText xml:space="preserve"> FORMTEXT </w:instrText>
            </w:r>
            <w:r w:rsidRPr="00AA2A55">
              <w:rPr>
                <w:b/>
              </w:rPr>
            </w:r>
            <w:r w:rsidRPr="00AA2A55">
              <w:rPr>
                <w:b/>
              </w:rPr>
              <w:fldChar w:fldCharType="separate"/>
            </w:r>
            <w:r w:rsidRPr="00AA2A55">
              <w:rPr>
                <w:b/>
                <w:noProof/>
              </w:rPr>
              <w:t>[Abkürzung]</w:t>
            </w:r>
            <w:r w:rsidRPr="00AA2A55">
              <w:rPr>
                <w:b/>
              </w:rPr>
              <w:fldChar w:fldCharType="end"/>
            </w:r>
            <w:bookmarkEnd w:id="14"/>
            <w:r w:rsidRPr="00AA2A55">
              <w:rPr>
                <w:b/>
              </w:rPr>
              <w:t>)</w:t>
            </w:r>
          </w:p>
          <w:p w14:paraId="2DB17623" w14:textId="77777777" w:rsidR="003373EA" w:rsidRPr="00AA2A55" w:rsidRDefault="003373EA" w:rsidP="00D97245">
            <w:pPr>
              <w:pStyle w:val="RRBASynopseStandard"/>
            </w:pPr>
            <w:r w:rsidRPr="00AA2A55">
              <w:t xml:space="preserve">(vom </w:t>
            </w:r>
            <w:r w:rsidR="00906CB4" w:rsidRPr="00AA2A55">
              <w:fldChar w:fldCharType="begin">
                <w:ffData>
                  <w:name w:val="Text20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bookmarkStart w:id="15" w:name="Text20"/>
            <w:r w:rsidR="00906CB4" w:rsidRPr="00AA2A55">
              <w:instrText xml:space="preserve"> FORMTEXT </w:instrText>
            </w:r>
            <w:r w:rsidR="00906CB4" w:rsidRPr="00AA2A55">
              <w:fldChar w:fldCharType="separate"/>
            </w:r>
            <w:r w:rsidR="00906CB4" w:rsidRPr="00AA2A55">
              <w:rPr>
                <w:noProof/>
              </w:rPr>
              <w:t> </w:t>
            </w:r>
            <w:r w:rsidR="00906CB4" w:rsidRPr="00AA2A55">
              <w:rPr>
                <w:noProof/>
              </w:rPr>
              <w:t> </w:t>
            </w:r>
            <w:r w:rsidR="00906CB4" w:rsidRPr="00AA2A55">
              <w:rPr>
                <w:noProof/>
              </w:rPr>
              <w:t> </w:t>
            </w:r>
            <w:r w:rsidR="00906CB4" w:rsidRPr="00AA2A55">
              <w:rPr>
                <w:noProof/>
              </w:rPr>
              <w:t> </w:t>
            </w:r>
            <w:r w:rsidR="00906CB4" w:rsidRPr="00AA2A55">
              <w:rPr>
                <w:noProof/>
              </w:rPr>
              <w:t> </w:t>
            </w:r>
            <w:r w:rsidR="00906CB4" w:rsidRPr="00AA2A55">
              <w:fldChar w:fldCharType="end"/>
            </w:r>
            <w:bookmarkEnd w:id="15"/>
            <w:r w:rsidRPr="00AA2A55">
              <w:t>)</w:t>
            </w:r>
          </w:p>
          <w:p w14:paraId="0C0DF549" w14:textId="77777777" w:rsidR="003373EA" w:rsidRPr="00AA2A55" w:rsidRDefault="003373EA" w:rsidP="00D97245">
            <w:pPr>
              <w:pStyle w:val="RRBASynopseStandard"/>
            </w:pPr>
          </w:p>
          <w:p w14:paraId="4F916C05" w14:textId="77777777" w:rsidR="00E075CF" w:rsidRPr="00AA2A55" w:rsidRDefault="003510D1" w:rsidP="00D97245">
            <w:pPr>
              <w:pStyle w:val="RRBASynopseStandard"/>
              <w:rPr>
                <w:rFonts w:asciiTheme="majorHAnsi" w:hAnsiTheme="majorHAnsi" w:cstheme="majorHAnsi"/>
                <w:i/>
              </w:rPr>
            </w:pPr>
            <w:r w:rsidRPr="00AA2A55">
              <w:rPr>
                <w:rFonts w:asciiTheme="majorHAnsi" w:hAnsiTheme="majorHAnsi" w:cstheme="majorHAnsi"/>
                <w:i/>
              </w:rPr>
              <w:t>Der Regierungsrat</w:t>
            </w:r>
            <w:r w:rsidR="00E075CF" w:rsidRPr="00AA2A55">
              <w:rPr>
                <w:rFonts w:asciiTheme="majorHAnsi" w:hAnsiTheme="majorHAnsi" w:cstheme="majorHAnsi"/>
                <w:i/>
              </w:rPr>
              <w:t>,</w:t>
            </w:r>
          </w:p>
          <w:p w14:paraId="290A45EA" w14:textId="77777777" w:rsidR="00E075CF" w:rsidRPr="00AA2A55" w:rsidRDefault="00E075CF" w:rsidP="00D97245">
            <w:pPr>
              <w:pStyle w:val="RRBASynopseStandard"/>
              <w:rPr>
                <w:rFonts w:asciiTheme="majorHAnsi" w:hAnsiTheme="majorHAnsi" w:cstheme="majorHAnsi"/>
                <w:iCs/>
              </w:rPr>
            </w:pPr>
            <w:r w:rsidRPr="00AA2A55">
              <w:rPr>
                <w:rFonts w:asciiTheme="majorHAnsi" w:hAnsiTheme="majorHAnsi" w:cstheme="majorHAnsi"/>
                <w:iCs/>
              </w:rPr>
              <w:t>gestützt auf…,</w:t>
            </w:r>
          </w:p>
          <w:p w14:paraId="0E879976" w14:textId="7CF9DFA5" w:rsidR="003373EA" w:rsidRPr="00AA2A55" w:rsidRDefault="00E457E8" w:rsidP="00D97245">
            <w:pPr>
              <w:pStyle w:val="RRBASynopseStandard"/>
              <w:rPr>
                <w:rFonts w:asciiTheme="majorHAnsi" w:hAnsiTheme="majorHAnsi" w:cstheme="majorHAnsi"/>
                <w:i/>
              </w:rPr>
            </w:pPr>
            <w:r w:rsidRPr="00AA2A55">
              <w:rPr>
                <w:rFonts w:asciiTheme="majorHAnsi" w:hAnsiTheme="majorHAnsi" w:cstheme="majorHAnsi"/>
                <w:i/>
              </w:rPr>
              <w:t>beschliesst:</w:t>
            </w:r>
          </w:p>
          <w:p w14:paraId="220AA8EE" w14:textId="573BC43F" w:rsidR="00906CB4" w:rsidRPr="00AA2A55" w:rsidRDefault="00906CB4" w:rsidP="003510D1">
            <w:pPr>
              <w:pStyle w:val="RRBASynopseStandard"/>
            </w:pPr>
          </w:p>
        </w:tc>
      </w:tr>
      <w:tr w:rsidR="003373EA" w:rsidRPr="00AA2A55" w14:paraId="485B31C9" w14:textId="77777777" w:rsidTr="003373EA">
        <w:tc>
          <w:tcPr>
            <w:tcW w:w="5000" w:type="pct"/>
          </w:tcPr>
          <w:p w14:paraId="1B132410" w14:textId="3388CD55" w:rsidR="003373EA" w:rsidRPr="00AA2A55" w:rsidRDefault="003373EA" w:rsidP="003373EA">
            <w:pPr>
              <w:pStyle w:val="RRBASynopseGliederungstitel"/>
            </w:pPr>
            <w:r w:rsidRPr="00AA2A55">
              <w:t xml:space="preserve">Text </w:t>
            </w:r>
            <w:r w:rsidR="005409D2" w:rsidRPr="00AA2A55">
              <w:t>Gliederungst</w:t>
            </w:r>
            <w:r w:rsidRPr="00AA2A55">
              <w:t>itel</w:t>
            </w:r>
          </w:p>
        </w:tc>
      </w:tr>
      <w:bookmarkStart w:id="16" w:name="TextMarginalie"/>
      <w:tr w:rsidR="003373EA" w:rsidRPr="00AA2A55" w14:paraId="0A918F6B" w14:textId="77777777" w:rsidTr="003373EA">
        <w:tc>
          <w:tcPr>
            <w:tcW w:w="5000" w:type="pct"/>
          </w:tcPr>
          <w:p w14:paraId="6D91B9CB" w14:textId="77777777" w:rsidR="003373EA" w:rsidRPr="00AA2A55" w:rsidRDefault="003373EA" w:rsidP="003373EA">
            <w:pPr>
              <w:pStyle w:val="RRBASynopseMarginalie"/>
            </w:pPr>
            <w:r w:rsidRPr="00AA2A55">
              <w:fldChar w:fldCharType="begin">
                <w:ffData>
                  <w:name w:val="TextMarginalie"/>
                  <w:enabled/>
                  <w:calcOnExit w:val="0"/>
                  <w:textInput>
                    <w:default w:val="Text Marginalie"/>
                  </w:textInput>
                </w:ffData>
              </w:fldChar>
            </w:r>
            <w:r w:rsidRPr="00AA2A55">
              <w:instrText xml:space="preserve"> FORMTEXT </w:instrText>
            </w:r>
            <w:r w:rsidRPr="00AA2A55">
              <w:fldChar w:fldCharType="separate"/>
            </w:r>
            <w:r w:rsidRPr="00AA2A55">
              <w:rPr>
                <w:noProof/>
              </w:rPr>
              <w:t>Text Marginalie</w:t>
            </w:r>
            <w:r w:rsidRPr="00AA2A55">
              <w:fldChar w:fldCharType="end"/>
            </w:r>
            <w:bookmarkEnd w:id="16"/>
          </w:p>
        </w:tc>
      </w:tr>
      <w:tr w:rsidR="003373EA" w:rsidRPr="00AA2A55" w14:paraId="2DF26820" w14:textId="77777777" w:rsidTr="003373EA">
        <w:tc>
          <w:tcPr>
            <w:tcW w:w="5000" w:type="pct"/>
          </w:tcPr>
          <w:p w14:paraId="0D37BA4A" w14:textId="77777777" w:rsidR="003373EA" w:rsidRPr="00AA2A55" w:rsidRDefault="003373EA" w:rsidP="003373EA">
            <w:pPr>
              <w:pStyle w:val="RRBASynopseTextAbsatz"/>
            </w:pPr>
            <w:r w:rsidRPr="00AA2A55">
              <w:t>§ 1.</w:t>
            </w:r>
            <w:r w:rsidRPr="00AA2A55">
              <w:tab/>
            </w:r>
            <w:r w:rsidRPr="00AA2A55">
              <w:rPr>
                <w:vertAlign w:val="superscript"/>
              </w:rPr>
              <w:t>1 </w:t>
            </w:r>
            <w:r w:rsidRPr="00AA2A55">
              <w:fldChar w:fldCharType="begin">
                <w:ffData>
                  <w:name w:val="TextAbsatz1"/>
                  <w:enabled/>
                  <w:calcOnExit w:val="0"/>
                  <w:textInput>
                    <w:default w:val="Text Absatz 1"/>
                  </w:textInput>
                </w:ffData>
              </w:fldChar>
            </w:r>
            <w:r w:rsidRPr="00AA2A55">
              <w:instrText xml:space="preserve"> FORMTEXT </w:instrText>
            </w:r>
            <w:r w:rsidRPr="00AA2A55">
              <w:fldChar w:fldCharType="separate"/>
            </w:r>
            <w:r w:rsidRPr="00AA2A55">
              <w:rPr>
                <w:noProof/>
              </w:rPr>
              <w:t>Text Absatz 1</w:t>
            </w:r>
            <w:r w:rsidRPr="00AA2A55">
              <w:fldChar w:fldCharType="end"/>
            </w:r>
          </w:p>
        </w:tc>
      </w:tr>
      <w:tr w:rsidR="003373EA" w:rsidRPr="00AA2A55" w14:paraId="2D21EDF2" w14:textId="77777777" w:rsidTr="003373EA">
        <w:tc>
          <w:tcPr>
            <w:tcW w:w="5000" w:type="pct"/>
          </w:tcPr>
          <w:p w14:paraId="479152CA" w14:textId="77777777" w:rsidR="003373EA" w:rsidRPr="00AA2A55" w:rsidRDefault="003373EA" w:rsidP="003373EA">
            <w:pPr>
              <w:pStyle w:val="RRBASynopseTextAbsatz"/>
            </w:pPr>
            <w:r w:rsidRPr="00AA2A55">
              <w:rPr>
                <w:vertAlign w:val="superscript"/>
              </w:rPr>
              <w:t>2 </w:t>
            </w:r>
            <w:r w:rsidRPr="00AA2A55">
              <w:fldChar w:fldCharType="begin">
                <w:ffData>
                  <w:name w:val="TextAbsatz2"/>
                  <w:enabled/>
                  <w:calcOnExit w:val="0"/>
                  <w:textInput>
                    <w:default w:val="Text Absatz 2"/>
                  </w:textInput>
                </w:ffData>
              </w:fldChar>
            </w:r>
            <w:r w:rsidRPr="00AA2A55">
              <w:instrText xml:space="preserve"> FORMTEXT </w:instrText>
            </w:r>
            <w:r w:rsidRPr="00AA2A55">
              <w:fldChar w:fldCharType="separate"/>
            </w:r>
            <w:r w:rsidRPr="00AA2A55">
              <w:rPr>
                <w:noProof/>
              </w:rPr>
              <w:t>Text Absatz 2</w:t>
            </w:r>
            <w:r w:rsidRPr="00AA2A55">
              <w:fldChar w:fldCharType="end"/>
            </w:r>
            <w:r w:rsidRPr="00AA2A55">
              <w:t xml:space="preserve"> </w:t>
            </w:r>
          </w:p>
        </w:tc>
      </w:tr>
      <w:tr w:rsidR="003373EA" w:rsidRPr="00AA2A55" w14:paraId="107ECEBE" w14:textId="77777777" w:rsidTr="003373EA">
        <w:tc>
          <w:tcPr>
            <w:tcW w:w="5000" w:type="pct"/>
          </w:tcPr>
          <w:p w14:paraId="09B2193C" w14:textId="77777777" w:rsidR="003373EA" w:rsidRPr="00AA2A55" w:rsidRDefault="003373EA" w:rsidP="003373EA">
            <w:pPr>
              <w:pStyle w:val="RRBASynopseTextAbsatz"/>
            </w:pPr>
            <w:r w:rsidRPr="00AA2A55">
              <w:rPr>
                <w:vertAlign w:val="superscript"/>
              </w:rPr>
              <w:t>3 </w:t>
            </w:r>
            <w:r w:rsidRPr="00AA2A55">
              <w:fldChar w:fldCharType="begin">
                <w:ffData>
                  <w:name w:val="TextAbsatz3"/>
                  <w:enabled/>
                  <w:calcOnExit w:val="0"/>
                  <w:textInput>
                    <w:default w:val="Text Absatz 3"/>
                  </w:textInput>
                </w:ffData>
              </w:fldChar>
            </w:r>
            <w:r w:rsidRPr="00AA2A55">
              <w:instrText xml:space="preserve"> FORMTEXT </w:instrText>
            </w:r>
            <w:r w:rsidRPr="00AA2A55">
              <w:fldChar w:fldCharType="separate"/>
            </w:r>
            <w:r w:rsidRPr="00AA2A55">
              <w:rPr>
                <w:noProof/>
              </w:rPr>
              <w:t>Text Absatz 3</w:t>
            </w:r>
            <w:r w:rsidRPr="00AA2A55">
              <w:fldChar w:fldCharType="end"/>
            </w:r>
            <w:r w:rsidRPr="00AA2A55">
              <w:t xml:space="preserve"> </w:t>
            </w:r>
          </w:p>
        </w:tc>
      </w:tr>
      <w:tr w:rsidR="003373EA" w:rsidRPr="00AA2A55" w14:paraId="5B0EA57A" w14:textId="77777777" w:rsidTr="003373EA">
        <w:tc>
          <w:tcPr>
            <w:tcW w:w="5000" w:type="pct"/>
          </w:tcPr>
          <w:p w14:paraId="6BCE0E7C" w14:textId="77777777" w:rsidR="003373EA" w:rsidRPr="00AA2A55" w:rsidRDefault="003373EA" w:rsidP="003373EA">
            <w:pPr>
              <w:pStyle w:val="RRBASynopseTextLit"/>
            </w:pPr>
            <w:r w:rsidRPr="00AA2A55">
              <w:t>a.</w:t>
            </w:r>
            <w:r w:rsidRPr="00AA2A55">
              <w:tab/>
            </w:r>
          </w:p>
        </w:tc>
      </w:tr>
      <w:tr w:rsidR="003373EA" w:rsidRPr="00AA2A55" w14:paraId="025F284A" w14:textId="77777777" w:rsidTr="003373EA">
        <w:tc>
          <w:tcPr>
            <w:tcW w:w="5000" w:type="pct"/>
          </w:tcPr>
          <w:p w14:paraId="5BEF3207" w14:textId="77777777" w:rsidR="003373EA" w:rsidRPr="00AA2A55" w:rsidRDefault="003373EA" w:rsidP="003373EA">
            <w:pPr>
              <w:pStyle w:val="RRBASynopseTextZiff"/>
            </w:pPr>
            <w:r w:rsidRPr="00AA2A55">
              <w:t>1.</w:t>
            </w:r>
            <w:r w:rsidRPr="00AA2A55">
              <w:tab/>
            </w:r>
          </w:p>
        </w:tc>
      </w:tr>
      <w:tr w:rsidR="003373EA" w:rsidRPr="00B6674D" w14:paraId="6E6CB6F1" w14:textId="77777777" w:rsidTr="003373EA">
        <w:tc>
          <w:tcPr>
            <w:tcW w:w="5000" w:type="pct"/>
          </w:tcPr>
          <w:p w14:paraId="17994805" w14:textId="77777777" w:rsidR="003373EA" w:rsidRPr="003C6A48" w:rsidRDefault="003373EA" w:rsidP="003373EA">
            <w:pPr>
              <w:pStyle w:val="RRBASynopseTextAbsatz"/>
            </w:pPr>
          </w:p>
        </w:tc>
      </w:tr>
    </w:tbl>
    <w:p w14:paraId="5BB32533" w14:textId="7EFC830F" w:rsidR="00CB2294" w:rsidRPr="00CB2294" w:rsidRDefault="003373EA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  <w:r>
        <w:t>[</w:t>
      </w:r>
      <w:r w:rsidR="001D222A">
        <w:t xml:space="preserve">Hinweis: </w:t>
      </w:r>
      <w:r>
        <w:t>Für jede</w:t>
      </w:r>
      <w:r w:rsidRPr="003A28D2">
        <w:t xml:space="preserve"> Gliederungseinheit (Abs./Ziff./</w:t>
      </w:r>
      <w:proofErr w:type="spellStart"/>
      <w:r w:rsidRPr="003A28D2">
        <w:t>lit</w:t>
      </w:r>
      <w:proofErr w:type="spellEnd"/>
      <w:r w:rsidRPr="003A28D2">
        <w:t>.</w:t>
      </w:r>
      <w:r>
        <w:t>) ist</w:t>
      </w:r>
      <w:r w:rsidRPr="003A28D2">
        <w:t xml:space="preserve"> in der Tabelle eine eigene Zeile </w:t>
      </w:r>
      <w:r>
        <w:t>zu verwenden.]</w:t>
      </w:r>
    </w:p>
    <w:sectPr w:rsidR="00CB2294" w:rsidRPr="00CB2294" w:rsidSect="008E7D30">
      <w:pgSz w:w="16838" w:h="11906" w:orient="landscape" w:code="9"/>
      <w:pgMar w:top="1928" w:right="2268" w:bottom="93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80F69" w14:textId="77777777" w:rsidR="001C3E60" w:rsidRDefault="001C3E60">
      <w:pPr>
        <w:spacing w:before="0"/>
      </w:pPr>
      <w:r>
        <w:separator/>
      </w:r>
    </w:p>
  </w:endnote>
  <w:endnote w:type="continuationSeparator" w:id="0">
    <w:p w14:paraId="6CDEC6BB" w14:textId="77777777" w:rsidR="001C3E60" w:rsidRDefault="001C3E6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E10D3" w14:textId="4DF37FEF" w:rsidR="006805F2" w:rsidRDefault="003510D1" w:rsidP="006805F2">
    <w:pPr>
      <w:pStyle w:val="48Fusszeile"/>
    </w:pPr>
    <w:r w:rsidRPr="005F3B97">
      <w:t>R_V_</w:t>
    </w:r>
    <w:r w:rsidR="00FC2B71" w:rsidRPr="005F3B97">
      <w:t>9</w:t>
    </w:r>
    <w:r w:rsidRPr="005F3B97">
      <w:t>a</w:t>
    </w:r>
    <w:r w:rsidR="00FC2B71" w:rsidRPr="005F3B97">
      <w:t>_</w:t>
    </w:r>
    <w:r w:rsidRPr="005F3B97">
      <w:t xml:space="preserve">Verordnung (Neuerlass) </w:t>
    </w:r>
    <w:r w:rsidR="00A6298E" w:rsidRPr="005F3B97">
      <w:t xml:space="preserve">Beschluss </w:t>
    </w:r>
    <w:r w:rsidR="00ED1BAE" w:rsidRPr="005F3B97">
      <w:t>R</w:t>
    </w:r>
    <w:r w:rsidRPr="005F3B97">
      <w:t>R</w:t>
    </w:r>
  </w:p>
  <w:p w14:paraId="66384664" w14:textId="77777777" w:rsidR="00F712AA" w:rsidRPr="006805F2" w:rsidRDefault="00F712AA" w:rsidP="006805F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E9745" w14:textId="77777777" w:rsidR="001C3E60" w:rsidRDefault="001C3E60">
      <w:pPr>
        <w:spacing w:before="0"/>
      </w:pPr>
      <w:r>
        <w:separator/>
      </w:r>
    </w:p>
  </w:footnote>
  <w:footnote w:type="continuationSeparator" w:id="0">
    <w:p w14:paraId="746B4415" w14:textId="77777777" w:rsidR="001C3E60" w:rsidRDefault="001C3E6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8D0D32" w14:paraId="047D8B0D" w14:textId="77777777" w:rsidTr="00CA0D37">
      <w:tc>
        <w:tcPr>
          <w:tcW w:w="1134" w:type="dxa"/>
        </w:tcPr>
        <w:p w14:paraId="7AC11DE5" w14:textId="77777777" w:rsidR="00F712AA" w:rsidRDefault="00F712AA" w:rsidP="00CA0D37">
          <w:pPr>
            <w:pStyle w:val="00Vorgabetext"/>
          </w:pPr>
        </w:p>
      </w:tc>
      <w:tc>
        <w:tcPr>
          <w:tcW w:w="3594" w:type="dxa"/>
        </w:tcPr>
        <w:p w14:paraId="5DA4D30D" w14:textId="77777777" w:rsidR="00F712AA" w:rsidRPr="00376A29" w:rsidRDefault="00F712AA" w:rsidP="00CA0D37">
          <w:pPr>
            <w:pStyle w:val="55Kopf"/>
          </w:pPr>
        </w:p>
        <w:p w14:paraId="1741731D" w14:textId="77777777" w:rsidR="00F712AA" w:rsidRPr="00376A29" w:rsidRDefault="00F712AA" w:rsidP="00CA0D37">
          <w:pPr>
            <w:pStyle w:val="55Kopf"/>
          </w:pPr>
        </w:p>
        <w:p w14:paraId="44E9EDC3" w14:textId="0E04B39E" w:rsidR="00F712AA" w:rsidRPr="00283ED8" w:rsidRDefault="00B5787D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2D5FF3">
            <w:rPr>
              <w:rStyle w:val="Seitenzahl"/>
              <w:noProof/>
            </w:rPr>
            <w:t>3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2D5FF3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</w:p>
        <w:p w14:paraId="5D531D97" w14:textId="77777777" w:rsidR="00F712AA" w:rsidRDefault="00F712AA" w:rsidP="00CA0D37">
          <w:pPr>
            <w:pStyle w:val="55Kopf"/>
          </w:pPr>
        </w:p>
        <w:p w14:paraId="58A31C32" w14:textId="77777777" w:rsidR="00F712AA" w:rsidRDefault="00F712AA" w:rsidP="00CA0D37">
          <w:pPr>
            <w:pStyle w:val="55Kopf"/>
          </w:pPr>
        </w:p>
      </w:tc>
    </w:tr>
  </w:tbl>
  <w:p w14:paraId="5F4C1FE0" w14:textId="77777777" w:rsidR="00F712AA" w:rsidRDefault="00B5787D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96A5063" wp14:editId="1E9AA13C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3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8D0D32" w14:paraId="2D39CF43" w14:textId="77777777" w:rsidTr="005D14B4">
      <w:tc>
        <w:tcPr>
          <w:tcW w:w="1134" w:type="dxa"/>
        </w:tcPr>
        <w:p w14:paraId="0A9A0AAF" w14:textId="77777777" w:rsidR="00F712AA" w:rsidRDefault="00F712AA" w:rsidP="00E6212D">
          <w:pPr>
            <w:pStyle w:val="00Vorgabetext"/>
          </w:pPr>
        </w:p>
      </w:tc>
      <w:tc>
        <w:tcPr>
          <w:tcW w:w="8694" w:type="dxa"/>
        </w:tcPr>
        <w:p w14:paraId="52988F33" w14:textId="77777777" w:rsidR="00F712AA" w:rsidRPr="00376A29" w:rsidRDefault="00B5787D" w:rsidP="00E6212D">
          <w:pPr>
            <w:pStyle w:val="55Kopf"/>
          </w:pPr>
          <w:r>
            <w:t>Kanton Zürich</w:t>
          </w:r>
        </w:p>
        <w:p w14:paraId="41BA7723" w14:textId="24B402F9" w:rsidR="00F712AA" w:rsidRPr="00376A29" w:rsidRDefault="00E0215A" w:rsidP="00E6212D">
          <w:pPr>
            <w:pStyle w:val="55Kopf"/>
          </w:pPr>
          <w:r>
            <w:t>[</w:t>
          </w:r>
          <w:r w:rsidR="00B5787D">
            <w:t>Direktion</w:t>
          </w:r>
          <w:r>
            <w:t>]</w:t>
          </w:r>
        </w:p>
        <w:p w14:paraId="29794ADD" w14:textId="77777777" w:rsidR="00F712AA" w:rsidRDefault="00B5787D" w:rsidP="005706BB">
          <w:pPr>
            <w:pStyle w:val="31Formulartitel"/>
          </w:pPr>
          <w:r>
            <w:t xml:space="preserve">Antrag an den </w:t>
          </w:r>
          <w:r w:rsidR="005706BB">
            <w:t>Regierungs</w:t>
          </w:r>
          <w:r>
            <w:t>rat</w:t>
          </w:r>
        </w:p>
      </w:tc>
    </w:tr>
  </w:tbl>
  <w:p w14:paraId="1DD1020D" w14:textId="77777777" w:rsidR="00F712AA" w:rsidRDefault="00B5787D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D284846" wp14:editId="7D697839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523617E5" wp14:editId="003F8955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1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9602F6D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D315D9C"/>
    <w:multiLevelType w:val="hybridMultilevel"/>
    <w:tmpl w:val="CC763EA0"/>
    <w:lvl w:ilvl="0" w:tplc="8FAAFA0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2C5355"/>
    <w:multiLevelType w:val="hybridMultilevel"/>
    <w:tmpl w:val="6966DBD6"/>
    <w:lvl w:ilvl="0" w:tplc="4086A31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color w:val="auto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006703">
    <w:abstractNumId w:val="10"/>
  </w:num>
  <w:num w:numId="2" w16cid:durableId="32265839">
    <w:abstractNumId w:val="15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1729723288">
    <w:abstractNumId w:val="14"/>
  </w:num>
  <w:num w:numId="4" w16cid:durableId="707266532">
    <w:abstractNumId w:val="11"/>
  </w:num>
  <w:num w:numId="5" w16cid:durableId="306205540">
    <w:abstractNumId w:val="13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305861040">
    <w:abstractNumId w:val="11"/>
  </w:num>
  <w:num w:numId="7" w16cid:durableId="589894610">
    <w:abstractNumId w:val="11"/>
  </w:num>
  <w:num w:numId="8" w16cid:durableId="1612709931">
    <w:abstractNumId w:val="11"/>
  </w:num>
  <w:num w:numId="9" w16cid:durableId="1410882761">
    <w:abstractNumId w:val="11"/>
  </w:num>
  <w:num w:numId="10" w16cid:durableId="472254847">
    <w:abstractNumId w:val="11"/>
  </w:num>
  <w:num w:numId="11" w16cid:durableId="430904540">
    <w:abstractNumId w:val="11"/>
  </w:num>
  <w:num w:numId="12" w16cid:durableId="2058434643">
    <w:abstractNumId w:val="11"/>
  </w:num>
  <w:num w:numId="13" w16cid:durableId="1525822518">
    <w:abstractNumId w:val="11"/>
  </w:num>
  <w:num w:numId="14" w16cid:durableId="822551899">
    <w:abstractNumId w:val="11"/>
  </w:num>
  <w:num w:numId="15" w16cid:durableId="1245452291">
    <w:abstractNumId w:val="13"/>
  </w:num>
  <w:num w:numId="16" w16cid:durableId="1778744935">
    <w:abstractNumId w:val="13"/>
  </w:num>
  <w:num w:numId="17" w16cid:durableId="1960406600">
    <w:abstractNumId w:val="13"/>
  </w:num>
  <w:num w:numId="18" w16cid:durableId="1755316298">
    <w:abstractNumId w:val="9"/>
  </w:num>
  <w:num w:numId="19" w16cid:durableId="1607467962">
    <w:abstractNumId w:val="7"/>
  </w:num>
  <w:num w:numId="20" w16cid:durableId="178278971">
    <w:abstractNumId w:val="6"/>
  </w:num>
  <w:num w:numId="21" w16cid:durableId="96364871">
    <w:abstractNumId w:val="5"/>
  </w:num>
  <w:num w:numId="22" w16cid:durableId="704793994">
    <w:abstractNumId w:val="4"/>
  </w:num>
  <w:num w:numId="23" w16cid:durableId="1208951877">
    <w:abstractNumId w:val="8"/>
  </w:num>
  <w:num w:numId="24" w16cid:durableId="700861946">
    <w:abstractNumId w:val="3"/>
  </w:num>
  <w:num w:numId="25" w16cid:durableId="1468087594">
    <w:abstractNumId w:val="2"/>
  </w:num>
  <w:num w:numId="26" w16cid:durableId="1404178162">
    <w:abstractNumId w:val="1"/>
  </w:num>
  <w:num w:numId="27" w16cid:durableId="517473523">
    <w:abstractNumId w:val="0"/>
  </w:num>
  <w:num w:numId="28" w16cid:durableId="1293098690">
    <w:abstractNumId w:val="15"/>
  </w:num>
  <w:num w:numId="29" w16cid:durableId="800270888">
    <w:abstractNumId w:val="12"/>
  </w:num>
  <w:num w:numId="30" w16cid:durableId="2021855452">
    <w:abstractNumId w:val="18"/>
  </w:num>
  <w:num w:numId="31" w16cid:durableId="46421304">
    <w:abstractNumId w:val="16"/>
  </w:num>
  <w:num w:numId="32" w16cid:durableId="331421741">
    <w:abstractNumId w:val="13"/>
  </w:num>
  <w:num w:numId="33" w16cid:durableId="139811446">
    <w:abstractNumId w:val="13"/>
  </w:num>
  <w:num w:numId="34" w16cid:durableId="1469540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8D0D32"/>
    <w:rsid w:val="000111D5"/>
    <w:rsid w:val="00033FC2"/>
    <w:rsid w:val="000A032C"/>
    <w:rsid w:val="000D2B5B"/>
    <w:rsid w:val="000F6626"/>
    <w:rsid w:val="001235CB"/>
    <w:rsid w:val="001402C2"/>
    <w:rsid w:val="001740C0"/>
    <w:rsid w:val="00193D06"/>
    <w:rsid w:val="001A4A1A"/>
    <w:rsid w:val="001B5DE2"/>
    <w:rsid w:val="001C3E60"/>
    <w:rsid w:val="001D222A"/>
    <w:rsid w:val="001D5BB0"/>
    <w:rsid w:val="0025648A"/>
    <w:rsid w:val="00265448"/>
    <w:rsid w:val="002836E4"/>
    <w:rsid w:val="002906E0"/>
    <w:rsid w:val="00295EC6"/>
    <w:rsid w:val="00295EF4"/>
    <w:rsid w:val="002D5FF3"/>
    <w:rsid w:val="003373EA"/>
    <w:rsid w:val="003510D1"/>
    <w:rsid w:val="00370BF7"/>
    <w:rsid w:val="003D664B"/>
    <w:rsid w:val="004179D8"/>
    <w:rsid w:val="00477081"/>
    <w:rsid w:val="004B0484"/>
    <w:rsid w:val="00521EA9"/>
    <w:rsid w:val="005409D2"/>
    <w:rsid w:val="005706BB"/>
    <w:rsid w:val="00587C57"/>
    <w:rsid w:val="005D17ED"/>
    <w:rsid w:val="005F3B97"/>
    <w:rsid w:val="00600315"/>
    <w:rsid w:val="006005AB"/>
    <w:rsid w:val="00601E6B"/>
    <w:rsid w:val="00675019"/>
    <w:rsid w:val="006750DC"/>
    <w:rsid w:val="006805F2"/>
    <w:rsid w:val="006E06B8"/>
    <w:rsid w:val="00773718"/>
    <w:rsid w:val="007A71D9"/>
    <w:rsid w:val="007D49A6"/>
    <w:rsid w:val="0080308B"/>
    <w:rsid w:val="00806D71"/>
    <w:rsid w:val="008726B0"/>
    <w:rsid w:val="008A6861"/>
    <w:rsid w:val="008D0D32"/>
    <w:rsid w:val="008E7D30"/>
    <w:rsid w:val="008F57AF"/>
    <w:rsid w:val="00906CB4"/>
    <w:rsid w:val="0096733B"/>
    <w:rsid w:val="00973165"/>
    <w:rsid w:val="009861CF"/>
    <w:rsid w:val="00A6298E"/>
    <w:rsid w:val="00AA2A55"/>
    <w:rsid w:val="00AA64E2"/>
    <w:rsid w:val="00AB60C0"/>
    <w:rsid w:val="00B043B6"/>
    <w:rsid w:val="00B400D4"/>
    <w:rsid w:val="00B5787D"/>
    <w:rsid w:val="00B949B6"/>
    <w:rsid w:val="00BA3764"/>
    <w:rsid w:val="00BE6EEC"/>
    <w:rsid w:val="00C43CA2"/>
    <w:rsid w:val="00C64CC4"/>
    <w:rsid w:val="00C85703"/>
    <w:rsid w:val="00CB2294"/>
    <w:rsid w:val="00D3295A"/>
    <w:rsid w:val="00D67810"/>
    <w:rsid w:val="00D97245"/>
    <w:rsid w:val="00DA48C4"/>
    <w:rsid w:val="00E0215A"/>
    <w:rsid w:val="00E075CF"/>
    <w:rsid w:val="00E25E19"/>
    <w:rsid w:val="00E457E8"/>
    <w:rsid w:val="00E46B72"/>
    <w:rsid w:val="00E57CD9"/>
    <w:rsid w:val="00E67E2C"/>
    <w:rsid w:val="00EA1327"/>
    <w:rsid w:val="00EB4EC9"/>
    <w:rsid w:val="00ED1BAE"/>
    <w:rsid w:val="00ED4CAA"/>
    <w:rsid w:val="00F712AA"/>
    <w:rsid w:val="00F72BAF"/>
    <w:rsid w:val="00FC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9BAE4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006AD4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006AD4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006AD4" w:themeColor="accent1" w:shadow="1"/>
        <w:left w:val="single" w:sz="2" w:space="10" w:color="006AD4" w:themeColor="accent1" w:shadow="1"/>
        <w:bottom w:val="single" w:sz="2" w:space="10" w:color="006AD4" w:themeColor="accent1" w:shadow="1"/>
        <w:right w:val="single" w:sz="2" w:space="10" w:color="006AD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uiPriority w:val="22"/>
    <w:qFormat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00ADEE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00ADEE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CB2294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customStyle="1" w:styleId="RRBASynopseStandard">
    <w:name w:val="RRBASynopseStandard"/>
    <w:qFormat/>
    <w:rsid w:val="00BA3764"/>
    <w:rPr>
      <w:rFonts w:ascii="Arial Narrow" w:hAnsi="Arial Narrow"/>
      <w:sz w:val="22"/>
      <w:szCs w:val="22"/>
      <w:lang w:eastAsia="de-DE"/>
    </w:rPr>
  </w:style>
  <w:style w:type="paragraph" w:customStyle="1" w:styleId="RRBASynopseMarginalie">
    <w:name w:val="RRBASynopseMarginalie"/>
    <w:basedOn w:val="RRBASynopseStandard"/>
    <w:qFormat/>
    <w:rsid w:val="00BA3764"/>
    <w:pPr>
      <w:keepNext/>
    </w:pPr>
    <w:rPr>
      <w:i/>
    </w:rPr>
  </w:style>
  <w:style w:type="paragraph" w:customStyle="1" w:styleId="RRBASynopseGliederungstitel">
    <w:name w:val="RRBASynopseGliederungstitel"/>
    <w:basedOn w:val="RRBASynopseStandard"/>
    <w:next w:val="Standard"/>
    <w:qFormat/>
    <w:rsid w:val="00BA3764"/>
    <w:pPr>
      <w:keepNext/>
    </w:pPr>
    <w:rPr>
      <w:b/>
    </w:rPr>
  </w:style>
  <w:style w:type="paragraph" w:customStyle="1" w:styleId="RRBASynopseTextAbsatz">
    <w:name w:val="RRBASynopseTextAbsatz"/>
    <w:basedOn w:val="RRBASynopseStandard"/>
    <w:qFormat/>
    <w:rsid w:val="00BA3764"/>
  </w:style>
  <w:style w:type="paragraph" w:customStyle="1" w:styleId="RRBASynopseTextLit">
    <w:name w:val="RRBASynopseTextLit"/>
    <w:basedOn w:val="RRBASynopseStandard"/>
    <w:qFormat/>
    <w:rsid w:val="00BA3764"/>
    <w:pPr>
      <w:ind w:left="284" w:hanging="284"/>
    </w:pPr>
  </w:style>
  <w:style w:type="paragraph" w:customStyle="1" w:styleId="RRBASynopseTextZiff">
    <w:name w:val="RRBASynopseTextZiff"/>
    <w:basedOn w:val="RRBASynopseStandard"/>
    <w:qFormat/>
    <w:rsid w:val="00BA3764"/>
    <w:pPr>
      <w:ind w:left="568" w:hanging="284"/>
    </w:pPr>
  </w:style>
  <w:style w:type="character" w:customStyle="1" w:styleId="RRBASynopsenderung">
    <w:name w:val="RRBASynopseÄnderung"/>
    <w:basedOn w:val="Absatz-Standardschriftart"/>
    <w:uiPriority w:val="1"/>
    <w:qFormat/>
    <w:rsid w:val="00BA3764"/>
    <w:rPr>
      <w:rFonts w:ascii="Arial Narrow" w:hAnsi="Arial Narrow"/>
      <w:u w:val="single"/>
    </w:rPr>
  </w:style>
  <w:style w:type="paragraph" w:styleId="berarbeitung">
    <w:name w:val="Revision"/>
    <w:hidden/>
    <w:uiPriority w:val="99"/>
    <w:semiHidden/>
    <w:rsid w:val="00D3295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480BF1" w:rsidRDefault="005E485B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  <w:docPart>
      <w:docPartPr>
        <w:name w:val="34556CD708A74A038FE711BBB67481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28C2D5-5218-4D9A-BEC6-9DA95AB1DD04}"/>
      </w:docPartPr>
      <w:docPartBody>
        <w:p w:rsidR="00C61F68" w:rsidRDefault="005E485B" w:rsidP="005E485B">
          <w:pPr>
            <w:pStyle w:val="34556CD708A74A038FE711BBB67481B4"/>
          </w:pPr>
          <w:r w:rsidRPr="00263775">
            <w:rPr>
              <w:rStyle w:val="Platzhalt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36956993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85B"/>
    <w:rsid w:val="000A032C"/>
    <w:rsid w:val="000B3E54"/>
    <w:rsid w:val="000D2727"/>
    <w:rsid w:val="000F6626"/>
    <w:rsid w:val="001235CB"/>
    <w:rsid w:val="001402C2"/>
    <w:rsid w:val="001A4A1A"/>
    <w:rsid w:val="00252AD4"/>
    <w:rsid w:val="002627F2"/>
    <w:rsid w:val="00295EC6"/>
    <w:rsid w:val="002F5DF4"/>
    <w:rsid w:val="00340F88"/>
    <w:rsid w:val="003417BD"/>
    <w:rsid w:val="0044252F"/>
    <w:rsid w:val="004454DA"/>
    <w:rsid w:val="00477081"/>
    <w:rsid w:val="00480BF1"/>
    <w:rsid w:val="005D17ED"/>
    <w:rsid w:val="005E485B"/>
    <w:rsid w:val="006A67D3"/>
    <w:rsid w:val="006E06B8"/>
    <w:rsid w:val="007A71D9"/>
    <w:rsid w:val="0096733B"/>
    <w:rsid w:val="00973165"/>
    <w:rsid w:val="009B206B"/>
    <w:rsid w:val="00A735AD"/>
    <w:rsid w:val="00AA64E2"/>
    <w:rsid w:val="00C61F68"/>
    <w:rsid w:val="00C64CC4"/>
    <w:rsid w:val="00C7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E485B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  <w:style w:type="paragraph" w:customStyle="1" w:styleId="34556CD708A74A038FE711BBB67481B4">
    <w:name w:val="34556CD708A74A038FE711BBB67481B4"/>
    <w:rsid w:val="005E4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6815A-171B-492D-977A-678F02452134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98003B67-6EDB-4F87-9772-65F20E996A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C5D156-47B7-479C-B97A-F31D59C883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B330CD-B118-4DAF-A0C8-10D714AB476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b6d1c10-a186-47ab-af91-cdbff51004f3}" enabled="1" method="Standard" siteId="{a020d0ae-094a-4d44-b66c-ac3fe8e90c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R_V_9a_VO%20(Neuerlass)%20Beschluss%20RR.dotx</Template>
  <TotalTime>0</TotalTime>
  <Pages>4</Pages>
  <Words>296</Words>
  <Characters>2015</Characters>
  <Application>Microsoft Office Word</Application>
  <DocSecurity>0</DocSecurity>
  <Lines>97</Lines>
  <Paragraphs>69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an den Regierungsrat</vt:lpstr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Meile</dc:creator>
  <cp:lastModifiedBy>Riccarda Meier</cp:lastModifiedBy>
  <cp:revision>5</cp:revision>
  <cp:lastPrinted>2012-12-17T13:58:00Z</cp:lastPrinted>
  <dcterms:created xsi:type="dcterms:W3CDTF">2026-09-07T11:01:00Z</dcterms:created>
  <dcterms:modified xsi:type="dcterms:W3CDTF">2026-09-20T12:49:00Z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  <property fmtid="{D5CDD505-2E9C-101B-9397-08002B2CF9AE}" pid="6" name="MediaServiceImageTags">
    <vt:lpwstr/>
  </property>
</Properties>
</file>