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2871DB" w14:paraId="2366F8CC" w14:textId="77777777" w:rsidTr="005D14B4">
        <w:tc>
          <w:tcPr>
            <w:tcW w:w="1134" w:type="dxa"/>
          </w:tcPr>
          <w:p w14:paraId="3A0E3B62" w14:textId="77777777" w:rsidR="004E6EEF" w:rsidRDefault="004E6EEF" w:rsidP="00E6212D">
            <w:pPr>
              <w:pStyle w:val="551Kopfref"/>
            </w:pPr>
          </w:p>
        </w:tc>
        <w:tc>
          <w:tcPr>
            <w:tcW w:w="8694" w:type="dxa"/>
          </w:tcPr>
          <w:p w14:paraId="4F08E5DC" w14:textId="77777777" w:rsidR="004E6EEF" w:rsidRDefault="00416219" w:rsidP="00B12257">
            <w:pPr>
              <w:pStyle w:val="55Kopf"/>
            </w:pPr>
            <w:r>
              <w:t xml:space="preserve">vom </w:t>
            </w:r>
            <w:r w:rsidR="00B12257">
              <w:fldChar w:fldCharType="begin">
                <w:ffData>
                  <w:name w:val="Text1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"/>
            <w:r w:rsidR="00B12257">
              <w:instrText xml:space="preserve"> FORMTEXT </w:instrText>
            </w:r>
            <w:r w:rsidR="00B12257">
              <w:fldChar w:fldCharType="separate"/>
            </w:r>
            <w:r w:rsidR="00B12257">
              <w:rPr>
                <w:noProof/>
              </w:rPr>
              <w:t>[Datum]</w:t>
            </w:r>
            <w:r w:rsidR="00B12257">
              <w:fldChar w:fldCharType="end"/>
            </w:r>
            <w:bookmarkEnd w:id="0"/>
          </w:p>
        </w:tc>
      </w:tr>
      <w:tr w:rsidR="002871DB" w14:paraId="356BF671" w14:textId="77777777" w:rsidTr="005D14B4">
        <w:tc>
          <w:tcPr>
            <w:tcW w:w="1134" w:type="dxa"/>
          </w:tcPr>
          <w:p w14:paraId="406375B6" w14:textId="77777777" w:rsidR="004E6EEF" w:rsidRDefault="004E6EEF" w:rsidP="00E6212D">
            <w:pPr>
              <w:pStyle w:val="551Kopfref"/>
            </w:pPr>
          </w:p>
        </w:tc>
        <w:tc>
          <w:tcPr>
            <w:tcW w:w="8694" w:type="dxa"/>
          </w:tcPr>
          <w:p w14:paraId="42A7AB85" w14:textId="77777777" w:rsidR="004E6EEF" w:rsidRDefault="008C4176" w:rsidP="00B12257">
            <w:pPr>
              <w:pStyle w:val="55Kopf"/>
            </w:pPr>
            <w:r>
              <w:t xml:space="preserve">Geschäftsnummer: </w:t>
            </w:r>
            <w:r w:rsidR="00B12257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B12257">
              <w:instrText xml:space="preserve"> FORMTEXT </w:instrText>
            </w:r>
            <w:r w:rsidR="00B12257">
              <w:fldChar w:fldCharType="separate"/>
            </w:r>
            <w:r w:rsidR="00B12257">
              <w:rPr>
                <w:noProof/>
              </w:rPr>
              <w:t>[Nummer]</w:t>
            </w:r>
            <w:r w:rsidR="00B12257">
              <w:fldChar w:fldCharType="end"/>
            </w:r>
            <w:bookmarkEnd w:id="1"/>
          </w:p>
        </w:tc>
      </w:tr>
    </w:tbl>
    <w:p w14:paraId="09DA20D3" w14:textId="77777777" w:rsidR="004E6EEF" w:rsidRDefault="00954BEF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E470C">
            <w:t>B</w:t>
          </w:r>
        </w:sdtContent>
      </w:sdt>
    </w:p>
    <w:p w14:paraId="1029F4FB" w14:textId="77777777" w:rsidR="004E6EEF" w:rsidRDefault="004E6EEF" w:rsidP="001C01BA">
      <w:pPr>
        <w:pStyle w:val="00Vorgabetext"/>
      </w:pPr>
    </w:p>
    <w:p w14:paraId="34A7E8BF" w14:textId="77777777" w:rsidR="004E6EEF" w:rsidRDefault="00954BEF" w:rsidP="00477008">
      <w:pPr>
        <w:pStyle w:val="31Formulartitel"/>
      </w:pPr>
      <w:sdt>
        <w:sdtPr>
          <w:alias w:val="DocParam.Subject"/>
          <w:id w:val="485332547"/>
          <w:placeholder>
            <w:docPart w:val="15318200C9CC41A39BC11AA805A6C9DA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FE470C" w:rsidRPr="00FE470C">
            <w:t>[Erlasstitel] (Neuerlass</w:t>
          </w:r>
          <w:r w:rsidR="0099342D">
            <w:t>)</w:t>
          </w:r>
        </w:sdtContent>
      </w:sdt>
    </w:p>
    <w:p w14:paraId="2898BDA2" w14:textId="77777777" w:rsidR="004E6EEF" w:rsidRDefault="004E6EEF" w:rsidP="007306B5">
      <w:pPr>
        <w:pStyle w:val="7015Zeilenabstand"/>
      </w:pPr>
    </w:p>
    <w:p w14:paraId="06AFA5F4" w14:textId="77777777" w:rsidR="004E6EEF" w:rsidRPr="00CD4F98" w:rsidRDefault="00FE470C" w:rsidP="007306B5">
      <w:pPr>
        <w:pStyle w:val="7015Zeilenabstand"/>
      </w:pPr>
      <w:r w:rsidRPr="00CD4F98">
        <w:t xml:space="preserve">Gesetzestext vgl. </w:t>
      </w:r>
      <w:r w:rsidR="0099342D" w:rsidRPr="00CD4F98">
        <w:t>Anhang</w:t>
      </w:r>
    </w:p>
    <w:p w14:paraId="1B7E3AAA" w14:textId="216AC7EB" w:rsidR="004E6EEF" w:rsidRPr="00CD4F98" w:rsidRDefault="00DB5F63" w:rsidP="007306B5">
      <w:pPr>
        <w:pStyle w:val="7015Zeilenabstand"/>
        <w:rPr>
          <w:color w:val="FF0000"/>
        </w:rPr>
      </w:pPr>
      <w:r w:rsidRPr="00CD4F98">
        <w:rPr>
          <w:b/>
          <w:bCs/>
          <w:color w:val="FF0000"/>
        </w:rPr>
        <w:t>Hinweis: Vgl. für die Erfordernisse an Bericht und Antrag den Katalog in § 81 KRG</w:t>
      </w:r>
    </w:p>
    <w:p w14:paraId="549D4800" w14:textId="77777777" w:rsidR="00FE470C" w:rsidRPr="00CD4F98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CD4F98">
        <w:rPr>
          <w:rStyle w:val="Fett"/>
        </w:rPr>
        <w:t>Ausgangslage</w:t>
      </w:r>
    </w:p>
    <w:p w14:paraId="30E00357" w14:textId="77777777" w:rsidR="00FE470C" w:rsidRPr="00CD4F98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</w:p>
    <w:p w14:paraId="1CECE431" w14:textId="77777777" w:rsidR="008C4176" w:rsidRPr="00CD4F98" w:rsidRDefault="008C417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46FAFF7F" w14:textId="77777777" w:rsidR="00FE470C" w:rsidRPr="00CD4F98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CD4F98">
        <w:rPr>
          <w:rStyle w:val="Fett"/>
        </w:rPr>
        <w:t>Ziele und Umsetzung</w:t>
      </w:r>
    </w:p>
    <w:p w14:paraId="262880DB" w14:textId="77777777" w:rsidR="00FE470C" w:rsidRPr="00CD4F98" w:rsidRDefault="00FE470C" w:rsidP="008C4176">
      <w:pPr>
        <w:spacing w:line="360" w:lineRule="auto"/>
      </w:pPr>
      <w:r w:rsidRPr="00CD4F98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7AE4239A" w14:textId="77777777" w:rsidR="008C4176" w:rsidRPr="00CD4F98" w:rsidRDefault="008C417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1D36C72E" w14:textId="77777777" w:rsidR="00FE470C" w:rsidRPr="00CD4F98" w:rsidRDefault="008C4176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CD4F98">
        <w:rPr>
          <w:rStyle w:val="Fett"/>
        </w:rPr>
        <w:t xml:space="preserve">Ergebnis der </w:t>
      </w:r>
      <w:r w:rsidR="00FE470C" w:rsidRPr="00CD4F98">
        <w:rPr>
          <w:rStyle w:val="Fett"/>
        </w:rPr>
        <w:t xml:space="preserve">Vernehmlassung </w:t>
      </w:r>
    </w:p>
    <w:p w14:paraId="5983E97B" w14:textId="77777777" w:rsidR="00FE470C" w:rsidRPr="00CD4F98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2" w:name="Text5"/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  <w:bookmarkEnd w:id="2"/>
    </w:p>
    <w:p w14:paraId="34A0EF3F" w14:textId="77777777" w:rsidR="008C4176" w:rsidRPr="00CD4F98" w:rsidRDefault="008C417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1D071C61" w14:textId="77777777" w:rsidR="00EE0CAF" w:rsidRPr="00CD4F98" w:rsidRDefault="00EE0CAF" w:rsidP="00EE0CAF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CD4F98">
        <w:rPr>
          <w:b/>
          <w:bCs/>
        </w:rPr>
        <w:t xml:space="preserve">Erläuterungen </w:t>
      </w:r>
      <w:r w:rsidRPr="00CD4F98">
        <w:rPr>
          <w:rStyle w:val="Fett"/>
        </w:rPr>
        <w:t>zu den einzelnen Bestimmungen</w:t>
      </w:r>
    </w:p>
    <w:p w14:paraId="34D87C92" w14:textId="59834516" w:rsidR="00EE0CAF" w:rsidRPr="00CD4F98" w:rsidRDefault="00EE0CAF" w:rsidP="00EE0CAF">
      <w:pPr>
        <w:spacing w:line="360" w:lineRule="auto"/>
        <w:rPr>
          <w:rStyle w:val="Fett"/>
        </w:rPr>
      </w:pPr>
      <w:r w:rsidRPr="00CD4F98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CD4F98">
        <w:rPr>
          <w:rStyle w:val="Fett"/>
        </w:rPr>
        <w:instrText xml:space="preserve"> FORMTEXT </w:instrText>
      </w:r>
      <w:r w:rsidRPr="00CD4F98">
        <w:rPr>
          <w:rStyle w:val="Fett"/>
        </w:rPr>
      </w:r>
      <w:r w:rsidRPr="00CD4F98">
        <w:rPr>
          <w:rStyle w:val="Fett"/>
        </w:rPr>
        <w:fldChar w:fldCharType="separate"/>
      </w:r>
      <w:r w:rsidRPr="00CD4F98">
        <w:rPr>
          <w:rStyle w:val="Fett"/>
          <w:noProof/>
        </w:rPr>
        <w:t>[</w:t>
      </w:r>
      <w:r w:rsidR="001C05D7" w:rsidRPr="00CD4F98">
        <w:rPr>
          <w:rStyle w:val="Fett"/>
          <w:noProof/>
        </w:rPr>
        <w:t>Gliederungst</w:t>
      </w:r>
      <w:r w:rsidRPr="00CD4F98">
        <w:rPr>
          <w:rStyle w:val="Fett"/>
          <w:noProof/>
        </w:rPr>
        <w:t>itel]</w:t>
      </w:r>
      <w:r w:rsidRPr="00CD4F98">
        <w:rPr>
          <w:rStyle w:val="Fett"/>
        </w:rPr>
        <w:fldChar w:fldCharType="end"/>
      </w:r>
    </w:p>
    <w:p w14:paraId="702FC3E1" w14:textId="77C9E749" w:rsidR="00EE0CAF" w:rsidRPr="00CD4F98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CD4F98">
        <w:rPr>
          <w:i/>
          <w:sz w:val="22"/>
          <w:szCs w:val="22"/>
        </w:rPr>
        <w:t>§ 1</w:t>
      </w:r>
      <w:r w:rsidR="001C05D7" w:rsidRPr="00CD4F98">
        <w:rPr>
          <w:i/>
          <w:sz w:val="22"/>
          <w:szCs w:val="22"/>
        </w:rPr>
        <w:t>.</w:t>
      </w:r>
      <w:r w:rsidRPr="00CD4F98">
        <w:rPr>
          <w:i/>
          <w:sz w:val="22"/>
          <w:szCs w:val="22"/>
        </w:rPr>
        <w:t xml:space="preserve"> </w:t>
      </w:r>
      <w:r w:rsidRPr="00CD4F98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3" w:name="Text7"/>
      <w:r w:rsidRPr="00CD4F98">
        <w:rPr>
          <w:i/>
          <w:sz w:val="22"/>
          <w:szCs w:val="22"/>
        </w:rPr>
        <w:instrText xml:space="preserve"> FORMTEXT </w:instrText>
      </w:r>
      <w:r w:rsidRPr="00CD4F98">
        <w:rPr>
          <w:i/>
          <w:sz w:val="22"/>
          <w:szCs w:val="22"/>
        </w:rPr>
      </w:r>
      <w:r w:rsidRPr="00CD4F98">
        <w:rPr>
          <w:i/>
          <w:sz w:val="22"/>
          <w:szCs w:val="22"/>
        </w:rPr>
        <w:fldChar w:fldCharType="separate"/>
      </w:r>
      <w:r w:rsidRPr="00CD4F98">
        <w:rPr>
          <w:i/>
          <w:noProof/>
          <w:sz w:val="22"/>
          <w:szCs w:val="22"/>
        </w:rPr>
        <w:t>[Marginalie]</w:t>
      </w:r>
      <w:r w:rsidRPr="00CD4F98">
        <w:rPr>
          <w:i/>
          <w:sz w:val="22"/>
          <w:szCs w:val="22"/>
        </w:rPr>
        <w:fldChar w:fldCharType="end"/>
      </w:r>
      <w:bookmarkEnd w:id="3"/>
    </w:p>
    <w:p w14:paraId="737A7C95" w14:textId="77777777" w:rsidR="00EE0CAF" w:rsidRPr="00CD4F98" w:rsidRDefault="00EE0CAF" w:rsidP="00EE0CAF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3D0A450F" w14:textId="17BAD3B5" w:rsidR="00EE0CAF" w:rsidRPr="00CD4F98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CD4F98">
        <w:rPr>
          <w:i/>
          <w:sz w:val="22"/>
          <w:szCs w:val="22"/>
        </w:rPr>
        <w:t>§ 2</w:t>
      </w:r>
      <w:r w:rsidR="001C05D7" w:rsidRPr="00CD4F98">
        <w:rPr>
          <w:i/>
          <w:sz w:val="22"/>
          <w:szCs w:val="22"/>
        </w:rPr>
        <w:t xml:space="preserve">. </w:t>
      </w:r>
      <w:r w:rsidRPr="00CD4F98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CD4F98">
        <w:rPr>
          <w:i/>
          <w:sz w:val="22"/>
          <w:szCs w:val="22"/>
        </w:rPr>
        <w:instrText xml:space="preserve"> FORMTEXT </w:instrText>
      </w:r>
      <w:r w:rsidRPr="00CD4F98">
        <w:rPr>
          <w:i/>
          <w:sz w:val="22"/>
          <w:szCs w:val="22"/>
        </w:rPr>
      </w:r>
      <w:r w:rsidRPr="00CD4F98">
        <w:rPr>
          <w:i/>
          <w:sz w:val="22"/>
          <w:szCs w:val="22"/>
        </w:rPr>
        <w:fldChar w:fldCharType="separate"/>
      </w:r>
      <w:r w:rsidRPr="00CD4F98">
        <w:rPr>
          <w:i/>
          <w:noProof/>
          <w:sz w:val="22"/>
          <w:szCs w:val="22"/>
        </w:rPr>
        <w:t>[Marginalie]</w:t>
      </w:r>
      <w:r w:rsidRPr="00CD4F98">
        <w:rPr>
          <w:i/>
          <w:sz w:val="22"/>
          <w:szCs w:val="22"/>
        </w:rPr>
        <w:fldChar w:fldCharType="end"/>
      </w:r>
    </w:p>
    <w:p w14:paraId="4E081DB3" w14:textId="77777777" w:rsidR="00EE0CAF" w:rsidRPr="00CD4F98" w:rsidRDefault="00EE0CAF" w:rsidP="00EE0CAF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28684048" w14:textId="1E322A48" w:rsidR="00EE0CAF" w:rsidRPr="00CD4F98" w:rsidRDefault="00EE0CAF" w:rsidP="00EE0CAF">
      <w:pPr>
        <w:rPr>
          <w:rFonts w:ascii="Arial Black" w:hAnsi="Arial Black"/>
          <w:bCs/>
        </w:rPr>
      </w:pPr>
      <w:r w:rsidRPr="00CD4F98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4" w:name="Text9"/>
      <w:r w:rsidRPr="00CD4F98">
        <w:rPr>
          <w:rStyle w:val="Fett"/>
        </w:rPr>
        <w:instrText xml:space="preserve"> FORMTEXT </w:instrText>
      </w:r>
      <w:r w:rsidRPr="00CD4F98">
        <w:rPr>
          <w:rStyle w:val="Fett"/>
        </w:rPr>
      </w:r>
      <w:r w:rsidRPr="00CD4F98">
        <w:rPr>
          <w:rStyle w:val="Fett"/>
        </w:rPr>
        <w:fldChar w:fldCharType="separate"/>
      </w:r>
      <w:r w:rsidRPr="00CD4F98">
        <w:rPr>
          <w:rStyle w:val="Fett"/>
          <w:noProof/>
        </w:rPr>
        <w:t>[</w:t>
      </w:r>
      <w:r w:rsidR="001C05D7" w:rsidRPr="00CD4F98">
        <w:rPr>
          <w:rStyle w:val="Fett"/>
          <w:noProof/>
        </w:rPr>
        <w:t>Gliederungst</w:t>
      </w:r>
      <w:r w:rsidRPr="00CD4F98">
        <w:rPr>
          <w:rStyle w:val="Fett"/>
          <w:noProof/>
        </w:rPr>
        <w:t>itel]</w:t>
      </w:r>
      <w:r w:rsidRPr="00CD4F98">
        <w:rPr>
          <w:rStyle w:val="Fett"/>
        </w:rPr>
        <w:fldChar w:fldCharType="end"/>
      </w:r>
      <w:bookmarkEnd w:id="4"/>
    </w:p>
    <w:p w14:paraId="4276E558" w14:textId="755887B7" w:rsidR="00EE0CAF" w:rsidRPr="00CD4F98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5" w:name="_Toc456093935"/>
      <w:bookmarkStart w:id="6" w:name="_Toc508030931"/>
      <w:r w:rsidRPr="00CD4F98">
        <w:rPr>
          <w:i/>
          <w:sz w:val="22"/>
          <w:szCs w:val="22"/>
        </w:rPr>
        <w:t>§ 3</w:t>
      </w:r>
      <w:bookmarkEnd w:id="5"/>
      <w:bookmarkEnd w:id="6"/>
      <w:r w:rsidR="001C05D7" w:rsidRPr="00CD4F98">
        <w:rPr>
          <w:i/>
          <w:sz w:val="22"/>
          <w:szCs w:val="22"/>
        </w:rPr>
        <w:t xml:space="preserve">. </w:t>
      </w:r>
      <w:r w:rsidRPr="00CD4F98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CD4F98">
        <w:rPr>
          <w:i/>
          <w:sz w:val="22"/>
          <w:szCs w:val="22"/>
        </w:rPr>
        <w:instrText xml:space="preserve"> FORMTEXT </w:instrText>
      </w:r>
      <w:r w:rsidRPr="00CD4F98">
        <w:rPr>
          <w:i/>
          <w:sz w:val="22"/>
          <w:szCs w:val="22"/>
        </w:rPr>
      </w:r>
      <w:r w:rsidRPr="00CD4F98">
        <w:rPr>
          <w:i/>
          <w:sz w:val="22"/>
          <w:szCs w:val="22"/>
        </w:rPr>
        <w:fldChar w:fldCharType="separate"/>
      </w:r>
      <w:r w:rsidRPr="00CD4F98">
        <w:rPr>
          <w:i/>
          <w:noProof/>
          <w:sz w:val="22"/>
          <w:szCs w:val="22"/>
        </w:rPr>
        <w:t>[Marginalie]</w:t>
      </w:r>
      <w:r w:rsidRPr="00CD4F98">
        <w:rPr>
          <w:i/>
          <w:sz w:val="22"/>
          <w:szCs w:val="22"/>
        </w:rPr>
        <w:fldChar w:fldCharType="end"/>
      </w:r>
    </w:p>
    <w:bookmarkStart w:id="7" w:name="_Toc508030932"/>
    <w:p w14:paraId="66493CFB" w14:textId="77777777" w:rsidR="00EE0CAF" w:rsidRPr="00CD4F98" w:rsidRDefault="00EE0CAF" w:rsidP="00EE0CAF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22B5451F" w14:textId="605B63D3" w:rsidR="00EE0CAF" w:rsidRPr="00CD4F98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CD4F98">
        <w:rPr>
          <w:i/>
          <w:sz w:val="22"/>
          <w:szCs w:val="22"/>
        </w:rPr>
        <w:t>§ 4</w:t>
      </w:r>
      <w:bookmarkEnd w:id="7"/>
      <w:r w:rsidR="001C05D7" w:rsidRPr="00CD4F98">
        <w:rPr>
          <w:i/>
          <w:sz w:val="22"/>
          <w:szCs w:val="22"/>
        </w:rPr>
        <w:t xml:space="preserve">. </w:t>
      </w:r>
      <w:r w:rsidRPr="00CD4F98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CD4F98">
        <w:rPr>
          <w:i/>
          <w:sz w:val="22"/>
          <w:szCs w:val="22"/>
        </w:rPr>
        <w:instrText xml:space="preserve"> FORMTEXT </w:instrText>
      </w:r>
      <w:r w:rsidRPr="00CD4F98">
        <w:rPr>
          <w:i/>
          <w:sz w:val="22"/>
          <w:szCs w:val="22"/>
        </w:rPr>
      </w:r>
      <w:r w:rsidRPr="00CD4F98">
        <w:rPr>
          <w:i/>
          <w:sz w:val="22"/>
          <w:szCs w:val="22"/>
        </w:rPr>
        <w:fldChar w:fldCharType="separate"/>
      </w:r>
      <w:r w:rsidRPr="00CD4F98">
        <w:rPr>
          <w:i/>
          <w:noProof/>
          <w:sz w:val="22"/>
          <w:szCs w:val="22"/>
        </w:rPr>
        <w:t>[Marginalie]</w:t>
      </w:r>
      <w:r w:rsidRPr="00CD4F98">
        <w:rPr>
          <w:i/>
          <w:sz w:val="22"/>
          <w:szCs w:val="22"/>
        </w:rPr>
        <w:fldChar w:fldCharType="end"/>
      </w:r>
    </w:p>
    <w:p w14:paraId="1F298B3C" w14:textId="77777777" w:rsidR="00EE0CAF" w:rsidRPr="00CD4F98" w:rsidRDefault="00EE0CAF" w:rsidP="00EE0CAF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17CF2F87" w14:textId="77777777" w:rsidR="00EE0CAF" w:rsidRDefault="00EE0CAF" w:rsidP="00EE0CAF">
      <w:pPr>
        <w:pStyle w:val="GrundtextRRB"/>
        <w:spacing w:before="120" w:after="0"/>
        <w:ind w:left="0"/>
      </w:pPr>
    </w:p>
    <w:p w14:paraId="025F0066" w14:textId="77777777" w:rsidR="00FE470C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>
        <w:rPr>
          <w:rStyle w:val="Fett"/>
        </w:rPr>
        <w:lastRenderedPageBreak/>
        <w:t>Auswirkungen</w:t>
      </w:r>
    </w:p>
    <w:p w14:paraId="119EFEEE" w14:textId="77777777" w:rsidR="00FE470C" w:rsidRPr="00CD4F98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CD4F98">
        <w:rPr>
          <w:rStyle w:val="Fett"/>
        </w:rPr>
        <w:t>Private</w:t>
      </w:r>
    </w:p>
    <w:p w14:paraId="1BA6BAF2" w14:textId="77777777" w:rsidR="008C4176" w:rsidRDefault="00FE470C" w:rsidP="008C4176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0A5F4C96" w14:textId="77777777" w:rsidR="009D41F6" w:rsidRPr="00CD4F98" w:rsidRDefault="009D41F6" w:rsidP="008C4176">
      <w:pPr>
        <w:spacing w:line="360" w:lineRule="auto"/>
      </w:pPr>
    </w:p>
    <w:p w14:paraId="665E8F28" w14:textId="77777777" w:rsidR="00FE470C" w:rsidRPr="00CD4F98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CD4F98">
        <w:rPr>
          <w:rStyle w:val="Fett"/>
        </w:rPr>
        <w:t>Gemeinden</w:t>
      </w:r>
    </w:p>
    <w:p w14:paraId="54A6E90A" w14:textId="77777777" w:rsidR="008C4176" w:rsidRDefault="00FE470C" w:rsidP="008C4176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6602E4D4" w14:textId="77777777" w:rsidR="009D41F6" w:rsidRPr="00CD4F98" w:rsidRDefault="009D41F6" w:rsidP="008C4176">
      <w:pPr>
        <w:spacing w:line="360" w:lineRule="auto"/>
      </w:pPr>
    </w:p>
    <w:p w14:paraId="224719F9" w14:textId="77777777" w:rsidR="00FE470C" w:rsidRPr="00CD4F98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CD4F98">
        <w:rPr>
          <w:rStyle w:val="Fett"/>
        </w:rPr>
        <w:t>Kanton</w:t>
      </w:r>
    </w:p>
    <w:p w14:paraId="79AA7CBF" w14:textId="0E18C7BC" w:rsidR="008C4176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</w:p>
    <w:p w14:paraId="74F3993D" w14:textId="77777777" w:rsidR="009D41F6" w:rsidRPr="00CD4F98" w:rsidRDefault="009D41F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1C80B662" w14:textId="2693983F" w:rsidR="00FE470C" w:rsidRPr="00CD4F98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CD4F98">
        <w:rPr>
          <w:rStyle w:val="Fett"/>
        </w:rPr>
        <w:t>Regulierungsfolge</w:t>
      </w:r>
      <w:r w:rsidR="000506C9" w:rsidRPr="00CD4F98">
        <w:rPr>
          <w:rStyle w:val="Fett"/>
        </w:rPr>
        <w:t>n</w:t>
      </w:r>
      <w:r w:rsidRPr="00CD4F98">
        <w:rPr>
          <w:rStyle w:val="Fett"/>
        </w:rPr>
        <w:t>abschätzung</w:t>
      </w:r>
    </w:p>
    <w:p w14:paraId="10E17EFC" w14:textId="77777777" w:rsidR="00FE470C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</w:p>
    <w:p w14:paraId="0C968378" w14:textId="77777777" w:rsidR="009D41F6" w:rsidRPr="00CD4F98" w:rsidRDefault="009D41F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34AFF869" w14:textId="3FC36AED" w:rsidR="008D5B3E" w:rsidRPr="00CD4F98" w:rsidRDefault="008D5B3E" w:rsidP="00EF3CE4">
      <w:pPr>
        <w:pStyle w:val="GrundtextRRB"/>
        <w:numPr>
          <w:ilvl w:val="0"/>
          <w:numId w:val="30"/>
        </w:numPr>
        <w:spacing w:before="120" w:after="0"/>
        <w:ind w:left="284" w:hanging="284"/>
        <w:rPr>
          <w:b/>
          <w:bCs/>
          <w:sz w:val="22"/>
          <w:szCs w:val="22"/>
        </w:rPr>
      </w:pPr>
      <w:r w:rsidRPr="00CD4F98">
        <w:rPr>
          <w:b/>
          <w:bCs/>
          <w:sz w:val="22"/>
          <w:szCs w:val="22"/>
        </w:rPr>
        <w:t>Vereinbarkeit mit der Behindertenrechtskonvention</w:t>
      </w:r>
      <w:r w:rsidRPr="00CD4F98">
        <w:rPr>
          <w:b/>
          <w:bCs/>
          <w:sz w:val="22"/>
          <w:szCs w:val="22"/>
        </w:rPr>
        <w:tab/>
      </w:r>
    </w:p>
    <w:p w14:paraId="35D1318F" w14:textId="67B33842" w:rsidR="008C4176" w:rsidRDefault="008D5B3E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</w:p>
    <w:p w14:paraId="40919808" w14:textId="77777777" w:rsidR="009D41F6" w:rsidRPr="00CD4F98" w:rsidRDefault="009D41F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356714A4" w14:textId="77777777" w:rsidR="00EE0CAF" w:rsidRPr="00CD4F98" w:rsidRDefault="00EE0CAF" w:rsidP="00EE0CAF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CD4F98">
        <w:rPr>
          <w:rStyle w:val="Fett"/>
        </w:rPr>
        <w:t xml:space="preserve">Finanzielle Auswirkungen </w:t>
      </w:r>
      <w:r w:rsidRPr="00CD4F98">
        <w:rPr>
          <w:rStyle w:val="Fett"/>
          <w:b w:val="0"/>
          <w:i/>
          <w:color w:val="FF0000"/>
        </w:rPr>
        <w:t>(Hinweis: nur falls nicht unter Abschnitt E behandelt)</w:t>
      </w:r>
    </w:p>
    <w:p w14:paraId="76462DB1" w14:textId="61822852" w:rsidR="00EE0CAF" w:rsidRDefault="00EE0CAF" w:rsidP="00EE0CAF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</w:p>
    <w:p w14:paraId="1B8E90D4" w14:textId="77777777" w:rsidR="009D41F6" w:rsidRPr="00CD4F98" w:rsidRDefault="009D41F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7D53D323" w14:textId="4D1004BA" w:rsidR="00FE470C" w:rsidRPr="00CD4F98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CD4F98">
        <w:rPr>
          <w:rStyle w:val="Fett"/>
        </w:rPr>
        <w:t>Inkraftsetzung</w:t>
      </w:r>
      <w:r w:rsidR="00A5350D" w:rsidRPr="00CD4F98">
        <w:rPr>
          <w:rStyle w:val="Fett"/>
        </w:rPr>
        <w:t xml:space="preserve"> </w:t>
      </w:r>
      <w:r w:rsidR="00A5350D" w:rsidRPr="00CD4F98">
        <w:rPr>
          <w:rStyle w:val="Fett"/>
          <w:b w:val="0"/>
          <w:i/>
          <w:color w:val="FF0000"/>
        </w:rPr>
        <w:t xml:space="preserve">(Hinweis: nur falls die Inkraftsetzung im Gesetz geregelt wird oder </w:t>
      </w:r>
      <w:r w:rsidR="00C86EC1" w:rsidRPr="00CD4F98">
        <w:rPr>
          <w:rStyle w:val="Fett"/>
          <w:b w:val="0"/>
          <w:i/>
          <w:color w:val="FF0000"/>
        </w:rPr>
        <w:t xml:space="preserve">durch </w:t>
      </w:r>
      <w:r w:rsidR="00A5350D" w:rsidRPr="00CD4F98">
        <w:rPr>
          <w:rStyle w:val="Fett"/>
          <w:b w:val="0"/>
          <w:i/>
          <w:color w:val="FF0000"/>
        </w:rPr>
        <w:t>den Kantonsrat erfolgen soll</w:t>
      </w:r>
      <w:r w:rsidR="004F38F0" w:rsidRPr="00CD4F98">
        <w:rPr>
          <w:rStyle w:val="Fett"/>
          <w:b w:val="0"/>
          <w:i/>
          <w:color w:val="FF0000"/>
        </w:rPr>
        <w:t>,</w:t>
      </w:r>
      <w:r w:rsidR="00C86EC1" w:rsidRPr="00CD4F98">
        <w:rPr>
          <w:rStyle w:val="Fett"/>
          <w:b w:val="0"/>
          <w:i/>
          <w:color w:val="FF0000"/>
        </w:rPr>
        <w:t xml:space="preserve"> vgl.</w:t>
      </w:r>
      <w:r w:rsidR="00A5350D" w:rsidRPr="00CD4F98">
        <w:rPr>
          <w:rStyle w:val="Fett"/>
          <w:b w:val="0"/>
          <w:i/>
          <w:color w:val="FF0000"/>
        </w:rPr>
        <w:t xml:space="preserve"> § 10 Abs. 2 PublG)</w:t>
      </w:r>
      <w:r w:rsidR="00A5350D" w:rsidRPr="00CD4F98">
        <w:rPr>
          <w:rStyle w:val="Fett"/>
          <w:color w:val="FF0000"/>
        </w:rPr>
        <w:t xml:space="preserve"> </w:t>
      </w:r>
    </w:p>
    <w:p w14:paraId="38EA1558" w14:textId="0741A0D9" w:rsidR="009D41F6" w:rsidRPr="00CD4F98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8" w:name="Text14"/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  <w:bookmarkEnd w:id="8"/>
    </w:p>
    <w:p w14:paraId="5B93C604" w14:textId="77777777" w:rsidR="00EE0CAF" w:rsidRPr="00CD4F98" w:rsidRDefault="00EE0CAF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4F206351" w14:textId="77777777" w:rsidR="004E6EEF" w:rsidRPr="00CD4F98" w:rsidRDefault="0066259D" w:rsidP="008C4176">
      <w:pPr>
        <w:pStyle w:val="7015Zeilenabstand"/>
      </w:pPr>
      <w:r w:rsidRPr="00CD4F98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CD4F98">
        <w:rPr>
          <w:rFonts w:asciiTheme="minorHAnsi" w:hAnsiTheme="minorHAnsi" w:cstheme="minorHAnsi"/>
        </w:rPr>
        <w:instrText xml:space="preserve"> FORMTEXT </w:instrText>
      </w:r>
      <w:r w:rsidRPr="00CD4F98">
        <w:rPr>
          <w:rFonts w:asciiTheme="minorHAnsi" w:hAnsiTheme="minorHAnsi" w:cstheme="minorHAnsi"/>
        </w:rPr>
      </w:r>
      <w:r w:rsidRPr="00CD4F98">
        <w:rPr>
          <w:rFonts w:asciiTheme="minorHAnsi" w:hAnsiTheme="minorHAnsi" w:cstheme="minorHAnsi"/>
        </w:rPr>
        <w:fldChar w:fldCharType="separate"/>
      </w:r>
      <w:r w:rsidRPr="00CD4F98">
        <w:rPr>
          <w:rFonts w:asciiTheme="minorHAnsi" w:hAnsiTheme="minorHAnsi" w:cstheme="minorHAnsi"/>
          <w:noProof/>
        </w:rPr>
        <w:t>[Direktion]</w:t>
      </w:r>
      <w:r w:rsidRPr="00CD4F98">
        <w:rPr>
          <w:rFonts w:asciiTheme="minorHAnsi" w:hAnsiTheme="minorHAnsi" w:cstheme="minorHAnsi"/>
        </w:rPr>
        <w:fldChar w:fldCharType="end"/>
      </w:r>
    </w:p>
    <w:p w14:paraId="288EE86E" w14:textId="77777777" w:rsidR="004E6EEF" w:rsidRDefault="004E6EEF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345A78F2" w14:textId="77777777" w:rsidR="009D41F6" w:rsidRDefault="009D41F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307A269E" w14:textId="77777777" w:rsidR="009D41F6" w:rsidRDefault="009D41F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7BC811EA" w14:textId="77777777" w:rsidR="009D41F6" w:rsidRPr="00CD4F98" w:rsidRDefault="009D41F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0D777AD0" w14:textId="77777777" w:rsidR="004E6EEF" w:rsidRPr="00CD4F98" w:rsidRDefault="00416219" w:rsidP="008C4176">
      <w:pPr>
        <w:pStyle w:val="00Vorgabetext"/>
      </w:pPr>
      <w:r w:rsidRPr="00CD4F98">
        <w:lastRenderedPageBreak/>
        <w:t>Regierungsrätin</w:t>
      </w:r>
      <w:r w:rsidR="008C4176" w:rsidRPr="00CD4F98">
        <w:t xml:space="preserve">/Regierungsrat </w:t>
      </w:r>
    </w:p>
    <w:p w14:paraId="3BAF2F8A" w14:textId="77777777" w:rsidR="004E6EEF" w:rsidRDefault="004E6EEF" w:rsidP="00EE0CAF">
      <w:pPr>
        <w:pStyle w:val="GrundtextRRB"/>
        <w:spacing w:before="120" w:after="0"/>
        <w:ind w:left="0"/>
      </w:pPr>
    </w:p>
    <w:p w14:paraId="4ABFA0E4" w14:textId="77777777" w:rsidR="004E6EEF" w:rsidRPr="00CD4F98" w:rsidRDefault="00416219" w:rsidP="00323B7A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268"/>
          <w:tab w:val="left" w:pos="3969"/>
        </w:tabs>
        <w:rPr>
          <w:sz w:val="20"/>
          <w:szCs w:val="20"/>
        </w:rPr>
      </w:pPr>
      <w:r w:rsidRPr="00CD4F98">
        <w:rPr>
          <w:sz w:val="20"/>
          <w:szCs w:val="20"/>
        </w:rPr>
        <w:t xml:space="preserve">Datum Fristablauf (inkl. allfällige Erstreckung): </w:t>
      </w:r>
      <w:r w:rsidR="00B12257" w:rsidRPr="00CD4F98">
        <w:rPr>
          <w:rFonts w:ascii="Arial Black" w:hAnsi="Arial Black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[Datum]"/>
            </w:textInput>
          </w:ffData>
        </w:fldChar>
      </w:r>
      <w:r w:rsidR="00B12257" w:rsidRPr="00CD4F98">
        <w:rPr>
          <w:rFonts w:ascii="Arial Black" w:hAnsi="Arial Black"/>
          <w:sz w:val="20"/>
          <w:szCs w:val="20"/>
        </w:rPr>
        <w:instrText xml:space="preserve"> FORMTEXT </w:instrText>
      </w:r>
      <w:r w:rsidR="00B12257" w:rsidRPr="00CD4F98">
        <w:rPr>
          <w:rFonts w:ascii="Arial Black" w:hAnsi="Arial Black"/>
          <w:sz w:val="20"/>
          <w:szCs w:val="20"/>
        </w:rPr>
      </w:r>
      <w:r w:rsidR="00B12257" w:rsidRPr="00CD4F98">
        <w:rPr>
          <w:rFonts w:ascii="Arial Black" w:hAnsi="Arial Black"/>
          <w:sz w:val="20"/>
          <w:szCs w:val="20"/>
        </w:rPr>
        <w:fldChar w:fldCharType="separate"/>
      </w:r>
      <w:r w:rsidR="00B12257" w:rsidRPr="00CD4F98">
        <w:rPr>
          <w:rFonts w:ascii="Arial Black" w:hAnsi="Arial Black"/>
          <w:noProof/>
          <w:sz w:val="20"/>
          <w:szCs w:val="20"/>
        </w:rPr>
        <w:t>[Datum]</w:t>
      </w:r>
      <w:r w:rsidR="00B12257" w:rsidRPr="00CD4F98">
        <w:rPr>
          <w:rFonts w:ascii="Arial Black" w:hAnsi="Arial Black"/>
          <w:sz w:val="20"/>
          <w:szCs w:val="20"/>
        </w:rPr>
        <w:fldChar w:fldCharType="end"/>
      </w:r>
    </w:p>
    <w:p w14:paraId="348C29EA" w14:textId="77777777" w:rsidR="00A5350D" w:rsidRPr="00CD4F98" w:rsidRDefault="00A5350D" w:rsidP="00A5350D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CD4F98">
        <w:rPr>
          <w:sz w:val="20"/>
          <w:szCs w:val="20"/>
        </w:rPr>
        <w:t>Antragsbereinigung:</w:t>
      </w:r>
    </w:p>
    <w:p w14:paraId="0030BCBF" w14:textId="77777777" w:rsidR="00A5350D" w:rsidRPr="00CD4F98" w:rsidRDefault="00A5350D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>Personalamt:</w:t>
      </w:r>
      <w:r w:rsidR="00F87C70" w:rsidRPr="00CD4F98">
        <w:rPr>
          <w:sz w:val="20"/>
          <w:szCs w:val="20"/>
        </w:rPr>
        <w:tab/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C70" w:rsidRPr="00CD4F98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durchgeführt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nicht notwendig</w:t>
      </w:r>
    </w:p>
    <w:p w14:paraId="68C58A7B" w14:textId="77777777" w:rsidR="00A5350D" w:rsidRPr="00CD4F98" w:rsidRDefault="00A5350D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>Finanzverwaltung: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durchgeführt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nicht notwendig</w:t>
      </w:r>
    </w:p>
    <w:p w14:paraId="7D5E7922" w14:textId="79421810" w:rsidR="00A5350D" w:rsidRPr="00CD4F98" w:rsidRDefault="00A5350D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>Regulierungsfolge</w:t>
      </w:r>
      <w:r w:rsidR="000506C9" w:rsidRPr="00CD4F98">
        <w:rPr>
          <w:sz w:val="20"/>
          <w:szCs w:val="20"/>
        </w:rPr>
        <w:t>n</w:t>
      </w:r>
      <w:r w:rsidRPr="00CD4F98">
        <w:rPr>
          <w:sz w:val="20"/>
          <w:szCs w:val="20"/>
        </w:rPr>
        <w:t xml:space="preserve">abschätzung </w:t>
      </w:r>
      <w:r w:rsidR="000A555D" w:rsidRPr="00CD4F98">
        <w:rPr>
          <w:sz w:val="20"/>
          <w:szCs w:val="20"/>
        </w:rPr>
        <w:t>(RFA)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</w:t>
      </w:r>
      <w:r w:rsidR="00F54037" w:rsidRPr="00CD4F98">
        <w:rPr>
          <w:sz w:val="20"/>
          <w:szCs w:val="20"/>
        </w:rPr>
        <w:t>Vorprüfung</w:t>
      </w:r>
      <w:r w:rsidR="00DA69F1" w:rsidRPr="00CD4F98">
        <w:rPr>
          <w:sz w:val="20"/>
          <w:szCs w:val="20"/>
        </w:rPr>
        <w:t xml:space="preserve"> 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</w:t>
      </w:r>
      <w:r w:rsidR="00F54037" w:rsidRPr="00CD4F98">
        <w:rPr>
          <w:sz w:val="20"/>
          <w:szCs w:val="20"/>
        </w:rPr>
        <w:t>R</w:t>
      </w:r>
      <w:r w:rsidR="000A555D" w:rsidRPr="00CD4F98">
        <w:rPr>
          <w:sz w:val="20"/>
          <w:szCs w:val="20"/>
        </w:rPr>
        <w:t>FA</w:t>
      </w:r>
    </w:p>
    <w:p w14:paraId="32C9D702" w14:textId="5D3E5A66" w:rsidR="00390E29" w:rsidRPr="00CD4F98" w:rsidRDefault="00390E29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 xml:space="preserve">Vereinbarkeit mit Behindertenrechtskonvention 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57278097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160FF" w:rsidRPr="00CD4F98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CD4F98">
        <w:rPr>
          <w:sz w:val="20"/>
          <w:szCs w:val="20"/>
        </w:rPr>
        <w:t xml:space="preserve"> </w:t>
      </w:r>
      <w:r w:rsidR="00A553F1" w:rsidRPr="00CD4F98">
        <w:rPr>
          <w:sz w:val="20"/>
          <w:szCs w:val="20"/>
        </w:rPr>
        <w:t>V</w:t>
      </w:r>
      <w:r w:rsidR="00034025" w:rsidRPr="00CD4F98">
        <w:rPr>
          <w:sz w:val="20"/>
          <w:szCs w:val="20"/>
        </w:rPr>
        <w:t>orprüfung</w:t>
      </w:r>
      <w:r w:rsidR="00034025" w:rsidRPr="00CD4F98">
        <w:rPr>
          <w:sz w:val="20"/>
          <w:szCs w:val="20"/>
        </w:rPr>
        <w:tab/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976690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</w:t>
      </w:r>
      <w:r w:rsidR="00034025" w:rsidRPr="00CD4F98">
        <w:rPr>
          <w:sz w:val="20"/>
          <w:szCs w:val="20"/>
        </w:rPr>
        <w:t>Vertiefte Prüfung</w:t>
      </w:r>
    </w:p>
    <w:p w14:paraId="2C59FD85" w14:textId="77777777" w:rsidR="00A5350D" w:rsidRPr="00CD4F98" w:rsidRDefault="00A5350D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>IDG-Status:</w:t>
      </w:r>
      <w:r w:rsidR="00F87C70" w:rsidRPr="00CD4F98">
        <w:rPr>
          <w:sz w:val="20"/>
          <w:szCs w:val="20"/>
        </w:rPr>
        <w:tab/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87C70" w:rsidRPr="00CD4F98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CD4F98">
        <w:rPr>
          <w:sz w:val="20"/>
          <w:szCs w:val="20"/>
        </w:rPr>
        <w:t xml:space="preserve"> öffentlich</w:t>
      </w:r>
      <w:r w:rsidR="00F87C70" w:rsidRPr="00CD4F98">
        <w:rPr>
          <w:sz w:val="20"/>
          <w:szCs w:val="20"/>
        </w:rPr>
        <w:tab/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nicht öffentlich</w:t>
      </w:r>
    </w:p>
    <w:p w14:paraId="58A362A2" w14:textId="77777777" w:rsidR="00A5350D" w:rsidRPr="00CD4F98" w:rsidRDefault="00A5350D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 xml:space="preserve">Finanzielle Auswirkungen 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aufgeführt</w:t>
      </w:r>
      <w:r w:rsidR="00F87C70" w:rsidRPr="00CD4F98">
        <w:rPr>
          <w:sz w:val="20"/>
          <w:szCs w:val="20"/>
        </w:rPr>
        <w:tab/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nicht notwendig</w:t>
      </w:r>
    </w:p>
    <w:p w14:paraId="0F0BCDE0" w14:textId="77777777" w:rsidR="00A5350D" w:rsidRPr="00A5350D" w:rsidRDefault="00A5350D" w:rsidP="00A5350D">
      <w:pPr>
        <w:pStyle w:val="01Kleinschrift"/>
      </w:pPr>
    </w:p>
    <w:p w14:paraId="5457B2DB" w14:textId="77777777" w:rsidR="008C4176" w:rsidRDefault="008C4176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</w:p>
    <w:p w14:paraId="43755CF7" w14:textId="77777777" w:rsidR="008C4176" w:rsidRDefault="008C4176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sectPr w:rsidR="008C4176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6437"/>
        <w:gridCol w:w="6432"/>
      </w:tblGrid>
      <w:tr w:rsidR="00FC5B03" w:rsidRPr="00FF09C0" w14:paraId="4A5D3B12" w14:textId="77777777" w:rsidTr="00FC5B03">
        <w:trPr>
          <w:tblHeader/>
        </w:trPr>
        <w:tc>
          <w:tcPr>
            <w:tcW w:w="2501" w:type="pct"/>
            <w:shd w:val="clear" w:color="auto" w:fill="B2B2B2" w:themeFill="accent2"/>
            <w:vAlign w:val="center"/>
          </w:tcPr>
          <w:p w14:paraId="087C4EAB" w14:textId="77777777" w:rsidR="00FC5B03" w:rsidRPr="00FF09C0" w:rsidRDefault="00FC5B03" w:rsidP="00B12257">
            <w:pPr>
              <w:rPr>
                <w:rFonts w:ascii="Arial Narrow" w:hAnsi="Arial Narrow"/>
                <w:b/>
              </w:rPr>
            </w:pPr>
            <w:r w:rsidRPr="00FF09C0">
              <w:rPr>
                <w:rFonts w:ascii="Arial Narrow" w:hAnsi="Arial Narrow"/>
                <w:b/>
              </w:rPr>
              <w:lastRenderedPageBreak/>
              <w:t xml:space="preserve">Antrag an den Regierungsrat vom </w:t>
            </w:r>
            <w:r>
              <w:rPr>
                <w:rFonts w:ascii="Arial Narrow" w:hAnsi="Arial Narrow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>
              <w:rPr>
                <w:rFonts w:ascii="Arial Narrow" w:hAnsi="Arial Narrow"/>
                <w:b/>
              </w:rPr>
              <w:instrText xml:space="preserve"> FORMTEXT </w:instrText>
            </w:r>
            <w:r>
              <w:rPr>
                <w:rFonts w:ascii="Arial Narrow" w:hAnsi="Arial Narrow"/>
                <w:b/>
              </w:rPr>
            </w:r>
            <w:r>
              <w:rPr>
                <w:rFonts w:ascii="Arial Narrow" w:hAnsi="Arial Narrow"/>
                <w:b/>
              </w:rPr>
              <w:fldChar w:fldCharType="separate"/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</w:rPr>
              <w:fldChar w:fldCharType="end"/>
            </w:r>
            <w:r>
              <w:rPr>
                <w:rFonts w:ascii="Arial Narrow" w:hAnsi="Arial Narrow"/>
                <w:b/>
              </w:rPr>
              <w:t xml:space="preserve"> für </w:t>
            </w:r>
            <w:r>
              <w:rPr>
                <w:rFonts w:ascii="Arial Narrow" w:hAnsi="Arial Narrow"/>
                <w:b/>
              </w:rPr>
              <w:br/>
              <w:t xml:space="preserve">1. </w:t>
            </w:r>
            <w:r w:rsidRPr="00FF09C0">
              <w:rPr>
                <w:rFonts w:ascii="Arial Narrow" w:hAnsi="Arial Narrow"/>
                <w:b/>
              </w:rPr>
              <w:t>Lesung</w:t>
            </w:r>
          </w:p>
        </w:tc>
        <w:tc>
          <w:tcPr>
            <w:tcW w:w="2499" w:type="pct"/>
            <w:shd w:val="clear" w:color="auto" w:fill="B2B2B2" w:themeFill="accent2"/>
            <w:vAlign w:val="center"/>
          </w:tcPr>
          <w:p w14:paraId="23E2AEEB" w14:textId="77777777" w:rsidR="00FC5B03" w:rsidRPr="00FF09C0" w:rsidRDefault="00FC5B03" w:rsidP="00B12257">
            <w:pPr>
              <w:rPr>
                <w:rFonts w:ascii="Arial Narrow" w:hAnsi="Arial Narrow"/>
                <w:b/>
              </w:rPr>
            </w:pPr>
            <w:r w:rsidRPr="00FF09C0">
              <w:rPr>
                <w:rFonts w:ascii="Arial Narrow" w:hAnsi="Arial Narrow"/>
                <w:b/>
              </w:rPr>
              <w:t xml:space="preserve">Antrag an den Regierungsrat vom </w:t>
            </w:r>
            <w:bookmarkStart w:id="9" w:name="DatumAntrag1Lesung"/>
            <w:r w:rsidRPr="00FF09C0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FF09C0">
              <w:rPr>
                <w:rFonts w:ascii="Arial Narrow" w:hAnsi="Arial Narrow"/>
                <w:b/>
              </w:rPr>
              <w:instrText xml:space="preserve"> FORMTEXT </w:instrText>
            </w:r>
            <w:r w:rsidRPr="00FF09C0">
              <w:rPr>
                <w:rFonts w:ascii="Arial Narrow" w:hAnsi="Arial Narrow"/>
                <w:b/>
              </w:rPr>
            </w:r>
            <w:r w:rsidRPr="00FF09C0">
              <w:rPr>
                <w:rFonts w:ascii="Arial Narrow" w:hAnsi="Arial Narrow"/>
                <w:b/>
              </w:rPr>
              <w:fldChar w:fldCharType="separate"/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</w:rPr>
              <w:fldChar w:fldCharType="end"/>
            </w:r>
            <w:bookmarkEnd w:id="9"/>
            <w:r>
              <w:rPr>
                <w:rFonts w:ascii="Arial Narrow" w:hAnsi="Arial Narrow"/>
                <w:b/>
              </w:rPr>
              <w:t xml:space="preserve"> für </w:t>
            </w:r>
            <w:r>
              <w:rPr>
                <w:rFonts w:ascii="Arial Narrow" w:hAnsi="Arial Narrow"/>
                <w:b/>
              </w:rPr>
              <w:br/>
              <w:t xml:space="preserve">2. </w:t>
            </w:r>
            <w:r w:rsidRPr="00FF09C0">
              <w:rPr>
                <w:rFonts w:ascii="Arial Narrow" w:hAnsi="Arial Narrow"/>
                <w:b/>
              </w:rPr>
              <w:t>Lesung (</w:t>
            </w:r>
            <w:r w:rsidRPr="00FF09C0">
              <w:rPr>
                <w:rStyle w:val="RRBASynopsenderung"/>
                <w:b/>
              </w:rPr>
              <w:t>Änderungen unterstrichen</w:t>
            </w:r>
            <w:r w:rsidRPr="00FF09C0">
              <w:rPr>
                <w:rFonts w:ascii="Arial Narrow" w:hAnsi="Arial Narrow"/>
                <w:b/>
              </w:rPr>
              <w:t>)</w:t>
            </w:r>
          </w:p>
        </w:tc>
      </w:tr>
      <w:tr w:rsidR="00FC5B03" w:rsidRPr="00B6674D" w14:paraId="16D0AC49" w14:textId="77777777" w:rsidTr="00FC5B03">
        <w:tc>
          <w:tcPr>
            <w:tcW w:w="2501" w:type="pct"/>
          </w:tcPr>
          <w:p w14:paraId="75B0093D" w14:textId="2ACCFB72" w:rsidR="00FC5B03" w:rsidRPr="003C6A48" w:rsidRDefault="00FC5B03" w:rsidP="005D30D4">
            <w:pPr>
              <w:pStyle w:val="RRBASynopseStandard"/>
            </w:pPr>
            <w:r>
              <w:fldChar w:fldCharType="begin">
                <w:ffData>
                  <w:name w:val="Text18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0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</w:t>
            </w:r>
            <w:r w:rsidR="00815F6D">
              <w:rPr>
                <w:noProof/>
              </w:rPr>
              <w:t>Erlasst</w:t>
            </w:r>
            <w:r>
              <w:rPr>
                <w:noProof/>
              </w:rPr>
              <w:t>itel]</w:t>
            </w:r>
            <w:r>
              <w:fldChar w:fldCharType="end"/>
            </w:r>
            <w:bookmarkEnd w:id="10"/>
          </w:p>
          <w:p w14:paraId="7D5F51FB" w14:textId="77777777" w:rsidR="00FC5B03" w:rsidRPr="003C6A48" w:rsidRDefault="00FC5B03" w:rsidP="005D30D4">
            <w:pPr>
              <w:pStyle w:val="RRBASynopseStandard"/>
            </w:pPr>
            <w:r w:rsidRPr="003C6A48">
              <w:t xml:space="preserve">(vom </w:t>
            </w:r>
            <w:r w:rsidRPr="003C6A48">
              <w:fldChar w:fldCharType="begin">
                <w:ffData>
                  <w:name w:val="DatumErlass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3C6A48">
              <w:instrText xml:space="preserve"> FORMTEXT </w:instrText>
            </w:r>
            <w:r w:rsidRPr="003C6A48">
              <w:fldChar w:fldCharType="separate"/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fldChar w:fldCharType="end"/>
            </w:r>
            <w:r w:rsidRPr="003C6A48">
              <w:t>)</w:t>
            </w:r>
          </w:p>
          <w:p w14:paraId="4CD90EE2" w14:textId="77777777" w:rsidR="00FC5B03" w:rsidRPr="0064673E" w:rsidRDefault="00FC5B03" w:rsidP="005D30D4">
            <w:pPr>
              <w:pStyle w:val="RRBASynopseStandard"/>
              <w:rPr>
                <w:i/>
                <w:iCs/>
              </w:rPr>
            </w:pPr>
            <w:r w:rsidRPr="0064673E">
              <w:rPr>
                <w:i/>
                <w:iCs/>
              </w:rPr>
              <w:t>Der Kantonsrat,</w:t>
            </w:r>
          </w:p>
          <w:p w14:paraId="3E1CC1F4" w14:textId="7BE072B8" w:rsidR="00FC5B03" w:rsidRPr="003C6A48" w:rsidRDefault="00FC5B03" w:rsidP="005D30D4">
            <w:pPr>
              <w:pStyle w:val="RRBASynopseStandard"/>
            </w:pPr>
            <w:r w:rsidRPr="003C6A48">
              <w:t>nach Einsichtnahme in d</w:t>
            </w:r>
            <w:r w:rsidR="00977936">
              <w:t xml:space="preserve">en Antrag </w:t>
            </w:r>
            <w:r w:rsidRPr="003C6A48">
              <w:t xml:space="preserve">des Regierungsrates vom </w:t>
            </w:r>
            <w:r w:rsidRPr="003C6A48">
              <w:fldChar w:fldCharType="begin">
                <w:ffData>
                  <w:name w:val="DatumAntragRRKR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3C6A48">
              <w:instrText xml:space="preserve"> FORMTEXT </w:instrText>
            </w:r>
            <w:r w:rsidRPr="003C6A48">
              <w:fldChar w:fldCharType="separate"/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fldChar w:fldCharType="end"/>
            </w:r>
            <w:r w:rsidR="009009F5">
              <w:t>,</w:t>
            </w:r>
          </w:p>
          <w:p w14:paraId="70497CEA" w14:textId="77777777" w:rsidR="00FC5B03" w:rsidRPr="0064673E" w:rsidRDefault="00FC5B03" w:rsidP="005D30D4">
            <w:pPr>
              <w:pStyle w:val="RRBASynopseStandard"/>
              <w:rPr>
                <w:i/>
                <w:iCs/>
              </w:rPr>
            </w:pPr>
            <w:r w:rsidRPr="0064673E">
              <w:rPr>
                <w:i/>
                <w:iCs/>
              </w:rPr>
              <w:t>beschliesst:</w:t>
            </w:r>
          </w:p>
          <w:p w14:paraId="4E49FD97" w14:textId="77777777" w:rsidR="00FC5B03" w:rsidRPr="003C6A48" w:rsidRDefault="00FC5B03" w:rsidP="00FC5B03">
            <w:pPr>
              <w:pStyle w:val="RRBASynopseStandard"/>
              <w:numPr>
                <w:ilvl w:val="0"/>
                <w:numId w:val="33"/>
              </w:numPr>
            </w:pPr>
            <w:r w:rsidRPr="00BE1C7F">
              <w:t>Es wird folgendes Gesetz erlassen:</w:t>
            </w:r>
          </w:p>
        </w:tc>
        <w:tc>
          <w:tcPr>
            <w:tcW w:w="2499" w:type="pct"/>
          </w:tcPr>
          <w:p w14:paraId="079268F1" w14:textId="77777777" w:rsidR="00FC5B03" w:rsidRPr="00B6674D" w:rsidRDefault="00FC5B03" w:rsidP="005D30D4">
            <w:pPr>
              <w:pStyle w:val="RRBASynopseStandard"/>
            </w:pPr>
          </w:p>
        </w:tc>
      </w:tr>
      <w:tr w:rsidR="00FC5B03" w:rsidRPr="00B6674D" w14:paraId="042F34DA" w14:textId="77777777" w:rsidTr="00FC5B03">
        <w:tc>
          <w:tcPr>
            <w:tcW w:w="2501" w:type="pct"/>
          </w:tcPr>
          <w:p w14:paraId="5E6E31FA" w14:textId="1EA4302C" w:rsidR="00FC5B03" w:rsidRPr="00B6674D" w:rsidRDefault="00FC5B03" w:rsidP="00FC5B03">
            <w:pPr>
              <w:pStyle w:val="RRBASynopseGliederungstitel"/>
            </w:pPr>
            <w:r>
              <w:t xml:space="preserve">Text </w:t>
            </w:r>
            <w:r w:rsidR="004E1D13">
              <w:t>Gliederungst</w:t>
            </w:r>
            <w:r>
              <w:t>itel</w:t>
            </w:r>
          </w:p>
        </w:tc>
        <w:tc>
          <w:tcPr>
            <w:tcW w:w="2499" w:type="pct"/>
          </w:tcPr>
          <w:p w14:paraId="44802C45" w14:textId="77777777" w:rsidR="00FC5B03" w:rsidRPr="00B6674D" w:rsidRDefault="00FC5B03" w:rsidP="00FC5B03">
            <w:pPr>
              <w:pStyle w:val="RRBASynopseTextAbsatz"/>
            </w:pPr>
          </w:p>
        </w:tc>
      </w:tr>
      <w:bookmarkStart w:id="11" w:name="TextMarginalie"/>
      <w:tr w:rsidR="00FC5B03" w:rsidRPr="00B6674D" w14:paraId="06FF91A1" w14:textId="77777777" w:rsidTr="00FC5B03">
        <w:tc>
          <w:tcPr>
            <w:tcW w:w="2501" w:type="pct"/>
          </w:tcPr>
          <w:p w14:paraId="220B443F" w14:textId="77777777" w:rsidR="00FC5B03" w:rsidRPr="00B6674D" w:rsidRDefault="00FC5B03" w:rsidP="00FC5B03">
            <w:pPr>
              <w:pStyle w:val="RRBASynopseMarginalie"/>
            </w:pPr>
            <w:r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Marginalie</w:t>
            </w:r>
            <w:r>
              <w:fldChar w:fldCharType="end"/>
            </w:r>
            <w:bookmarkEnd w:id="11"/>
          </w:p>
        </w:tc>
        <w:tc>
          <w:tcPr>
            <w:tcW w:w="2499" w:type="pct"/>
          </w:tcPr>
          <w:p w14:paraId="2545EF71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140A7B47" w14:textId="77777777" w:rsidTr="00FC5B03">
        <w:tc>
          <w:tcPr>
            <w:tcW w:w="2501" w:type="pct"/>
          </w:tcPr>
          <w:p w14:paraId="15827D38" w14:textId="77777777" w:rsidR="00FC5B03" w:rsidRPr="00B6674D" w:rsidRDefault="00FC5B03" w:rsidP="00FC5B03">
            <w:pPr>
              <w:pStyle w:val="RRBASynopseTextAbsatz"/>
            </w:pPr>
            <w:r w:rsidRPr="003C1330">
              <w:t>§ 1.</w:t>
            </w:r>
            <w:r>
              <w:tab/>
            </w:r>
            <w:r w:rsidRPr="006026EF">
              <w:rPr>
                <w:vertAlign w:val="superscript"/>
              </w:rPr>
              <w:t>1</w:t>
            </w:r>
            <w:r>
              <w:rPr>
                <w:vertAlign w:val="superscript"/>
              </w:rPr>
              <w:t> </w:t>
            </w:r>
            <w:r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1</w:t>
            </w:r>
            <w:r>
              <w:fldChar w:fldCharType="end"/>
            </w:r>
          </w:p>
        </w:tc>
        <w:tc>
          <w:tcPr>
            <w:tcW w:w="2499" w:type="pct"/>
          </w:tcPr>
          <w:p w14:paraId="4A0A9BDE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58CBAC6D" w14:textId="77777777" w:rsidTr="00FC5B03">
        <w:tc>
          <w:tcPr>
            <w:tcW w:w="2501" w:type="pct"/>
          </w:tcPr>
          <w:p w14:paraId="71280E49" w14:textId="77777777" w:rsidR="00FC5B03" w:rsidRPr="00B6674D" w:rsidRDefault="00FC5B03" w:rsidP="00FC5B03">
            <w:pPr>
              <w:pStyle w:val="RRBASynopseTextAbsatz"/>
            </w:pPr>
            <w:r w:rsidRPr="005351C4">
              <w:rPr>
                <w:vertAlign w:val="superscript"/>
              </w:rPr>
              <w:t>2</w:t>
            </w:r>
            <w:r>
              <w:rPr>
                <w:vertAlign w:val="superscript"/>
              </w:rPr>
              <w:t> </w:t>
            </w:r>
            <w:r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2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2499" w:type="pct"/>
          </w:tcPr>
          <w:p w14:paraId="28B8E8E7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11F4B614" w14:textId="77777777" w:rsidTr="00FC5B03">
        <w:tc>
          <w:tcPr>
            <w:tcW w:w="2501" w:type="pct"/>
          </w:tcPr>
          <w:p w14:paraId="18A2A884" w14:textId="77777777" w:rsidR="00FC5B03" w:rsidRPr="00B6674D" w:rsidRDefault="00FC5B03" w:rsidP="00FC5B03">
            <w:pPr>
              <w:pStyle w:val="RRBASynopseTextAbsatz"/>
            </w:pPr>
            <w:r w:rsidRPr="005351C4">
              <w:rPr>
                <w:vertAlign w:val="superscript"/>
              </w:rPr>
              <w:t>3 </w:t>
            </w:r>
            <w:r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3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2499" w:type="pct"/>
          </w:tcPr>
          <w:p w14:paraId="33279E67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1066BA58" w14:textId="77777777" w:rsidTr="00FC5B03">
        <w:tc>
          <w:tcPr>
            <w:tcW w:w="2501" w:type="pct"/>
          </w:tcPr>
          <w:p w14:paraId="73F9DCE0" w14:textId="77777777" w:rsidR="00FC5B03" w:rsidRPr="00B6674D" w:rsidRDefault="00FC5B03" w:rsidP="00FC5B03">
            <w:pPr>
              <w:pStyle w:val="RRBASynopseTextLit"/>
            </w:pPr>
            <w:r w:rsidRPr="005351C4">
              <w:t>a.</w:t>
            </w:r>
            <w:r>
              <w:tab/>
            </w:r>
          </w:p>
        </w:tc>
        <w:tc>
          <w:tcPr>
            <w:tcW w:w="2499" w:type="pct"/>
          </w:tcPr>
          <w:p w14:paraId="539B85BE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20C813C0" w14:textId="77777777" w:rsidTr="00FC5B03">
        <w:tc>
          <w:tcPr>
            <w:tcW w:w="2501" w:type="pct"/>
          </w:tcPr>
          <w:p w14:paraId="50078029" w14:textId="77777777" w:rsidR="00FC5B03" w:rsidRPr="00B6674D" w:rsidRDefault="00FC5B03" w:rsidP="00FC5B03">
            <w:pPr>
              <w:pStyle w:val="RRBASynopseTextZiff"/>
            </w:pPr>
            <w:r>
              <w:t>1.</w:t>
            </w:r>
            <w:r>
              <w:tab/>
            </w:r>
          </w:p>
        </w:tc>
        <w:tc>
          <w:tcPr>
            <w:tcW w:w="2499" w:type="pct"/>
          </w:tcPr>
          <w:p w14:paraId="4ACC7598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251EC72B" w14:textId="77777777" w:rsidTr="00FC5B03">
        <w:tc>
          <w:tcPr>
            <w:tcW w:w="2501" w:type="pct"/>
          </w:tcPr>
          <w:p w14:paraId="36AA63D3" w14:textId="77777777" w:rsidR="00FC5B03" w:rsidRPr="003C6A48" w:rsidRDefault="00FC5B03" w:rsidP="00FC5B03">
            <w:pPr>
              <w:pStyle w:val="RRBASynopseTextAbsatz"/>
            </w:pPr>
          </w:p>
        </w:tc>
        <w:tc>
          <w:tcPr>
            <w:tcW w:w="2499" w:type="pct"/>
          </w:tcPr>
          <w:p w14:paraId="41C45C89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4C5A2E35" w14:textId="77777777" w:rsidTr="00FC5B03">
        <w:tc>
          <w:tcPr>
            <w:tcW w:w="2501" w:type="pct"/>
          </w:tcPr>
          <w:p w14:paraId="28CB7678" w14:textId="77777777" w:rsidR="00FC5B03" w:rsidRPr="003C6A48" w:rsidRDefault="00FC5B03" w:rsidP="00FC5B03">
            <w:pPr>
              <w:pStyle w:val="RRBASynopseStandard"/>
              <w:numPr>
                <w:ilvl w:val="0"/>
                <w:numId w:val="33"/>
              </w:numPr>
            </w:pPr>
            <w:r>
              <w:t>Dieses Gesetz untersteht dem fakultativen Referendum.</w:t>
            </w:r>
          </w:p>
        </w:tc>
        <w:tc>
          <w:tcPr>
            <w:tcW w:w="2499" w:type="pct"/>
          </w:tcPr>
          <w:p w14:paraId="208C95C3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1BF74F33" w14:textId="77777777" w:rsidTr="00FC5B03">
        <w:tc>
          <w:tcPr>
            <w:tcW w:w="2501" w:type="pct"/>
          </w:tcPr>
          <w:p w14:paraId="3AAB9553" w14:textId="69419A4D" w:rsidR="00FC5B03" w:rsidRDefault="00FC5B03" w:rsidP="007B173D">
            <w:pPr>
              <w:pStyle w:val="RRBASynopseStandard"/>
            </w:pPr>
          </w:p>
        </w:tc>
        <w:tc>
          <w:tcPr>
            <w:tcW w:w="2499" w:type="pct"/>
          </w:tcPr>
          <w:p w14:paraId="638C6479" w14:textId="77777777" w:rsidR="00FC5B03" w:rsidRPr="00B6674D" w:rsidRDefault="00FC5B03" w:rsidP="00FC5B03">
            <w:pPr>
              <w:pStyle w:val="RRBASynopseTextAbsatz"/>
            </w:pPr>
          </w:p>
        </w:tc>
      </w:tr>
    </w:tbl>
    <w:p w14:paraId="73EC80EB" w14:textId="438022EC" w:rsidR="008C4176" w:rsidRDefault="00FC5B03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</w:t>
      </w:r>
      <w:r w:rsidR="00815F6D">
        <w:t xml:space="preserve">Hinweis: </w:t>
      </w:r>
      <w:r>
        <w:t>Für jede</w:t>
      </w:r>
      <w:r w:rsidRPr="003A28D2">
        <w:t xml:space="preserve"> Gliederungseinheit (Abs./Ziff./</w:t>
      </w:r>
      <w:proofErr w:type="spellStart"/>
      <w:r w:rsidRPr="003A28D2">
        <w:t>lit</w:t>
      </w:r>
      <w:proofErr w:type="spellEnd"/>
      <w:r w:rsidRPr="003A28D2">
        <w:t>.</w:t>
      </w:r>
      <w:r>
        <w:t>) ist</w:t>
      </w:r>
      <w:r w:rsidRPr="003A28D2">
        <w:t xml:space="preserve"> in der Tabelle eine eigene Zeile </w:t>
      </w:r>
      <w:r>
        <w:t>zu verwenden.]</w:t>
      </w:r>
    </w:p>
    <w:sectPr w:rsidR="008C4176" w:rsidSect="0088601D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A74CB" w14:textId="77777777" w:rsidR="00954BEF" w:rsidRDefault="00954BEF">
      <w:pPr>
        <w:spacing w:before="0"/>
      </w:pPr>
      <w:r>
        <w:separator/>
      </w:r>
    </w:p>
  </w:endnote>
  <w:endnote w:type="continuationSeparator" w:id="0">
    <w:p w14:paraId="2C2664C0" w14:textId="77777777" w:rsidR="00954BEF" w:rsidRDefault="00954BE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290C" w14:textId="2A6AC00D" w:rsidR="004E6EEF" w:rsidRDefault="00EE0CAF" w:rsidP="0023557C">
    <w:pPr>
      <w:pStyle w:val="48Fusszeile"/>
    </w:pPr>
    <w:r w:rsidRPr="00D47BA0">
      <w:t>R_V_</w:t>
    </w:r>
    <w:r w:rsidR="00A5350D" w:rsidRPr="00D47BA0">
      <w:t>8</w:t>
    </w:r>
    <w:r w:rsidRPr="00D47BA0">
      <w:t>a</w:t>
    </w:r>
    <w:r w:rsidR="00A5350D" w:rsidRPr="00D47BA0">
      <w:t>_</w:t>
    </w:r>
    <w:r w:rsidRPr="00D47BA0">
      <w:t xml:space="preserve">Gesetz (Neuerlass) </w:t>
    </w:r>
    <w:r w:rsidR="001C05D7" w:rsidRPr="00D47BA0">
      <w:t xml:space="preserve">Bericht und </w:t>
    </w:r>
    <w:r w:rsidRPr="00D47BA0">
      <w:t>Antrag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DA730" w14:textId="77777777" w:rsidR="00954BEF" w:rsidRDefault="00954BEF">
      <w:pPr>
        <w:spacing w:before="0"/>
      </w:pPr>
      <w:r>
        <w:separator/>
      </w:r>
    </w:p>
  </w:footnote>
  <w:footnote w:type="continuationSeparator" w:id="0">
    <w:p w14:paraId="18E0F501" w14:textId="77777777" w:rsidR="00954BEF" w:rsidRDefault="00954BE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2871DB" w14:paraId="6EE227E9" w14:textId="77777777" w:rsidTr="00CA0D37">
      <w:tc>
        <w:tcPr>
          <w:tcW w:w="1134" w:type="dxa"/>
        </w:tcPr>
        <w:p w14:paraId="41569D5D" w14:textId="77777777" w:rsidR="004E6EEF" w:rsidRDefault="004E6EEF" w:rsidP="00CA0D37">
          <w:pPr>
            <w:pStyle w:val="00Vorgabetext"/>
          </w:pPr>
        </w:p>
      </w:tc>
      <w:tc>
        <w:tcPr>
          <w:tcW w:w="3594" w:type="dxa"/>
        </w:tcPr>
        <w:p w14:paraId="32DFC6C9" w14:textId="77777777" w:rsidR="004E6EEF" w:rsidRPr="00376A29" w:rsidRDefault="004E6EEF" w:rsidP="00CA0D37">
          <w:pPr>
            <w:pStyle w:val="55Kopf"/>
          </w:pPr>
        </w:p>
        <w:p w14:paraId="4DD9EA3B" w14:textId="77777777" w:rsidR="004E6EEF" w:rsidRPr="00376A29" w:rsidRDefault="004E6EEF" w:rsidP="00CA0D37">
          <w:pPr>
            <w:pStyle w:val="55Kopf"/>
          </w:pPr>
        </w:p>
        <w:p w14:paraId="3BFBB1C6" w14:textId="3A01222F" w:rsidR="004E6EEF" w:rsidRPr="00283ED8" w:rsidRDefault="00416219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DB5F63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DB5F63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41DFD8B0" w14:textId="77777777" w:rsidR="004E6EEF" w:rsidRDefault="004E6EEF" w:rsidP="00CA0D37">
          <w:pPr>
            <w:pStyle w:val="55Kopf"/>
          </w:pPr>
        </w:p>
        <w:p w14:paraId="4388B706" w14:textId="77777777" w:rsidR="004E6EEF" w:rsidRDefault="004E6EEF" w:rsidP="00CA0D37">
          <w:pPr>
            <w:pStyle w:val="55Kopf"/>
          </w:pPr>
        </w:p>
      </w:tc>
    </w:tr>
  </w:tbl>
  <w:p w14:paraId="75220177" w14:textId="77777777" w:rsidR="004E6EEF" w:rsidRDefault="00416219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8F6634B" wp14:editId="2F4C0CD0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4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2871DB" w14:paraId="1C9F6AB4" w14:textId="77777777" w:rsidTr="005D14B4">
      <w:tc>
        <w:tcPr>
          <w:tcW w:w="1134" w:type="dxa"/>
        </w:tcPr>
        <w:p w14:paraId="56D246F0" w14:textId="77777777" w:rsidR="004E6EEF" w:rsidRDefault="004E6EEF" w:rsidP="00E6212D">
          <w:pPr>
            <w:pStyle w:val="00Vorgabetext"/>
          </w:pPr>
        </w:p>
      </w:tc>
      <w:tc>
        <w:tcPr>
          <w:tcW w:w="8694" w:type="dxa"/>
        </w:tcPr>
        <w:p w14:paraId="5BF84372" w14:textId="77777777" w:rsidR="004E6EEF" w:rsidRPr="00376A29" w:rsidRDefault="00416219" w:rsidP="00E6212D">
          <w:pPr>
            <w:pStyle w:val="55Kopf"/>
          </w:pPr>
          <w:r>
            <w:t>Kanton Zürich</w:t>
          </w:r>
        </w:p>
        <w:p w14:paraId="5E405995" w14:textId="660F3EDB" w:rsidR="004E6EEF" w:rsidRPr="00376A29" w:rsidRDefault="00775635" w:rsidP="00E6212D">
          <w:pPr>
            <w:pStyle w:val="55Kopf"/>
          </w:pPr>
          <w:r>
            <w:t>[</w:t>
          </w:r>
          <w:r w:rsidR="00416219">
            <w:t>Direktion</w:t>
          </w:r>
          <w:r>
            <w:t>]</w:t>
          </w:r>
        </w:p>
        <w:p w14:paraId="65B99BEB" w14:textId="77777777" w:rsidR="004E6EEF" w:rsidRDefault="00416219" w:rsidP="00E6212D">
          <w:pPr>
            <w:pStyle w:val="31Formulartitel"/>
          </w:pPr>
          <w:r>
            <w:t>Antrag an den Regierungsrat</w:t>
          </w:r>
        </w:p>
      </w:tc>
    </w:tr>
  </w:tbl>
  <w:p w14:paraId="2ACD372F" w14:textId="77777777" w:rsidR="004E6EEF" w:rsidRDefault="00416219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39455DE" wp14:editId="3CAED202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5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9BB5E96" wp14:editId="44285B63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6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C90EB8"/>
    <w:multiLevelType w:val="hybridMultilevel"/>
    <w:tmpl w:val="CE064E96"/>
    <w:lvl w:ilvl="0" w:tplc="8FAAFA0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2C5355"/>
    <w:multiLevelType w:val="hybridMultilevel"/>
    <w:tmpl w:val="DEFC2DB2"/>
    <w:lvl w:ilvl="0" w:tplc="23ACD1FE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745578">
    <w:abstractNumId w:val="11"/>
  </w:num>
  <w:num w:numId="2" w16cid:durableId="569580588">
    <w:abstractNumId w:val="16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2098482863">
    <w:abstractNumId w:val="15"/>
  </w:num>
  <w:num w:numId="4" w16cid:durableId="1858812631">
    <w:abstractNumId w:val="12"/>
  </w:num>
  <w:num w:numId="5" w16cid:durableId="1555969725">
    <w:abstractNumId w:val="14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838159803">
    <w:abstractNumId w:val="12"/>
  </w:num>
  <w:num w:numId="7" w16cid:durableId="874197901">
    <w:abstractNumId w:val="12"/>
  </w:num>
  <w:num w:numId="8" w16cid:durableId="1948345172">
    <w:abstractNumId w:val="12"/>
  </w:num>
  <w:num w:numId="9" w16cid:durableId="1925609910">
    <w:abstractNumId w:val="12"/>
  </w:num>
  <w:num w:numId="10" w16cid:durableId="325592234">
    <w:abstractNumId w:val="12"/>
  </w:num>
  <w:num w:numId="11" w16cid:durableId="1277100277">
    <w:abstractNumId w:val="12"/>
  </w:num>
  <w:num w:numId="12" w16cid:durableId="90593143">
    <w:abstractNumId w:val="12"/>
  </w:num>
  <w:num w:numId="13" w16cid:durableId="1541473158">
    <w:abstractNumId w:val="12"/>
  </w:num>
  <w:num w:numId="14" w16cid:durableId="1415082591">
    <w:abstractNumId w:val="12"/>
  </w:num>
  <w:num w:numId="15" w16cid:durableId="1227259500">
    <w:abstractNumId w:val="14"/>
  </w:num>
  <w:num w:numId="16" w16cid:durableId="25495124">
    <w:abstractNumId w:val="14"/>
  </w:num>
  <w:num w:numId="17" w16cid:durableId="1648973518">
    <w:abstractNumId w:val="14"/>
  </w:num>
  <w:num w:numId="18" w16cid:durableId="1327899737">
    <w:abstractNumId w:val="9"/>
  </w:num>
  <w:num w:numId="19" w16cid:durableId="350304192">
    <w:abstractNumId w:val="7"/>
  </w:num>
  <w:num w:numId="20" w16cid:durableId="1715887969">
    <w:abstractNumId w:val="6"/>
  </w:num>
  <w:num w:numId="21" w16cid:durableId="977338773">
    <w:abstractNumId w:val="5"/>
  </w:num>
  <w:num w:numId="22" w16cid:durableId="2124693136">
    <w:abstractNumId w:val="4"/>
  </w:num>
  <w:num w:numId="23" w16cid:durableId="447624373">
    <w:abstractNumId w:val="8"/>
  </w:num>
  <w:num w:numId="24" w16cid:durableId="1474984150">
    <w:abstractNumId w:val="3"/>
  </w:num>
  <w:num w:numId="25" w16cid:durableId="2078362337">
    <w:abstractNumId w:val="2"/>
  </w:num>
  <w:num w:numId="26" w16cid:durableId="975649759">
    <w:abstractNumId w:val="1"/>
  </w:num>
  <w:num w:numId="27" w16cid:durableId="2023316848">
    <w:abstractNumId w:val="0"/>
  </w:num>
  <w:num w:numId="28" w16cid:durableId="2067028099">
    <w:abstractNumId w:val="16"/>
  </w:num>
  <w:num w:numId="29" w16cid:durableId="1669598811">
    <w:abstractNumId w:val="13"/>
  </w:num>
  <w:num w:numId="30" w16cid:durableId="1609510337">
    <w:abstractNumId w:val="19"/>
  </w:num>
  <w:num w:numId="31" w16cid:durableId="1436897436">
    <w:abstractNumId w:val="17"/>
  </w:num>
  <w:num w:numId="32" w16cid:durableId="1838612887">
    <w:abstractNumId w:val="10"/>
  </w:num>
  <w:num w:numId="33" w16cid:durableId="121349558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2871DB"/>
    <w:rsid w:val="00004DC0"/>
    <w:rsid w:val="00033B81"/>
    <w:rsid w:val="00034025"/>
    <w:rsid w:val="000506C9"/>
    <w:rsid w:val="00086D79"/>
    <w:rsid w:val="000A032C"/>
    <w:rsid w:val="000A4137"/>
    <w:rsid w:val="000A555D"/>
    <w:rsid w:val="000F6626"/>
    <w:rsid w:val="001156BB"/>
    <w:rsid w:val="001402C2"/>
    <w:rsid w:val="00191D9F"/>
    <w:rsid w:val="001A143C"/>
    <w:rsid w:val="001A4A1A"/>
    <w:rsid w:val="001C05D7"/>
    <w:rsid w:val="00251061"/>
    <w:rsid w:val="002871DB"/>
    <w:rsid w:val="00295EC6"/>
    <w:rsid w:val="00387764"/>
    <w:rsid w:val="00390E29"/>
    <w:rsid w:val="004070F3"/>
    <w:rsid w:val="00416219"/>
    <w:rsid w:val="00417783"/>
    <w:rsid w:val="004240C5"/>
    <w:rsid w:val="00470F78"/>
    <w:rsid w:val="004A7D61"/>
    <w:rsid w:val="004E1D13"/>
    <w:rsid w:val="004E6EEF"/>
    <w:rsid w:val="004F38F0"/>
    <w:rsid w:val="004F7C99"/>
    <w:rsid w:val="00517D5E"/>
    <w:rsid w:val="005A3DD7"/>
    <w:rsid w:val="005B056C"/>
    <w:rsid w:val="005B1C4E"/>
    <w:rsid w:val="005D17ED"/>
    <w:rsid w:val="005F1399"/>
    <w:rsid w:val="0064673E"/>
    <w:rsid w:val="0066259D"/>
    <w:rsid w:val="006D2A73"/>
    <w:rsid w:val="006E06B8"/>
    <w:rsid w:val="006E5E7D"/>
    <w:rsid w:val="007439D7"/>
    <w:rsid w:val="00774D52"/>
    <w:rsid w:val="00775635"/>
    <w:rsid w:val="007A71D9"/>
    <w:rsid w:val="007B173D"/>
    <w:rsid w:val="00801AEC"/>
    <w:rsid w:val="00815F6D"/>
    <w:rsid w:val="0085417B"/>
    <w:rsid w:val="0088601D"/>
    <w:rsid w:val="008C4176"/>
    <w:rsid w:val="008D5B3E"/>
    <w:rsid w:val="008F378C"/>
    <w:rsid w:val="009009F5"/>
    <w:rsid w:val="00954BEF"/>
    <w:rsid w:val="00973165"/>
    <w:rsid w:val="00973941"/>
    <w:rsid w:val="00977936"/>
    <w:rsid w:val="0099342D"/>
    <w:rsid w:val="009A6870"/>
    <w:rsid w:val="009D41F6"/>
    <w:rsid w:val="00A32147"/>
    <w:rsid w:val="00A5350D"/>
    <w:rsid w:val="00A553F1"/>
    <w:rsid w:val="00AA64E2"/>
    <w:rsid w:val="00B12257"/>
    <w:rsid w:val="00B13723"/>
    <w:rsid w:val="00BE1C7F"/>
    <w:rsid w:val="00C1331A"/>
    <w:rsid w:val="00C538D7"/>
    <w:rsid w:val="00C71570"/>
    <w:rsid w:val="00C7216C"/>
    <w:rsid w:val="00C86EC1"/>
    <w:rsid w:val="00CB33DB"/>
    <w:rsid w:val="00CD4F98"/>
    <w:rsid w:val="00D4528E"/>
    <w:rsid w:val="00D47BA0"/>
    <w:rsid w:val="00D5338E"/>
    <w:rsid w:val="00DA69F1"/>
    <w:rsid w:val="00DB5F63"/>
    <w:rsid w:val="00E160FF"/>
    <w:rsid w:val="00EE0CAF"/>
    <w:rsid w:val="00EE6EB6"/>
    <w:rsid w:val="00EF3CE4"/>
    <w:rsid w:val="00F32DC2"/>
    <w:rsid w:val="00F54037"/>
    <w:rsid w:val="00F86672"/>
    <w:rsid w:val="00F87C70"/>
    <w:rsid w:val="00FC5B03"/>
    <w:rsid w:val="00FE470C"/>
    <w:rsid w:val="00FF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2BF85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  <w:ind w:left="567" w:hanging="567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DDDDDD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919191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DDDDDD" w:themeColor="accent1" w:shadow="1"/>
        <w:left w:val="single" w:sz="2" w:space="10" w:color="DDDDDD" w:themeColor="accent1" w:shadow="1"/>
        <w:bottom w:val="single" w:sz="2" w:space="10" w:color="DDDDDD" w:themeColor="accent1" w:shadow="1"/>
        <w:right w:val="single" w:sz="2" w:space="10" w:color="DDDDD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DDDDDD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DDDDDD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B2B2B2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DDDDDD" w:themeColor="accent1"/>
      </w:pBdr>
      <w:spacing w:before="200" w:after="280"/>
      <w:ind w:left="936" w:right="936"/>
    </w:pPr>
    <w:rPr>
      <w:b/>
      <w:bCs/>
      <w:i/>
      <w:iCs/>
      <w:color w:val="DDDDD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DDDDDD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B2B2B2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DDDDD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DDDDDD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6E6E6E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6E6E6E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FE470C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88601D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88601D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88601D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88601D"/>
  </w:style>
  <w:style w:type="paragraph" w:customStyle="1" w:styleId="RRBASynopseTextLit">
    <w:name w:val="RRBASynopseTextLit"/>
    <w:basedOn w:val="RRBASynopseStandard"/>
    <w:qFormat/>
    <w:rsid w:val="0088601D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88601D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CB33DB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C1331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765E34" w:rsidRDefault="00DA2AA4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15318200C9CC41A39BC11AA805A6C9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72412F-9AC8-4E5A-B01B-32D91D42D429}"/>
      </w:docPartPr>
      <w:docPartBody>
        <w:p w:rsidR="00750E0B" w:rsidRDefault="00DA2AA4" w:rsidP="00DA2AA4">
          <w:pPr>
            <w:pStyle w:val="15318200C9CC41A39BC11AA805A6C9DA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5226137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AA4"/>
    <w:rsid w:val="0003040E"/>
    <w:rsid w:val="000A032C"/>
    <w:rsid w:val="000A4137"/>
    <w:rsid w:val="000F6626"/>
    <w:rsid w:val="00111B9A"/>
    <w:rsid w:val="00114663"/>
    <w:rsid w:val="001402C2"/>
    <w:rsid w:val="001A4A1A"/>
    <w:rsid w:val="00217B19"/>
    <w:rsid w:val="00295EC6"/>
    <w:rsid w:val="004901E3"/>
    <w:rsid w:val="004F7B34"/>
    <w:rsid w:val="00517D5E"/>
    <w:rsid w:val="005626EF"/>
    <w:rsid w:val="005761F3"/>
    <w:rsid w:val="005D17ED"/>
    <w:rsid w:val="005D5FA3"/>
    <w:rsid w:val="006E06B8"/>
    <w:rsid w:val="007361AF"/>
    <w:rsid w:val="007439D7"/>
    <w:rsid w:val="0074403F"/>
    <w:rsid w:val="00750E0B"/>
    <w:rsid w:val="00765E34"/>
    <w:rsid w:val="00774D52"/>
    <w:rsid w:val="007A71D9"/>
    <w:rsid w:val="00801AEC"/>
    <w:rsid w:val="008E6B81"/>
    <w:rsid w:val="00973165"/>
    <w:rsid w:val="00973941"/>
    <w:rsid w:val="009F4975"/>
    <w:rsid w:val="00AA64E2"/>
    <w:rsid w:val="00DA2AA4"/>
    <w:rsid w:val="00FA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A2AA4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15318200C9CC41A39BC11AA805A6C9DA">
    <w:name w:val="15318200C9CC41A39BC11AA805A6C9DA"/>
    <w:rsid w:val="00DA2A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Graustuf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31BCAE-9D4B-4B01-AA56-1EABE314A7E5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D96B7480-6766-43EF-803D-5E6557711E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1DA99D-FBE1-4AE6-84D7-F1C9D565A7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2D3D9D-891E-4841-ADB5-55A83D2A1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b6d1c10-a186-47ab-af91-cdbff51004f3}" enabled="1" method="Standard" siteId="{a020d0ae-094a-4d44-b66c-ac3fe8e90c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R_V_8a_Gesetz%20(Neuerlass)%20Bericht%20und%20Antrag.dotx</Template>
  <TotalTime>0</TotalTime>
  <Pages>4</Pages>
  <Words>316</Words>
  <Characters>2064</Characters>
  <Application>Microsoft Office Word</Application>
  <DocSecurity>0</DocSecurity>
  <Lines>121</Lines>
  <Paragraphs>95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Meile</dc:creator>
  <cp:lastModifiedBy>Riccarda Meier</cp:lastModifiedBy>
  <cp:revision>5</cp:revision>
  <cp:lastPrinted>2012-12-17T13:58:00Z</cp:lastPrinted>
  <dcterms:created xsi:type="dcterms:W3CDTF">2026-09-07T10:39:00Z</dcterms:created>
  <dcterms:modified xsi:type="dcterms:W3CDTF">2026-09-20T12:47:00Z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