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Direktion"/>
        <w:tag w:val="KTZH-Direktion"/>
        <w:id w:val="-357126109"/>
        <w:lock w:val="sdtLocked"/>
        <w:placeholder>
          <w:docPart w:val="B0F9ADE366E8485B8E351562190B161D"/>
        </w:placeholder>
        <w:showingPlcHdr/>
        <w:comboBox>
          <w:listItem w:value="Bitte wählen..."/>
          <w:listItem w:displayText="Direktion der Justiz und des Innern" w:value="Direktion der Justiz und des Innern"/>
          <w:listItem w:displayText="Sicherheitsdirektion" w:value="Sicherheitsdirektion"/>
          <w:listItem w:displayText="Finanzdirektion" w:value="Finanzdirektion"/>
          <w:listItem w:displayText="Volkswirtschaftsdirektion" w:value="Volkswirtschaftsdirektion"/>
          <w:listItem w:displayText="Gesundheitsdirektion" w:value="Gesundheitsdirektion"/>
          <w:listItem w:displayText="Bildungsdirektion" w:value="Bildungsdirektion"/>
          <w:listItem w:displayText="Baudirektion" w:value="Baudirektion"/>
          <w:listItem w:displayText="Staatskanzlei" w:value="Staatskanzlei"/>
        </w:comboBox>
      </w:sdtPr>
      <w:sdtEndPr/>
      <w:sdtContent>
        <w:p w14:paraId="720AA739" w14:textId="77777777" w:rsidR="00CE1B40" w:rsidRDefault="00CE1B40" w:rsidP="00CE1B40">
          <w:pPr>
            <w:pStyle w:val="KTZH-LayoutProjektname-Box"/>
            <w:framePr w:wrap="notBeside" w:hAnchor="page" w:x="2451" w:y="1201"/>
          </w:pPr>
          <w:r w:rsidRPr="009D1C3C">
            <w:rPr>
              <w:rStyle w:val="Platzhaltertext"/>
              <w:sz w:val="32"/>
              <w:szCs w:val="32"/>
            </w:rPr>
            <w:t>Direktion wählen…</w:t>
          </w:r>
        </w:p>
      </w:sdtContent>
    </w:sdt>
    <w:sdt>
      <w:sdtPr>
        <w:alias w:val="Amt"/>
        <w:tag w:val="KTZH-Amt"/>
        <w:id w:val="-238254031"/>
        <w:lock w:val="sdtLocked"/>
        <w:showingPlcHdr/>
        <w:text w:multiLine="1"/>
      </w:sdtPr>
      <w:sdtEndPr/>
      <w:sdtContent>
        <w:p w14:paraId="59B139FB" w14:textId="20C19D69" w:rsidR="003A0A9E" w:rsidRPr="00B70027" w:rsidRDefault="00CE1B40" w:rsidP="00CE1B40">
          <w:pPr>
            <w:pStyle w:val="KTZH-LayoutInfo3-Page1"/>
            <w:framePr w:w="8505" w:wrap="notBeside" w:vAnchor="page" w:hAnchor="page" w:x="2451" w:y="1201" w:anchorLock="1"/>
          </w:pPr>
          <w:r>
            <w:rPr>
              <w:rStyle w:val="Platzhaltertext"/>
            </w:rPr>
            <w:t>Amt einfügen…</w:t>
          </w:r>
        </w:p>
      </w:sdtContent>
    </w:sdt>
    <w:bookmarkStart w:id="0" w:name="_Toc215570489"/>
    <w:bookmarkStart w:id="1" w:name="_Toc236495224"/>
    <w:bookmarkStart w:id="2" w:name="_Toc240810059"/>
    <w:p w14:paraId="497E86EE" w14:textId="6DB5DCE2" w:rsidR="00CE1B40" w:rsidRPr="002C7C79" w:rsidRDefault="00254E6F" w:rsidP="00CE1B40">
      <w:pPr>
        <w:rPr>
          <w:rStyle w:val="berschrift1Zchn"/>
          <w:sz w:val="32"/>
        </w:rPr>
      </w:pPr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0642194FCF754E34A7A6E0AC17D7D12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>
          <w:rPr>
            <w:rStyle w:val="berschrift1Zchn"/>
          </w:rPr>
        </w:sdtEndPr>
        <w:sdtContent>
          <w:r w:rsidR="00CE1B40">
            <w:rPr>
              <w:rStyle w:val="berschrift1Zchn"/>
              <w:sz w:val="32"/>
            </w:rPr>
            <w:t>Checkliste Rechtsetzungsprojekt</w:t>
          </w:r>
        </w:sdtContent>
      </w:sdt>
      <w:bookmarkEnd w:id="0"/>
      <w:bookmarkEnd w:id="1"/>
      <w:bookmarkEnd w:id="2"/>
    </w:p>
    <w:p w14:paraId="160B348D" w14:textId="77777777" w:rsidR="00CE1B40" w:rsidRDefault="00254E6F" w:rsidP="00CE1B40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70D104417FEE4D9884048F8463CE35A8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</w:rPr>
        </w:sdtEndPr>
        <w:sdtContent>
          <w:r w:rsidR="00CE1B40" w:rsidRPr="00E54B76">
            <w:rPr>
              <w:rStyle w:val="Platzhaltertext"/>
            </w:rPr>
            <w:t>[</w:t>
          </w:r>
          <w:r w:rsidR="00CE1B40">
            <w:rPr>
              <w:rStyle w:val="Platzhaltertext"/>
            </w:rPr>
            <w:t>Projektname einfügen…</w:t>
          </w:r>
          <w:r w:rsidR="00CE1B40" w:rsidRPr="00E54B76">
            <w:rPr>
              <w:rStyle w:val="Platzhaltertext"/>
            </w:rPr>
            <w:t>]</w:t>
          </w:r>
        </w:sdtContent>
      </w:sdt>
    </w:p>
    <w:p w14:paraId="2CE4D896" w14:textId="77777777" w:rsidR="00CE1B40" w:rsidRPr="0047316D" w:rsidRDefault="00CE1B40" w:rsidP="00CE1B40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lock w:val="sdtLocked"/>
        <w:placeholder>
          <w:docPart w:val="AAF86ECBC5C8421EB1C52B43F39AF7CF"/>
        </w:placeholder>
        <w:showingPlcHdr/>
        <w:text w:multiLine="1"/>
      </w:sdtPr>
      <w:sdtEndPr>
        <w:rPr>
          <w:rStyle w:val="Absatz-Standardschriftart"/>
        </w:rPr>
      </w:sdtEndPr>
      <w:sdtContent>
        <w:p w14:paraId="6255CAE8" w14:textId="77777777" w:rsidR="00CE1B40" w:rsidRDefault="00CE1B40" w:rsidP="00CE1B40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10560D03" w14:textId="77777777" w:rsidR="00CE1B40" w:rsidRPr="0047316D" w:rsidRDefault="00CE1B40" w:rsidP="00CE1B40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lock w:val="sdtLocked"/>
        <w:placeholder>
          <w:docPart w:val="B781618187CD40FD8957AC6329900F3B"/>
        </w:placeholder>
        <w:showingPlcHdr/>
        <w:text w:multiLine="1"/>
      </w:sdtPr>
      <w:sdtEndPr>
        <w:rPr>
          <w:rStyle w:val="Absatz-Standardschriftart"/>
        </w:rPr>
      </w:sdtEndPr>
      <w:sdtContent>
        <w:p w14:paraId="503DE0B0" w14:textId="77777777" w:rsidR="00CE1B40" w:rsidRDefault="00CE1B40" w:rsidP="00CE1B40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70E1AD68" w14:textId="77777777" w:rsidR="00CE1B40" w:rsidRPr="0047316D" w:rsidRDefault="00CE1B40" w:rsidP="00CE1B40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AF984BBACFCB4799A030B605603FB23C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1CC65715" w14:textId="77777777" w:rsidR="00CE1B40" w:rsidRDefault="00CE1B40" w:rsidP="00CE1B40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0007947A" w14:textId="77777777" w:rsidR="00CE1B40" w:rsidRPr="0047316D" w:rsidRDefault="00CE1B40" w:rsidP="00CE1B40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3E3D50E3" w14:textId="6AB8CFA4" w:rsidR="00CE1B40" w:rsidRPr="00723170" w:rsidRDefault="00254E6F" w:rsidP="00CE1B40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C8E5A263B00B499794BB34ED2A4441BA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CE1B40" w:rsidRPr="00576E4B">
            <w:rPr>
              <w:rStyle w:val="Formatvorlage6"/>
            </w:rPr>
            <w:t>Intern</w:t>
          </w:r>
        </w:sdtContent>
      </w:sdt>
    </w:p>
    <w:p w14:paraId="46F34546" w14:textId="77777777" w:rsidR="007A423D" w:rsidRPr="00CE1B40" w:rsidRDefault="007A423D" w:rsidP="0052737E">
      <w:pPr>
        <w:pStyle w:val="berschrift2"/>
        <w:numPr>
          <w:ilvl w:val="0"/>
          <w:numId w:val="0"/>
        </w:numPr>
      </w:pPr>
      <w:bookmarkStart w:id="3" w:name="_Toc240810060"/>
      <w:r w:rsidRPr="00CE1B40">
        <w:t>Änderungsverzeichnis</w:t>
      </w:r>
      <w:bookmarkEnd w:id="3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6CC1BFC6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7DB555FC" w14:textId="77777777" w:rsidR="00F660C1" w:rsidRDefault="0057016D" w:rsidP="00452E47">
            <w:r w:rsidRPr="0057016D">
              <w:t>Datum</w:t>
            </w:r>
          </w:p>
        </w:tc>
        <w:tc>
          <w:tcPr>
            <w:tcW w:w="1134" w:type="dxa"/>
          </w:tcPr>
          <w:p w14:paraId="30B0904C" w14:textId="77777777" w:rsidR="00F660C1" w:rsidRDefault="0057016D" w:rsidP="00452E47">
            <w:r w:rsidRPr="0057016D">
              <w:t>Version</w:t>
            </w:r>
          </w:p>
        </w:tc>
        <w:tc>
          <w:tcPr>
            <w:tcW w:w="3827" w:type="dxa"/>
          </w:tcPr>
          <w:p w14:paraId="009C6EE2" w14:textId="77777777" w:rsidR="00F660C1" w:rsidRDefault="0057016D" w:rsidP="00452E47">
            <w:r w:rsidRPr="0057016D">
              <w:t>Änderung</w:t>
            </w:r>
          </w:p>
        </w:tc>
        <w:tc>
          <w:tcPr>
            <w:tcW w:w="2268" w:type="dxa"/>
          </w:tcPr>
          <w:p w14:paraId="0C567B38" w14:textId="77777777" w:rsidR="00F660C1" w:rsidRDefault="0057016D" w:rsidP="00452E47">
            <w:r w:rsidRPr="0057016D">
              <w:t>Autor/in</w:t>
            </w:r>
          </w:p>
        </w:tc>
      </w:tr>
      <w:tr w:rsidR="00F660C1" w14:paraId="7509F787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9F612DC4A3804CF2BA86EB1258CF83BD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5FE70F9E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3E4F0C38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050EBF49406443A39941881139204DB3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7994A8CA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8412A25FAE2F4CE299A48833A24D1884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571C5587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42920EFD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1A69EDEE" w14:textId="77777777" w:rsidR="00F660C1" w:rsidRDefault="00F660C1" w:rsidP="00452E47"/>
        </w:tc>
        <w:tc>
          <w:tcPr>
            <w:tcW w:w="1134" w:type="dxa"/>
          </w:tcPr>
          <w:p w14:paraId="6CD98EE9" w14:textId="77777777" w:rsidR="00F660C1" w:rsidRDefault="00F660C1" w:rsidP="00452E47"/>
        </w:tc>
        <w:tc>
          <w:tcPr>
            <w:tcW w:w="3827" w:type="dxa"/>
          </w:tcPr>
          <w:p w14:paraId="714C7D79" w14:textId="77777777" w:rsidR="00F660C1" w:rsidRDefault="00F660C1" w:rsidP="00452E47"/>
        </w:tc>
        <w:tc>
          <w:tcPr>
            <w:tcW w:w="2268" w:type="dxa"/>
          </w:tcPr>
          <w:p w14:paraId="1E767C7A" w14:textId="77777777" w:rsidR="00F660C1" w:rsidRDefault="00F660C1" w:rsidP="00452E47"/>
        </w:tc>
      </w:tr>
      <w:tr w:rsidR="00452E47" w14:paraId="698E7DC5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7855E25D" w14:textId="77777777" w:rsidR="00F660C1" w:rsidRDefault="00F660C1" w:rsidP="00452E47"/>
        </w:tc>
        <w:tc>
          <w:tcPr>
            <w:tcW w:w="1134" w:type="dxa"/>
          </w:tcPr>
          <w:p w14:paraId="11D9FD8D" w14:textId="77777777" w:rsidR="00F660C1" w:rsidRDefault="00F660C1" w:rsidP="00452E47"/>
        </w:tc>
        <w:tc>
          <w:tcPr>
            <w:tcW w:w="3827" w:type="dxa"/>
          </w:tcPr>
          <w:p w14:paraId="72E0D61F" w14:textId="77777777" w:rsidR="00F660C1" w:rsidRDefault="00F660C1" w:rsidP="00452E47"/>
        </w:tc>
        <w:tc>
          <w:tcPr>
            <w:tcW w:w="2268" w:type="dxa"/>
          </w:tcPr>
          <w:p w14:paraId="3683638A" w14:textId="77777777" w:rsidR="00F660C1" w:rsidRDefault="00F660C1" w:rsidP="00452E47"/>
        </w:tc>
      </w:tr>
    </w:tbl>
    <w:p w14:paraId="1ED47521" w14:textId="77777777" w:rsidR="004C14B9" w:rsidRPr="00CE1B40" w:rsidRDefault="004C14B9" w:rsidP="0052737E">
      <w:pPr>
        <w:pStyle w:val="berschrift2"/>
        <w:numPr>
          <w:ilvl w:val="0"/>
          <w:numId w:val="0"/>
        </w:numPr>
      </w:pPr>
      <w:bookmarkStart w:id="4" w:name="_Toc240810061"/>
      <w:r w:rsidRPr="00CE1B40">
        <w:t>Hinweise zum HERMES-Dokument</w:t>
      </w:r>
      <w:bookmarkEnd w:id="4"/>
    </w:p>
    <w:p w14:paraId="579E3B38" w14:textId="77777777" w:rsidR="004C14B9" w:rsidRDefault="004C14B9" w:rsidP="004C14B9">
      <w:pPr>
        <w:rPr>
          <w:noProof/>
        </w:rPr>
      </w:pPr>
      <w:r w:rsidRPr="006130E0">
        <w:rPr>
          <w:noProof/>
        </w:rPr>
        <w:t xml:space="preserve">Kantonsspezifisches HERMES Dokument </w:t>
      </w:r>
      <w:r>
        <w:rPr>
          <w:noProof/>
        </w:rPr>
        <w:t>(Inhalt angepasst) mit folgenden Änderungen:</w:t>
      </w:r>
    </w:p>
    <w:p w14:paraId="6C52B114" w14:textId="77777777" w:rsidR="006350DC" w:rsidRDefault="006350DC" w:rsidP="006350DC">
      <w:pPr>
        <w:pStyle w:val="Aufzhlung1KTZH"/>
        <w:rPr>
          <w:noProof/>
        </w:rPr>
      </w:pPr>
      <w:r>
        <w:rPr>
          <w:noProof/>
        </w:rPr>
        <w:t xml:space="preserve">Die Checklisten Projektleiter ist eine Zusammenfassung aller Checklisten für die Projektleitenden gemäss HERMES Bund. </w:t>
      </w:r>
    </w:p>
    <w:p w14:paraId="3B602F06" w14:textId="6503BFEF" w:rsidR="006350DC" w:rsidRDefault="006350DC" w:rsidP="006350DC">
      <w:pPr>
        <w:pStyle w:val="Aufzhlung1KTZH"/>
        <w:rPr>
          <w:noProof/>
        </w:rPr>
      </w:pPr>
      <w:r>
        <w:rPr>
          <w:noProof/>
        </w:rPr>
        <w:t xml:space="preserve">Die Checkliste </w:t>
      </w:r>
      <w:r w:rsidR="00B922B4">
        <w:rPr>
          <w:noProof/>
        </w:rPr>
        <w:t>wurde speziell für Rechtssetzangepasst.</w:t>
      </w:r>
      <w:r>
        <w:rPr>
          <w:noProof/>
        </w:rPr>
        <w:t xml:space="preserve"> </w:t>
      </w:r>
    </w:p>
    <w:p w14:paraId="59914B9F" w14:textId="5C48D856" w:rsidR="002A78EB" w:rsidRDefault="006350DC" w:rsidP="0057016D">
      <w:pPr>
        <w:pStyle w:val="Aufzhlung1KTZH"/>
        <w:rPr>
          <w:noProof/>
        </w:rPr>
      </w:pPr>
      <w:r>
        <w:rPr>
          <w:noProof/>
        </w:rPr>
        <w:t>Die Kapitel 2 wurde mit kantonsspezifischen Prüfpunkten erweitert.</w:t>
      </w:r>
    </w:p>
    <w:p w14:paraId="360EFF7C" w14:textId="77EB1F24" w:rsidR="00E76033" w:rsidRPr="00CE1B40" w:rsidRDefault="00E76033" w:rsidP="0052737E">
      <w:pPr>
        <w:pStyle w:val="berschrift2"/>
        <w:numPr>
          <w:ilvl w:val="0"/>
          <w:numId w:val="0"/>
        </w:numPr>
      </w:pPr>
      <w:bookmarkStart w:id="5" w:name="_Toc240810062"/>
      <w:r w:rsidRPr="00CE1B40">
        <w:t>Hinweise zur Anwendung des Dokuments</w:t>
      </w:r>
      <w:bookmarkEnd w:id="5"/>
    </w:p>
    <w:p w14:paraId="786C0106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6270403C" w14:textId="77777777" w:rsidR="00AA58F7" w:rsidRDefault="0057016D" w:rsidP="00597D92">
      <w:pPr>
        <w:pStyle w:val="HERMESInfotextKTZH"/>
      </w:pPr>
      <w:r w:rsidRPr="00243AD6">
        <w:t>Kursiver</w:t>
      </w:r>
      <w:r>
        <w:t>, grüner</w:t>
      </w:r>
      <w:r w:rsidR="00CF45B4">
        <w:t xml:space="preserve"> </w:t>
      </w:r>
      <w:r w:rsidR="00CF45B4" w:rsidRPr="00CF45B4">
        <w:t>oder schwarzer</w:t>
      </w:r>
      <w:r w:rsidRPr="00243AD6">
        <w:t xml:space="preserve"> Text im Dokument: Hinweise zur Verwendung oder Beispiele - entsprechend anzupassen oder zu löschen</w:t>
      </w:r>
      <w:r w:rsidRPr="008505A6">
        <w:t>.</w:t>
      </w:r>
    </w:p>
    <w:p w14:paraId="075D1DC9" w14:textId="77777777" w:rsidR="00B94E3B" w:rsidRPr="00260F8E" w:rsidRDefault="00B94E3B" w:rsidP="00260F8E"/>
    <w:sdt>
      <w:sdtPr>
        <w:alias w:val="Abschnittwechsel (geschützt)"/>
        <w:tag w:val="KTZH-Section"/>
        <w:id w:val="1585269667"/>
        <w:lock w:val="sdtContentLocked"/>
        <w:placeholder>
          <w:docPart w:val="66645F44E74F471EAFCFAC497035BEAE"/>
        </w:placeholder>
        <w:showingPlcHdr/>
        <w:text/>
      </w:sdtPr>
      <w:sdtEndPr/>
      <w:sdtContent>
        <w:p w14:paraId="1A4C4F49" w14:textId="77777777" w:rsidR="0057016D" w:rsidRDefault="00EA5E99" w:rsidP="0057016D">
          <w:r w:rsidRPr="00F2777F">
            <w:t xml:space="preserve">        </w:t>
          </w:r>
        </w:p>
      </w:sdtContent>
    </w:sdt>
    <w:p w14:paraId="7C8A5DE3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6340BA69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517658FB" w14:textId="1C708B08" w:rsidR="0052737E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40810059" w:history="1">
            <w:r w:rsidR="0052737E" w:rsidRPr="00D91612">
              <w:rPr>
                <w:rStyle w:val="Hyperlink"/>
              </w:rPr>
              <w:t>Checkliste Rechtsetzungsprojekt</w:t>
            </w:r>
            <w:r w:rsidR="0052737E">
              <w:rPr>
                <w:webHidden/>
              </w:rPr>
              <w:tab/>
            </w:r>
            <w:r w:rsidR="0052737E">
              <w:rPr>
                <w:webHidden/>
              </w:rPr>
              <w:fldChar w:fldCharType="begin"/>
            </w:r>
            <w:r w:rsidR="0052737E">
              <w:rPr>
                <w:webHidden/>
              </w:rPr>
              <w:instrText xml:space="preserve"> PAGEREF _Toc240810059 \h </w:instrText>
            </w:r>
            <w:r w:rsidR="0052737E">
              <w:rPr>
                <w:webHidden/>
              </w:rPr>
            </w:r>
            <w:r w:rsidR="0052737E">
              <w:rPr>
                <w:webHidden/>
              </w:rPr>
              <w:fldChar w:fldCharType="separate"/>
            </w:r>
            <w:r w:rsidR="0052737E">
              <w:rPr>
                <w:webHidden/>
              </w:rPr>
              <w:t>1</w:t>
            </w:r>
            <w:r w:rsidR="0052737E">
              <w:rPr>
                <w:webHidden/>
              </w:rPr>
              <w:fldChar w:fldCharType="end"/>
            </w:r>
          </w:hyperlink>
        </w:p>
        <w:p w14:paraId="444084D4" w14:textId="23F9BC38" w:rsidR="0052737E" w:rsidRDefault="0052737E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0" w:history="1">
            <w:r w:rsidRPr="00D91612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A349C38" w14:textId="769EBB44" w:rsidR="0052737E" w:rsidRDefault="0052737E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1" w:history="1">
            <w:r w:rsidRPr="00D91612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F59FD10" w14:textId="3CED07B3" w:rsidR="0052737E" w:rsidRDefault="0052737E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2" w:history="1">
            <w:r w:rsidRPr="00D91612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A4E3E3B" w14:textId="681A8031" w:rsidR="0052737E" w:rsidRDefault="0052737E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3" w:history="1">
            <w:r w:rsidRPr="00D91612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1612">
              <w:rPr>
                <w:rStyle w:val="Hyperlink"/>
              </w:rPr>
              <w:t>Initialisierung und Entscheid Durchführungsfreigabe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6B63B18" w14:textId="40099B7D" w:rsidR="0052737E" w:rsidRDefault="0052737E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4" w:history="1">
            <w:r w:rsidRPr="00D91612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1612">
              <w:rPr>
                <w:rStyle w:val="Hyperlink"/>
              </w:rPr>
              <w:t>Impuls und Konzept, Phasenfreigabe Realisierung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805E382" w14:textId="2A1FF77E" w:rsidR="0052737E" w:rsidRDefault="0052737E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5" w:history="1">
            <w:r w:rsidRPr="00D91612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1612">
              <w:rPr>
                <w:rStyle w:val="Hyperlink"/>
              </w:rPr>
              <w:t>Vorentwurf und Vernehmlassung (Realisierung)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4F5B942" w14:textId="1DDED95E" w:rsidR="0052737E" w:rsidRDefault="0052737E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6" w:history="1">
            <w:r w:rsidRPr="00D91612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1612">
              <w:rPr>
                <w:rStyle w:val="Hyperlink"/>
              </w:rPr>
              <w:t>Antrag an RR bzw. KR (Realisierung)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41D0FA4F" w14:textId="535B3E53" w:rsidR="0052737E" w:rsidRDefault="0052737E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7" w:history="1">
            <w:r w:rsidRPr="00D91612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1612">
              <w:rPr>
                <w:rStyle w:val="Hyperlink"/>
              </w:rPr>
              <w:t>Parlamentarische Behandlung (Realisierung)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091F80AB" w14:textId="46FB056D" w:rsidR="0052737E" w:rsidRDefault="0052737E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10068" w:history="1">
            <w:r w:rsidRPr="00D91612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D91612">
              <w:rPr>
                <w:rStyle w:val="Hyperlink"/>
              </w:rPr>
              <w:t>Entscheid zum Projektabschluss treffen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_Toc240810068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5E610C47" w14:textId="1897DD0A" w:rsidR="007A423D" w:rsidRDefault="007A423D" w:rsidP="005060A1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53EE1AE1" w14:textId="6C6C0F5A" w:rsidR="008B3872" w:rsidRPr="005D5EEC" w:rsidRDefault="008B3872" w:rsidP="00CD6F9E">
      <w:pPr>
        <w:rPr>
          <w:lang w:val="de-DE"/>
        </w:rPr>
      </w:pPr>
    </w:p>
    <w:p w14:paraId="7089FB68" w14:textId="77777777" w:rsidR="008B3872" w:rsidRDefault="008B3872" w:rsidP="00CD6F9E">
      <w:pPr>
        <w:sectPr w:rsidR="008B3872" w:rsidSect="0093417D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787EC488" w14:textId="3D1FE86B" w:rsidR="008B3872" w:rsidRDefault="00FB2907" w:rsidP="00CD6F9E">
      <w:pPr>
        <w:pStyle w:val="berschrift1"/>
        <w:spacing w:before="0"/>
      </w:pPr>
      <w:bookmarkStart w:id="6" w:name="_Toc240810063"/>
      <w:r>
        <w:lastRenderedPageBreak/>
        <w:t xml:space="preserve">Initialisierung </w:t>
      </w:r>
      <w:r w:rsidR="00DB4696">
        <w:t>und Entscheid Durchführungsfreigabe</w:t>
      </w:r>
      <w:bookmarkEnd w:id="6"/>
    </w:p>
    <w:tbl>
      <w:tblPr>
        <w:tblStyle w:val="KTZH-TabelleHermes"/>
        <w:tblW w:w="13920" w:type="dxa"/>
        <w:tblLook w:val="04A0" w:firstRow="1" w:lastRow="0" w:firstColumn="1" w:lastColumn="0" w:noHBand="0" w:noVBand="1"/>
      </w:tblPr>
      <w:tblGrid>
        <w:gridCol w:w="794"/>
        <w:gridCol w:w="2268"/>
        <w:gridCol w:w="6577"/>
        <w:gridCol w:w="1021"/>
        <w:gridCol w:w="1984"/>
        <w:gridCol w:w="1276"/>
      </w:tblGrid>
      <w:tr w:rsidR="005D5EEC" w:rsidRPr="005D5EEC" w14:paraId="363D0F9A" w14:textId="77777777" w:rsidTr="005D5E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32468A12" w14:textId="77777777" w:rsidR="005D5EEC" w:rsidRPr="00CE1B40" w:rsidRDefault="005D5EEC" w:rsidP="00941804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Nr.</w:t>
            </w:r>
          </w:p>
        </w:tc>
        <w:tc>
          <w:tcPr>
            <w:tcW w:w="2268" w:type="dxa"/>
          </w:tcPr>
          <w:p w14:paraId="572BA755" w14:textId="77777777" w:rsidR="005D5EEC" w:rsidRPr="00CE1B40" w:rsidRDefault="005D5EEC" w:rsidP="00941804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Ergebnis</w:t>
            </w:r>
          </w:p>
        </w:tc>
        <w:tc>
          <w:tcPr>
            <w:tcW w:w="6577" w:type="dxa"/>
          </w:tcPr>
          <w:p w14:paraId="40BF5D11" w14:textId="77777777" w:rsidR="005D5EEC" w:rsidRPr="00CE1B40" w:rsidRDefault="005D5EEC" w:rsidP="00941804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Kriterium</w:t>
            </w:r>
          </w:p>
        </w:tc>
        <w:tc>
          <w:tcPr>
            <w:tcW w:w="1021" w:type="dxa"/>
          </w:tcPr>
          <w:p w14:paraId="08623251" w14:textId="77777777" w:rsidR="005D5EEC" w:rsidRPr="00CE1B40" w:rsidRDefault="005D5EEC" w:rsidP="00941804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Bewertung</w:t>
            </w:r>
          </w:p>
        </w:tc>
        <w:tc>
          <w:tcPr>
            <w:tcW w:w="1984" w:type="dxa"/>
          </w:tcPr>
          <w:p w14:paraId="3A30F86F" w14:textId="77777777" w:rsidR="005D5EEC" w:rsidRPr="00CE1B40" w:rsidRDefault="005D5EEC" w:rsidP="00941804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Verantwortlich</w:t>
            </w:r>
          </w:p>
        </w:tc>
        <w:tc>
          <w:tcPr>
            <w:tcW w:w="1276" w:type="dxa"/>
          </w:tcPr>
          <w:p w14:paraId="03B79E35" w14:textId="77777777" w:rsidR="005D5EEC" w:rsidRPr="00CE1B40" w:rsidRDefault="005D5EEC" w:rsidP="00941804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Datum</w:t>
            </w:r>
          </w:p>
        </w:tc>
      </w:tr>
      <w:tr w:rsidR="00FB2907" w:rsidRPr="005D5EEC" w14:paraId="02BCABC0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F8C5133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2513EB98" w14:textId="40AB8FCD" w:rsidR="00FB2907" w:rsidRPr="005C4EAF" w:rsidRDefault="00FB2907" w:rsidP="00FB2907">
            <w:pPr>
              <w:rPr>
                <w:i/>
                <w:iCs/>
              </w:rPr>
            </w:pPr>
            <w:r>
              <w:t>Projektinitialisierungsauftrag</w:t>
            </w:r>
          </w:p>
        </w:tc>
        <w:tc>
          <w:tcPr>
            <w:tcW w:w="6577" w:type="dxa"/>
          </w:tcPr>
          <w:p w14:paraId="0841E670" w14:textId="10E22B1E" w:rsidR="00FB2907" w:rsidRPr="005C4EAF" w:rsidRDefault="00FB2907" w:rsidP="00FB2907">
            <w:pPr>
              <w:rPr>
                <w:i/>
                <w:iCs/>
              </w:rPr>
            </w:pPr>
            <w:r>
              <w:t>Ressourcen (personell und finanziell) für die Initialisierung vorhanden?</w:t>
            </w:r>
          </w:p>
        </w:tc>
        <w:tc>
          <w:tcPr>
            <w:tcW w:w="1021" w:type="dxa"/>
          </w:tcPr>
          <w:p w14:paraId="6331FD59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0FD1350C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67ECCE8B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FB2907" w:rsidRPr="005D5EEC" w14:paraId="5E55264B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B15A4E4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286384E4" w14:textId="4F9CE24F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0CEDE2F1" w14:textId="0F524C8B" w:rsidR="00FB2907" w:rsidRPr="005C4EAF" w:rsidRDefault="00FB2907" w:rsidP="00FB2907">
            <w:pPr>
              <w:rPr>
                <w:i/>
                <w:iCs/>
              </w:rPr>
            </w:pPr>
            <w:r>
              <w:t>Projektinitialisierungsauftrag mit Zielen der Initialisierung, Vorgaben und Rahmenbedingungen erstellt?</w:t>
            </w:r>
          </w:p>
        </w:tc>
        <w:tc>
          <w:tcPr>
            <w:tcW w:w="1021" w:type="dxa"/>
          </w:tcPr>
          <w:p w14:paraId="1D27EF4D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01415D8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D96D423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</w:tr>
      <w:tr w:rsidR="00FB2907" w:rsidRPr="005D5EEC" w14:paraId="7DB12721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3AAF473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50709427" w14:textId="634F204C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09F074BD" w14:textId="54D35BBC" w:rsidR="00FB2907" w:rsidRPr="005C4EAF" w:rsidRDefault="00FB2907" w:rsidP="00FB2907">
            <w:pPr>
              <w:rPr>
                <w:i/>
                <w:iCs/>
              </w:rPr>
            </w:pPr>
            <w:r>
              <w:t>Projektleiter/in und Team für die Phase Initialisierung bestimmt und Erwartungen geklärt?</w:t>
            </w:r>
          </w:p>
        </w:tc>
        <w:tc>
          <w:tcPr>
            <w:tcW w:w="1021" w:type="dxa"/>
          </w:tcPr>
          <w:p w14:paraId="68BB1E98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D91A64D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7A5C632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</w:tr>
      <w:tr w:rsidR="00FB2907" w:rsidRPr="005D5EEC" w14:paraId="4B2773FB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0371B52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2D1FD5DB" w14:textId="4B731D8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395C0DD2" w14:textId="3CB6501C" w:rsidR="00FB2907" w:rsidRPr="005C4EAF" w:rsidRDefault="00FB2907" w:rsidP="00FB2907">
            <w:pPr>
              <w:rPr>
                <w:i/>
                <w:iCs/>
              </w:rPr>
            </w:pPr>
            <w:r>
              <w:t>Ansprechpersonen innerhalb und ausserhalb der Stammorganisation informiert?</w:t>
            </w:r>
          </w:p>
        </w:tc>
        <w:tc>
          <w:tcPr>
            <w:tcW w:w="1021" w:type="dxa"/>
          </w:tcPr>
          <w:p w14:paraId="1B8B1446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419572E2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D651D73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</w:tr>
      <w:tr w:rsidR="00FB2907" w:rsidRPr="005D5EEC" w14:paraId="0897E954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3994EA8" w14:textId="77777777" w:rsidR="00FB2907" w:rsidRPr="005C4EAF" w:rsidRDefault="00FB2907" w:rsidP="00FB290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6B6B6124" w14:textId="392C13FF" w:rsidR="00FB2907" w:rsidRPr="005C4EAF" w:rsidRDefault="00FB2907" w:rsidP="00FB2907">
            <w:pPr>
              <w:rPr>
                <w:i/>
                <w:iCs/>
              </w:rPr>
            </w:pPr>
            <w:r w:rsidRPr="00A47F78">
              <w:t>Vorabklärung</w:t>
            </w:r>
          </w:p>
        </w:tc>
        <w:tc>
          <w:tcPr>
            <w:tcW w:w="6577" w:type="dxa"/>
          </w:tcPr>
          <w:p w14:paraId="117A8151" w14:textId="6B07DE99" w:rsidR="00FB2907" w:rsidRPr="005C4EAF" w:rsidRDefault="00FB2907" w:rsidP="00FB2907">
            <w:pPr>
              <w:rPr>
                <w:i/>
                <w:iCs/>
              </w:rPr>
            </w:pPr>
            <w:r w:rsidRPr="00A47F78">
              <w:t>Feststellung normativer Handlungsbedarf</w:t>
            </w:r>
          </w:p>
        </w:tc>
        <w:tc>
          <w:tcPr>
            <w:tcW w:w="1021" w:type="dxa"/>
          </w:tcPr>
          <w:p w14:paraId="23BFAECF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BA1FF63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0CF37AE" w14:textId="77777777" w:rsidR="00FB2907" w:rsidRPr="005C4EAF" w:rsidRDefault="00FB2907" w:rsidP="00FB2907">
            <w:pPr>
              <w:rPr>
                <w:i/>
                <w:iCs/>
              </w:rPr>
            </w:pPr>
          </w:p>
        </w:tc>
      </w:tr>
      <w:tr w:rsidR="00DB4696" w:rsidRPr="005D5EEC" w14:paraId="09D9055F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6DEEA32" w14:textId="77777777" w:rsidR="00DB4696" w:rsidRPr="005C4EAF" w:rsidRDefault="00DB4696" w:rsidP="00DB469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70CB6038" w14:textId="2074C7DB" w:rsidR="00DB4696" w:rsidRPr="005C4EAF" w:rsidRDefault="00DB4696" w:rsidP="00DB4696">
            <w:pPr>
              <w:rPr>
                <w:i/>
                <w:iCs/>
              </w:rPr>
            </w:pPr>
            <w:r>
              <w:t>Durchführungsauftrag (Projektauftrag)</w:t>
            </w:r>
          </w:p>
        </w:tc>
        <w:tc>
          <w:tcPr>
            <w:tcW w:w="6577" w:type="dxa"/>
          </w:tcPr>
          <w:p w14:paraId="45373F4D" w14:textId="3B23E251" w:rsidR="00DB4696" w:rsidRPr="005C4EAF" w:rsidRDefault="00DB4696" w:rsidP="00DB4696">
            <w:pPr>
              <w:rPr>
                <w:i/>
                <w:iCs/>
              </w:rPr>
            </w:pPr>
            <w:r>
              <w:t>Projektziele vollständig und widerspruchsfrei?</w:t>
            </w:r>
          </w:p>
        </w:tc>
        <w:tc>
          <w:tcPr>
            <w:tcW w:w="1021" w:type="dxa"/>
          </w:tcPr>
          <w:p w14:paraId="738449A8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50AA652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49B6E07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50647CB1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5AFC6AE" w14:textId="77777777" w:rsidR="00DB4696" w:rsidRPr="005C4EAF" w:rsidRDefault="00DB4696" w:rsidP="00DB469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2365F1C1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18F84C36" w14:textId="6AAE1B62" w:rsidR="00DB4696" w:rsidRPr="005C4EAF" w:rsidRDefault="00DB4696" w:rsidP="00DB4696">
            <w:pPr>
              <w:rPr>
                <w:i/>
                <w:iCs/>
              </w:rPr>
            </w:pPr>
            <w:r>
              <w:t>Projektauftrag mit den Zielen und Strategien der Stammorganisation abgestimmt?</w:t>
            </w:r>
          </w:p>
        </w:tc>
        <w:tc>
          <w:tcPr>
            <w:tcW w:w="1021" w:type="dxa"/>
          </w:tcPr>
          <w:p w14:paraId="089077F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956984B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A1D481D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710D8D7C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B5EAFB3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4A8717DB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3BAAFE62" w14:textId="345D7643" w:rsidR="00DB4696" w:rsidRPr="005C4EAF" w:rsidRDefault="00DB4696" w:rsidP="00DB4696">
            <w:pPr>
              <w:rPr>
                <w:i/>
                <w:iCs/>
              </w:rPr>
            </w:pPr>
            <w:r>
              <w:t>Risiken identifiziert, analysiert und Massnahmen definiert. Risiken als vertretbar beurteilt?</w:t>
            </w:r>
          </w:p>
        </w:tc>
        <w:tc>
          <w:tcPr>
            <w:tcW w:w="1021" w:type="dxa"/>
          </w:tcPr>
          <w:p w14:paraId="29EDB691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F819EA9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AB085E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5AEEEC4A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EFC780E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26966C82" w14:textId="008EC541" w:rsidR="00DB4696" w:rsidRPr="005C4EAF" w:rsidRDefault="00DB4696" w:rsidP="00DB4696">
            <w:pPr>
              <w:rPr>
                <w:i/>
                <w:iCs/>
              </w:rPr>
            </w:pPr>
            <w:r>
              <w:t>Projektmanagementplan</w:t>
            </w:r>
          </w:p>
        </w:tc>
        <w:tc>
          <w:tcPr>
            <w:tcW w:w="6577" w:type="dxa"/>
          </w:tcPr>
          <w:p w14:paraId="73CD6C46" w14:textId="00320B16" w:rsidR="00DB4696" w:rsidRPr="005C4EAF" w:rsidRDefault="00DB4696" w:rsidP="00DB4696">
            <w:pPr>
              <w:rPr>
                <w:i/>
                <w:iCs/>
              </w:rPr>
            </w:pPr>
            <w:r>
              <w:t>Projektorganisation definiert und berücksichtigt sie die Stakeholder?</w:t>
            </w:r>
          </w:p>
        </w:tc>
        <w:tc>
          <w:tcPr>
            <w:tcW w:w="1021" w:type="dxa"/>
          </w:tcPr>
          <w:p w14:paraId="2ABFAA59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5F6E7FC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C2E653F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6AA46537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F9C1381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31A51A0D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25E52490" w14:textId="1ADFEE83" w:rsidR="00DB4696" w:rsidRPr="005C4EAF" w:rsidRDefault="00DB4696" w:rsidP="00DB4696">
            <w:pPr>
              <w:rPr>
                <w:i/>
                <w:iCs/>
              </w:rPr>
            </w:pPr>
            <w:r>
              <w:t>Personelle Ressourcen bei allen Partnerorganisationen mit genügend Kapazität und den benötigten Fähigkeiten vorhanden?</w:t>
            </w:r>
          </w:p>
        </w:tc>
        <w:tc>
          <w:tcPr>
            <w:tcW w:w="1021" w:type="dxa"/>
          </w:tcPr>
          <w:p w14:paraId="62B878DC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5A0173E0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4C73E0E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3E8E50B6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9249513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7B77B4B8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3A5CE73D" w14:textId="1BCDDA50" w:rsidR="00DB4696" w:rsidRPr="005C4EAF" w:rsidRDefault="00DB4696" w:rsidP="00DB4696">
            <w:pPr>
              <w:rPr>
                <w:i/>
                <w:iCs/>
              </w:rPr>
            </w:pPr>
            <w:r>
              <w:t>Alle Pläne (Beschaffungen, Ergebnisse, Kommunikation, Prüfungen, Termine) vorhanden und plausibel?</w:t>
            </w:r>
          </w:p>
        </w:tc>
        <w:tc>
          <w:tcPr>
            <w:tcW w:w="1021" w:type="dxa"/>
          </w:tcPr>
          <w:p w14:paraId="191FD452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75211A5D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1FD540E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29EF17FF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7C63E37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4B4D9DF8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7BB212B3" w14:textId="433CFE69" w:rsidR="00DB4696" w:rsidRPr="005C4EAF" w:rsidRDefault="00DB4696" w:rsidP="00DB4696">
            <w:pPr>
              <w:rPr>
                <w:i/>
                <w:iCs/>
              </w:rPr>
            </w:pPr>
            <w:r>
              <w:t>Methoden und Techniken für die Erarbeitung der Ergebnisse festgelegt und unter den Partnerorganisationen vereinbart?</w:t>
            </w:r>
          </w:p>
        </w:tc>
        <w:tc>
          <w:tcPr>
            <w:tcW w:w="1021" w:type="dxa"/>
          </w:tcPr>
          <w:p w14:paraId="79845489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64AC012E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5B633D4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7899217A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96BC677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16A9B473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077C64DD" w14:textId="15F8E9B3" w:rsidR="00DB4696" w:rsidRPr="005C4EAF" w:rsidRDefault="00DB4696" w:rsidP="00DB4696">
            <w:pPr>
              <w:rPr>
                <w:i/>
                <w:iCs/>
              </w:rPr>
            </w:pPr>
            <w:r>
              <w:t>Reporting im Projekt und gegenüber der Stammorganisation festgelegt?</w:t>
            </w:r>
          </w:p>
        </w:tc>
        <w:tc>
          <w:tcPr>
            <w:tcW w:w="1021" w:type="dxa"/>
          </w:tcPr>
          <w:p w14:paraId="4A3637E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D0B1C38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E46438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24A5884B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A69473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13DDB079" w14:textId="092A2C8E" w:rsidR="00DB4696" w:rsidRPr="005C4EAF" w:rsidRDefault="00DB4696" w:rsidP="00DB4696">
            <w:pPr>
              <w:rPr>
                <w:i/>
                <w:iCs/>
              </w:rPr>
            </w:pPr>
            <w:r>
              <w:t>A</w:t>
            </w:r>
            <w:r w:rsidRPr="00A47F78">
              <w:t>bklärung</w:t>
            </w:r>
          </w:p>
        </w:tc>
        <w:tc>
          <w:tcPr>
            <w:tcW w:w="6577" w:type="dxa"/>
          </w:tcPr>
          <w:p w14:paraId="3AC7BADE" w14:textId="31FC03BA" w:rsidR="00DB4696" w:rsidRPr="005C4EAF" w:rsidRDefault="00DB4696" w:rsidP="00DB4696">
            <w:pPr>
              <w:rPr>
                <w:i/>
                <w:iCs/>
              </w:rPr>
            </w:pPr>
            <w:r w:rsidRPr="00A47F78">
              <w:t>Rechtsgrundlagen</w:t>
            </w:r>
          </w:p>
        </w:tc>
        <w:tc>
          <w:tcPr>
            <w:tcW w:w="1021" w:type="dxa"/>
          </w:tcPr>
          <w:p w14:paraId="1B58B73C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57A3172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BC7A22E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DB4696" w:rsidRPr="005D5EEC" w14:paraId="349122AB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26259C1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321A0A8C" w14:textId="2C27BCA1" w:rsidR="00DB4696" w:rsidRPr="005C4EAF" w:rsidRDefault="00DB4696" w:rsidP="00DB4696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</w:tc>
        <w:tc>
          <w:tcPr>
            <w:tcW w:w="6577" w:type="dxa"/>
          </w:tcPr>
          <w:p w14:paraId="2C1367A4" w14:textId="0B7C3FF6" w:rsidR="00DB4696" w:rsidRPr="005C4EAF" w:rsidRDefault="00DB4696" w:rsidP="00DB4696">
            <w:pPr>
              <w:rPr>
                <w:i/>
                <w:iCs/>
              </w:rPr>
            </w:pPr>
            <w:r w:rsidRPr="00A47F78">
              <w:t>Regulierungsfolgenabschätzung</w:t>
            </w:r>
          </w:p>
        </w:tc>
        <w:tc>
          <w:tcPr>
            <w:tcW w:w="1021" w:type="dxa"/>
          </w:tcPr>
          <w:p w14:paraId="7F7BBCB1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4902C26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9E86C58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B6433F" w:rsidRPr="005D5EEC" w14:paraId="3BC4B508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9861D8C" w14:textId="77777777" w:rsidR="00B6433F" w:rsidRPr="005C4EAF" w:rsidRDefault="00B6433F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29288616" w14:textId="77777777" w:rsidR="00B6433F" w:rsidRDefault="00B6433F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12ACC825" w14:textId="26C61214" w:rsidR="00B6433F" w:rsidRPr="00A47F78" w:rsidRDefault="00B6433F" w:rsidP="00DB4696">
            <w:r>
              <w:t xml:space="preserve">Vereinbarkeit mit </w:t>
            </w:r>
            <w:r w:rsidR="001B5011">
              <w:t>der Behindertenrechtskonvention</w:t>
            </w:r>
          </w:p>
        </w:tc>
        <w:tc>
          <w:tcPr>
            <w:tcW w:w="1021" w:type="dxa"/>
          </w:tcPr>
          <w:p w14:paraId="0986F83B" w14:textId="77777777" w:rsidR="00B6433F" w:rsidRPr="005C4EAF" w:rsidRDefault="00B6433F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9ED992C" w14:textId="77777777" w:rsidR="00B6433F" w:rsidRPr="005C4EAF" w:rsidRDefault="00B6433F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B19E721" w14:textId="77777777" w:rsidR="00B6433F" w:rsidRPr="005C4EAF" w:rsidRDefault="00B6433F" w:rsidP="00DB4696">
            <w:pPr>
              <w:rPr>
                <w:i/>
                <w:iCs/>
              </w:rPr>
            </w:pPr>
          </w:p>
        </w:tc>
      </w:tr>
      <w:tr w:rsidR="00DB4696" w:rsidRPr="005D5EEC" w14:paraId="36C961AE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32E479D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117E32D8" w14:textId="77777777" w:rsidR="00DB4696" w:rsidRDefault="00DB4696" w:rsidP="00DB469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31715605" w14:textId="77777777" w:rsidR="00DB4696" w:rsidRPr="00A47F78" w:rsidRDefault="00DB4696" w:rsidP="00DB4696"/>
        </w:tc>
        <w:tc>
          <w:tcPr>
            <w:tcW w:w="1021" w:type="dxa"/>
          </w:tcPr>
          <w:p w14:paraId="63FDD794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C4439D6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06B7DE5" w14:textId="77777777" w:rsidR="00DB4696" w:rsidRPr="005C4EAF" w:rsidRDefault="00DB4696" w:rsidP="00DB4696">
            <w:pPr>
              <w:rPr>
                <w:i/>
                <w:iCs/>
              </w:rPr>
            </w:pPr>
          </w:p>
        </w:tc>
      </w:tr>
      <w:tr w:rsidR="005D5EEC" w:rsidRPr="005D5EEC" w14:paraId="22F4B40C" w14:textId="77777777" w:rsidTr="00F7322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920" w:type="dxa"/>
            <w:gridSpan w:val="6"/>
          </w:tcPr>
          <w:p w14:paraId="3A106B64" w14:textId="77777777" w:rsidR="005D5EEC" w:rsidRPr="005D5EEC" w:rsidRDefault="005D5EEC" w:rsidP="00941804">
            <w:pPr>
              <w:rPr>
                <w:b/>
                <w:bCs/>
              </w:rPr>
            </w:pPr>
            <w:r w:rsidRPr="005D5EEC">
              <w:rPr>
                <w:b/>
                <w:bCs/>
              </w:rPr>
              <w:t>Projektspezifische Prüfpunkte</w:t>
            </w:r>
          </w:p>
        </w:tc>
      </w:tr>
      <w:tr w:rsidR="005D5EEC" w:rsidRPr="005D5EEC" w14:paraId="51CC7D4A" w14:textId="77777777" w:rsidTr="00702B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0ABE63C" w14:textId="77777777" w:rsidR="005D5EEC" w:rsidRPr="005C4EAF" w:rsidRDefault="005D5EEC" w:rsidP="005D5EEC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7DAC5646" w14:textId="77777777" w:rsidR="005D5EEC" w:rsidRPr="005D5EEC" w:rsidRDefault="005D5EEC" w:rsidP="005D5EEC"/>
        </w:tc>
        <w:tc>
          <w:tcPr>
            <w:tcW w:w="6577" w:type="dxa"/>
          </w:tcPr>
          <w:p w14:paraId="5776AA66" w14:textId="77777777" w:rsidR="005D5EEC" w:rsidRPr="005D5EEC" w:rsidRDefault="005D5EEC" w:rsidP="005D5EEC"/>
        </w:tc>
        <w:tc>
          <w:tcPr>
            <w:tcW w:w="1021" w:type="dxa"/>
          </w:tcPr>
          <w:p w14:paraId="7E73E557" w14:textId="77777777" w:rsidR="005D5EEC" w:rsidRPr="005D5EEC" w:rsidRDefault="005D5EEC" w:rsidP="00702B97"/>
        </w:tc>
        <w:tc>
          <w:tcPr>
            <w:tcW w:w="1984" w:type="dxa"/>
          </w:tcPr>
          <w:p w14:paraId="3F323616" w14:textId="77777777" w:rsidR="005D5EEC" w:rsidRPr="005D5EEC" w:rsidRDefault="005D5EEC" w:rsidP="005D5EEC"/>
        </w:tc>
        <w:tc>
          <w:tcPr>
            <w:tcW w:w="1276" w:type="dxa"/>
          </w:tcPr>
          <w:p w14:paraId="0451D106" w14:textId="77777777" w:rsidR="005D5EEC" w:rsidRPr="005D5EEC" w:rsidRDefault="005D5EEC" w:rsidP="005D5EEC"/>
        </w:tc>
      </w:tr>
      <w:tr w:rsidR="005D5EEC" w:rsidRPr="005D5EEC" w14:paraId="34305BE5" w14:textId="77777777" w:rsidTr="00702B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CEF5CDF" w14:textId="77777777" w:rsidR="005D5EEC" w:rsidRPr="005C4EAF" w:rsidRDefault="005D5EEC" w:rsidP="005D5EEC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P-20</w:t>
            </w:r>
          </w:p>
        </w:tc>
        <w:tc>
          <w:tcPr>
            <w:tcW w:w="2268" w:type="dxa"/>
          </w:tcPr>
          <w:p w14:paraId="75CA9A72" w14:textId="77777777" w:rsidR="005D5EEC" w:rsidRPr="005D5EEC" w:rsidRDefault="005D5EEC" w:rsidP="005D5EEC"/>
        </w:tc>
        <w:tc>
          <w:tcPr>
            <w:tcW w:w="6577" w:type="dxa"/>
          </w:tcPr>
          <w:p w14:paraId="7893F388" w14:textId="77777777" w:rsidR="005D5EEC" w:rsidRPr="005D5EEC" w:rsidRDefault="005D5EEC" w:rsidP="005D5EEC"/>
        </w:tc>
        <w:tc>
          <w:tcPr>
            <w:tcW w:w="1021" w:type="dxa"/>
          </w:tcPr>
          <w:p w14:paraId="5EF2ACCE" w14:textId="77777777" w:rsidR="005D5EEC" w:rsidRPr="005D5EEC" w:rsidRDefault="005D5EEC" w:rsidP="00702B97"/>
        </w:tc>
        <w:tc>
          <w:tcPr>
            <w:tcW w:w="1984" w:type="dxa"/>
          </w:tcPr>
          <w:p w14:paraId="1EDC332E" w14:textId="77777777" w:rsidR="005D5EEC" w:rsidRPr="005D5EEC" w:rsidRDefault="005D5EEC" w:rsidP="005D5EEC"/>
        </w:tc>
        <w:tc>
          <w:tcPr>
            <w:tcW w:w="1276" w:type="dxa"/>
          </w:tcPr>
          <w:p w14:paraId="00A4251C" w14:textId="77777777" w:rsidR="005D5EEC" w:rsidRPr="005D5EEC" w:rsidRDefault="005D5EEC" w:rsidP="005D5EEC">
            <w:pPr>
              <w:keepNext/>
            </w:pPr>
          </w:p>
        </w:tc>
      </w:tr>
    </w:tbl>
    <w:p w14:paraId="569B4196" w14:textId="40C4CC21" w:rsidR="0052737E" w:rsidRPr="0052737E" w:rsidRDefault="00F26269" w:rsidP="0052737E"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7094A838" wp14:editId="58D7E6A1">
                <wp:simplePos x="0" y="0"/>
                <wp:positionH relativeFrom="column">
                  <wp:posOffset>2358950</wp:posOffset>
                </wp:positionH>
                <wp:positionV relativeFrom="paragraph">
                  <wp:posOffset>2999120</wp:posOffset>
                </wp:positionV>
                <wp:extent cx="360" cy="360"/>
                <wp:effectExtent l="38100" t="38100" r="38100" b="38100"/>
                <wp:wrapNone/>
                <wp:docPr id="1208497606" name="Freihand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BE16B8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1" o:spid="_x0000_s1026" type="#_x0000_t75" style="position:absolute;margin-left:185.25pt;margin-top:235.65pt;width:1.05pt;height:1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">
                <v:imagedata r:id="rId16" o:title=""/>
              </v:shape>
            </w:pict>
          </mc:Fallback>
        </mc:AlternateContent>
      </w:r>
    </w:p>
    <w:p w14:paraId="3B8B3B2F" w14:textId="41C8534E" w:rsidR="00F925F0" w:rsidRDefault="00F065E3" w:rsidP="00457836">
      <w:pPr>
        <w:pStyle w:val="berschrift1"/>
      </w:pPr>
      <w:bookmarkStart w:id="7" w:name="_Toc240810064"/>
      <w:r>
        <w:t>Impuls und Konzept</w:t>
      </w:r>
      <w:r w:rsidR="008826E9">
        <w:t>, Phasenfreigabe Realisierung</w:t>
      </w:r>
      <w:bookmarkEnd w:id="7"/>
    </w:p>
    <w:tbl>
      <w:tblPr>
        <w:tblStyle w:val="KTZH-TabelleHermes"/>
        <w:tblW w:w="16188" w:type="dxa"/>
        <w:tblLook w:val="04A0" w:firstRow="1" w:lastRow="0" w:firstColumn="1" w:lastColumn="0" w:noHBand="0" w:noVBand="1"/>
      </w:tblPr>
      <w:tblGrid>
        <w:gridCol w:w="793"/>
        <w:gridCol w:w="1898"/>
        <w:gridCol w:w="368"/>
        <w:gridCol w:w="1900"/>
        <w:gridCol w:w="368"/>
        <w:gridCol w:w="4167"/>
        <w:gridCol w:w="1021"/>
        <w:gridCol w:w="1388"/>
        <w:gridCol w:w="596"/>
        <w:gridCol w:w="425"/>
        <w:gridCol w:w="855"/>
        <w:gridCol w:w="1129"/>
        <w:gridCol w:w="1280"/>
      </w:tblGrid>
      <w:tr w:rsidR="00F065E3" w:rsidRPr="005D5EEC" w14:paraId="16E18316" w14:textId="77777777" w:rsidTr="00CE1B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676A48BF" w14:textId="77777777" w:rsidR="00F065E3" w:rsidRPr="00CE1B40" w:rsidRDefault="00F065E3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Nr.</w:t>
            </w:r>
          </w:p>
        </w:tc>
        <w:tc>
          <w:tcPr>
            <w:tcW w:w="2266" w:type="dxa"/>
            <w:gridSpan w:val="2"/>
          </w:tcPr>
          <w:p w14:paraId="35F19F3C" w14:textId="77777777" w:rsidR="00F065E3" w:rsidRPr="00CE1B40" w:rsidRDefault="00F065E3" w:rsidP="005A12A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14:paraId="7375BCF2" w14:textId="4DCFBF7B" w:rsidR="00F065E3" w:rsidRPr="00CE1B40" w:rsidRDefault="00F065E3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Ergebnis</w:t>
            </w:r>
          </w:p>
        </w:tc>
        <w:tc>
          <w:tcPr>
            <w:tcW w:w="6576" w:type="dxa"/>
            <w:gridSpan w:val="3"/>
          </w:tcPr>
          <w:p w14:paraId="06DE8FE5" w14:textId="77777777" w:rsidR="00F065E3" w:rsidRPr="00CE1B40" w:rsidRDefault="00F065E3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Kriterium</w:t>
            </w:r>
          </w:p>
        </w:tc>
        <w:tc>
          <w:tcPr>
            <w:tcW w:w="1021" w:type="dxa"/>
            <w:gridSpan w:val="2"/>
          </w:tcPr>
          <w:p w14:paraId="234300F6" w14:textId="77777777" w:rsidR="00F065E3" w:rsidRPr="00CE1B40" w:rsidRDefault="00F065E3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Bewertung</w:t>
            </w:r>
          </w:p>
        </w:tc>
        <w:tc>
          <w:tcPr>
            <w:tcW w:w="1984" w:type="dxa"/>
            <w:gridSpan w:val="2"/>
          </w:tcPr>
          <w:p w14:paraId="5C889CC1" w14:textId="77777777" w:rsidR="00F065E3" w:rsidRPr="00CE1B40" w:rsidRDefault="00F065E3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Verantwortlich</w:t>
            </w:r>
          </w:p>
        </w:tc>
        <w:tc>
          <w:tcPr>
            <w:tcW w:w="1280" w:type="dxa"/>
          </w:tcPr>
          <w:p w14:paraId="7FF28B93" w14:textId="77777777" w:rsidR="00F065E3" w:rsidRPr="005D5EEC" w:rsidRDefault="00F065E3" w:rsidP="005A12A6">
            <w:r w:rsidRPr="005D5EEC">
              <w:t>Datum</w:t>
            </w:r>
          </w:p>
        </w:tc>
      </w:tr>
      <w:tr w:rsidR="00F065E3" w:rsidRPr="005D5EEC" w14:paraId="6A1009E8" w14:textId="77777777" w:rsidTr="00CE1B40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646EA00F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1898" w:type="dxa"/>
          </w:tcPr>
          <w:p w14:paraId="0E145105" w14:textId="77777777" w:rsidR="00F065E3" w:rsidRDefault="00F065E3" w:rsidP="00F065E3"/>
        </w:tc>
        <w:tc>
          <w:tcPr>
            <w:tcW w:w="2268" w:type="dxa"/>
            <w:gridSpan w:val="2"/>
          </w:tcPr>
          <w:p w14:paraId="02FF3AB7" w14:textId="11769A90" w:rsidR="00F065E3" w:rsidRPr="005C4EAF" w:rsidRDefault="00F065E3" w:rsidP="00F065E3">
            <w:pPr>
              <w:rPr>
                <w:i/>
                <w:iCs/>
              </w:rPr>
            </w:pPr>
            <w:r>
              <w:t>A</w:t>
            </w:r>
            <w:r w:rsidRPr="00A47F78">
              <w:t>bklärung</w:t>
            </w:r>
          </w:p>
        </w:tc>
        <w:tc>
          <w:tcPr>
            <w:tcW w:w="4535" w:type="dxa"/>
            <w:gridSpan w:val="2"/>
          </w:tcPr>
          <w:p w14:paraId="147C3B1A" w14:textId="2AE68D10" w:rsidR="00F065E3" w:rsidRPr="005C4EAF" w:rsidRDefault="00F065E3" w:rsidP="00F065E3">
            <w:pPr>
              <w:rPr>
                <w:i/>
                <w:iCs/>
              </w:rPr>
            </w:pPr>
            <w:r w:rsidRPr="00A47F78">
              <w:t>Rechtsgrundlagen</w:t>
            </w:r>
          </w:p>
        </w:tc>
        <w:tc>
          <w:tcPr>
            <w:tcW w:w="1021" w:type="dxa"/>
          </w:tcPr>
          <w:p w14:paraId="7CF405E6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  <w:gridSpan w:val="2"/>
          </w:tcPr>
          <w:p w14:paraId="389334E7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80" w:type="dxa"/>
            <w:gridSpan w:val="2"/>
          </w:tcPr>
          <w:p w14:paraId="02614E93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F065E3" w:rsidRPr="005D5EEC" w14:paraId="09E7694C" w14:textId="77777777" w:rsidTr="00CE1B40">
        <w:trPr>
          <w:gridAfter w:val="2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04590572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1898" w:type="dxa"/>
          </w:tcPr>
          <w:p w14:paraId="6B5A4894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2268" w:type="dxa"/>
            <w:gridSpan w:val="2"/>
          </w:tcPr>
          <w:p w14:paraId="663289B4" w14:textId="3C74E3F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4535" w:type="dxa"/>
            <w:gridSpan w:val="2"/>
          </w:tcPr>
          <w:p w14:paraId="3BD9AD6F" w14:textId="3A69CD8F" w:rsidR="00F065E3" w:rsidRPr="005C4EAF" w:rsidRDefault="00F065E3" w:rsidP="00F065E3">
            <w:pPr>
              <w:rPr>
                <w:i/>
                <w:iCs/>
              </w:rPr>
            </w:pPr>
            <w:r w:rsidRPr="00A47F78">
              <w:t>Datenschutz-Folge</w:t>
            </w:r>
            <w:r w:rsidR="00F77E1C">
              <w:t>n</w:t>
            </w:r>
            <w:r w:rsidRPr="00A47F78">
              <w:t>abschätzung</w:t>
            </w:r>
          </w:p>
        </w:tc>
        <w:tc>
          <w:tcPr>
            <w:tcW w:w="1021" w:type="dxa"/>
          </w:tcPr>
          <w:p w14:paraId="28DF5C82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  <w:gridSpan w:val="2"/>
          </w:tcPr>
          <w:p w14:paraId="1BECB142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80" w:type="dxa"/>
            <w:gridSpan w:val="2"/>
          </w:tcPr>
          <w:p w14:paraId="6258F622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283EE3C3" w14:textId="77777777" w:rsidTr="00CE1B40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0DBF2E27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1898" w:type="dxa"/>
          </w:tcPr>
          <w:p w14:paraId="571C8F26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2268" w:type="dxa"/>
            <w:gridSpan w:val="2"/>
          </w:tcPr>
          <w:p w14:paraId="7A5A41B7" w14:textId="019F4B68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4535" w:type="dxa"/>
            <w:gridSpan w:val="2"/>
          </w:tcPr>
          <w:p w14:paraId="7398087B" w14:textId="2C7F395D" w:rsidR="00F065E3" w:rsidRPr="005C4EAF" w:rsidRDefault="00F065E3" w:rsidP="00F065E3">
            <w:pPr>
              <w:rPr>
                <w:i/>
                <w:iCs/>
              </w:rPr>
            </w:pPr>
            <w:r w:rsidRPr="00A47F78">
              <w:t>Regulierungsfolgenabschätzung</w:t>
            </w:r>
          </w:p>
        </w:tc>
        <w:tc>
          <w:tcPr>
            <w:tcW w:w="1021" w:type="dxa"/>
          </w:tcPr>
          <w:p w14:paraId="2A8A5264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  <w:gridSpan w:val="2"/>
          </w:tcPr>
          <w:p w14:paraId="17879BF9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80" w:type="dxa"/>
            <w:gridSpan w:val="2"/>
          </w:tcPr>
          <w:p w14:paraId="48776A89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E46B40" w:rsidRPr="005D5EEC" w14:paraId="10F021D6" w14:textId="77777777" w:rsidTr="00CE1B40">
        <w:trPr>
          <w:gridAfter w:val="2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4AA616E0" w14:textId="4D06E6BE" w:rsidR="00E46B40" w:rsidRPr="005C4EAF" w:rsidRDefault="00E46B40" w:rsidP="00F065E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898" w:type="dxa"/>
          </w:tcPr>
          <w:p w14:paraId="60C87A4C" w14:textId="77777777" w:rsidR="00E46B40" w:rsidRPr="005C4EAF" w:rsidRDefault="00E46B40" w:rsidP="00F065E3">
            <w:pPr>
              <w:rPr>
                <w:i/>
                <w:iCs/>
              </w:rPr>
            </w:pPr>
          </w:p>
        </w:tc>
        <w:tc>
          <w:tcPr>
            <w:tcW w:w="2268" w:type="dxa"/>
            <w:gridSpan w:val="2"/>
          </w:tcPr>
          <w:p w14:paraId="0608972B" w14:textId="77777777" w:rsidR="00E46B40" w:rsidRPr="005C4EAF" w:rsidRDefault="00E46B40" w:rsidP="00F065E3">
            <w:pPr>
              <w:rPr>
                <w:i/>
                <w:iCs/>
              </w:rPr>
            </w:pPr>
          </w:p>
        </w:tc>
        <w:tc>
          <w:tcPr>
            <w:tcW w:w="4535" w:type="dxa"/>
            <w:gridSpan w:val="2"/>
          </w:tcPr>
          <w:p w14:paraId="129C1322" w14:textId="382F69EC" w:rsidR="00E46B40" w:rsidRPr="00A47F78" w:rsidRDefault="00E46B40" w:rsidP="00F065E3">
            <w:r>
              <w:t>Vereinbarkeit mit der Behindertenrechtskonvention</w:t>
            </w:r>
          </w:p>
        </w:tc>
        <w:tc>
          <w:tcPr>
            <w:tcW w:w="1021" w:type="dxa"/>
          </w:tcPr>
          <w:p w14:paraId="0896AFE9" w14:textId="77777777" w:rsidR="00E46B40" w:rsidRPr="005C4EAF" w:rsidRDefault="00E46B40" w:rsidP="00F065E3">
            <w:pPr>
              <w:rPr>
                <w:i/>
                <w:iCs/>
              </w:rPr>
            </w:pPr>
          </w:p>
        </w:tc>
        <w:tc>
          <w:tcPr>
            <w:tcW w:w="1984" w:type="dxa"/>
            <w:gridSpan w:val="2"/>
          </w:tcPr>
          <w:p w14:paraId="17E725BC" w14:textId="77777777" w:rsidR="00E46B40" w:rsidRPr="005C4EAF" w:rsidRDefault="00E46B40" w:rsidP="00F065E3">
            <w:pPr>
              <w:rPr>
                <w:i/>
                <w:iCs/>
              </w:rPr>
            </w:pPr>
          </w:p>
        </w:tc>
        <w:tc>
          <w:tcPr>
            <w:tcW w:w="1280" w:type="dxa"/>
            <w:gridSpan w:val="2"/>
          </w:tcPr>
          <w:p w14:paraId="199F5798" w14:textId="77777777" w:rsidR="00E46B40" w:rsidRPr="005C4EAF" w:rsidRDefault="00E46B40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6F75570C" w14:textId="77777777" w:rsidTr="00CE1B40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0FB46917" w14:textId="0893E369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</w:t>
            </w:r>
            <w:r w:rsidR="00E46B40">
              <w:rPr>
                <w:i/>
                <w:iCs/>
              </w:rPr>
              <w:t>5</w:t>
            </w:r>
          </w:p>
        </w:tc>
        <w:tc>
          <w:tcPr>
            <w:tcW w:w="1898" w:type="dxa"/>
          </w:tcPr>
          <w:p w14:paraId="60605C19" w14:textId="77777777" w:rsidR="00F065E3" w:rsidRDefault="00F065E3" w:rsidP="00F065E3"/>
        </w:tc>
        <w:tc>
          <w:tcPr>
            <w:tcW w:w="2268" w:type="dxa"/>
            <w:gridSpan w:val="2"/>
          </w:tcPr>
          <w:p w14:paraId="17304224" w14:textId="05BE838D" w:rsidR="00F065E3" w:rsidRPr="005C4EAF" w:rsidRDefault="00F065E3" w:rsidP="00F065E3">
            <w:pPr>
              <w:rPr>
                <w:i/>
                <w:iCs/>
              </w:rPr>
            </w:pPr>
            <w:r>
              <w:t>Rechtsetzung</w:t>
            </w:r>
          </w:p>
        </w:tc>
        <w:tc>
          <w:tcPr>
            <w:tcW w:w="4535" w:type="dxa"/>
            <w:gridSpan w:val="2"/>
          </w:tcPr>
          <w:p w14:paraId="31662E0E" w14:textId="2C87DD41" w:rsidR="00F065E3" w:rsidRPr="005C4EAF" w:rsidRDefault="00F065E3" w:rsidP="00F065E3">
            <w:pPr>
              <w:rPr>
                <w:i/>
                <w:iCs/>
              </w:rPr>
            </w:pPr>
            <w:r w:rsidRPr="00FD198F">
              <w:t>K_V_4_Normkonzept</w:t>
            </w:r>
          </w:p>
        </w:tc>
        <w:tc>
          <w:tcPr>
            <w:tcW w:w="1021" w:type="dxa"/>
          </w:tcPr>
          <w:p w14:paraId="380193C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  <w:gridSpan w:val="2"/>
          </w:tcPr>
          <w:p w14:paraId="2F8FC23E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80" w:type="dxa"/>
            <w:gridSpan w:val="2"/>
          </w:tcPr>
          <w:p w14:paraId="391B82CA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3A38C238" w14:textId="77777777" w:rsidTr="00CE1B40">
        <w:trPr>
          <w:gridAfter w:val="2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03995522" w14:textId="733FE399" w:rsidR="00F065E3" w:rsidRPr="005C4EAF" w:rsidRDefault="00F065E3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</w:t>
            </w:r>
            <w:r w:rsidR="00E46B40">
              <w:rPr>
                <w:i/>
                <w:iCs/>
              </w:rPr>
              <w:t>6</w:t>
            </w:r>
          </w:p>
        </w:tc>
        <w:tc>
          <w:tcPr>
            <w:tcW w:w="1898" w:type="dxa"/>
          </w:tcPr>
          <w:p w14:paraId="5C9A898A" w14:textId="77777777" w:rsidR="00F065E3" w:rsidRPr="005C4EAF" w:rsidRDefault="00F065E3" w:rsidP="00A81BE6">
            <w:pPr>
              <w:rPr>
                <w:i/>
                <w:iCs/>
              </w:rPr>
            </w:pPr>
          </w:p>
        </w:tc>
        <w:tc>
          <w:tcPr>
            <w:tcW w:w="2268" w:type="dxa"/>
            <w:gridSpan w:val="2"/>
          </w:tcPr>
          <w:p w14:paraId="2C63B0E0" w14:textId="6876EAE8" w:rsidR="00F065E3" w:rsidRPr="005C4EAF" w:rsidRDefault="004304CC" w:rsidP="00A81BE6">
            <w:pPr>
              <w:rPr>
                <w:i/>
                <w:iCs/>
              </w:rPr>
            </w:pPr>
            <w:r>
              <w:rPr>
                <w:i/>
                <w:iCs/>
              </w:rPr>
              <w:t>Phasenfreigabe</w:t>
            </w:r>
          </w:p>
        </w:tc>
        <w:tc>
          <w:tcPr>
            <w:tcW w:w="4535" w:type="dxa"/>
            <w:gridSpan w:val="2"/>
          </w:tcPr>
          <w:p w14:paraId="07854BB5" w14:textId="02623672" w:rsidR="00F065E3" w:rsidRPr="005C4EAF" w:rsidRDefault="004304CC" w:rsidP="00A81BE6">
            <w:pPr>
              <w:rPr>
                <w:i/>
                <w:iCs/>
              </w:rPr>
            </w:pPr>
            <w:r>
              <w:t xml:space="preserve">Wurden alle notwendigen Ergebnisse der Phase Konzept erarbeitet? </w:t>
            </w:r>
            <w:r w:rsidR="008826E9">
              <w:t xml:space="preserve">Sind die </w:t>
            </w:r>
            <w:r>
              <w:t>Grundlagen für die nächste Phase vollständig und widerspruchsfrei?</w:t>
            </w:r>
          </w:p>
        </w:tc>
        <w:tc>
          <w:tcPr>
            <w:tcW w:w="1021" w:type="dxa"/>
          </w:tcPr>
          <w:p w14:paraId="1FB6196D" w14:textId="77777777" w:rsidR="00F065E3" w:rsidRPr="005C4EAF" w:rsidRDefault="00F065E3" w:rsidP="00A81BE6">
            <w:pPr>
              <w:rPr>
                <w:i/>
                <w:iCs/>
              </w:rPr>
            </w:pPr>
          </w:p>
        </w:tc>
        <w:tc>
          <w:tcPr>
            <w:tcW w:w="1984" w:type="dxa"/>
            <w:gridSpan w:val="2"/>
          </w:tcPr>
          <w:p w14:paraId="27FA26B1" w14:textId="77777777" w:rsidR="00F065E3" w:rsidRPr="005C4EAF" w:rsidRDefault="00F065E3" w:rsidP="00A81BE6">
            <w:pPr>
              <w:rPr>
                <w:i/>
                <w:iCs/>
              </w:rPr>
            </w:pPr>
          </w:p>
        </w:tc>
        <w:tc>
          <w:tcPr>
            <w:tcW w:w="1280" w:type="dxa"/>
            <w:gridSpan w:val="2"/>
          </w:tcPr>
          <w:p w14:paraId="42AB21B4" w14:textId="77777777" w:rsidR="00F065E3" w:rsidRPr="005C4EAF" w:rsidRDefault="00F065E3" w:rsidP="00A81BE6">
            <w:pPr>
              <w:keepNext/>
              <w:rPr>
                <w:i/>
                <w:iCs/>
              </w:rPr>
            </w:pPr>
          </w:p>
        </w:tc>
      </w:tr>
      <w:tr w:rsidR="00CE1B40" w:rsidRPr="005D5EEC" w14:paraId="06B98A62" w14:textId="77777777" w:rsidTr="00CD6BEC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09" w:type="dxa"/>
        </w:trPr>
        <w:tc>
          <w:tcPr>
            <w:tcW w:w="13779" w:type="dxa"/>
            <w:gridSpan w:val="11"/>
          </w:tcPr>
          <w:p w14:paraId="7AF0E621" w14:textId="49CBEBD9" w:rsidR="00CE1B40" w:rsidRPr="00F925F0" w:rsidRDefault="00CE1B40" w:rsidP="005A12A6">
            <w:pPr>
              <w:keepNext/>
              <w:rPr>
                <w:b/>
                <w:bCs/>
              </w:rPr>
            </w:pPr>
            <w:r w:rsidRPr="00F925F0">
              <w:rPr>
                <w:b/>
                <w:bCs/>
              </w:rPr>
              <w:lastRenderedPageBreak/>
              <w:t>Projektspezifische Prüfpunkte</w:t>
            </w:r>
          </w:p>
        </w:tc>
      </w:tr>
      <w:tr w:rsidR="00F065E3" w:rsidRPr="005D5EEC" w14:paraId="72A24DFD" w14:textId="77777777" w:rsidTr="00CE1B40">
        <w:trPr>
          <w:gridAfter w:val="2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16FE97F6" w14:textId="77777777" w:rsidR="00F065E3" w:rsidRPr="005C4EAF" w:rsidRDefault="00F065E3" w:rsidP="005A12A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1898" w:type="dxa"/>
          </w:tcPr>
          <w:p w14:paraId="0F14B943" w14:textId="76425A1E" w:rsidR="00F065E3" w:rsidRPr="005D5EEC" w:rsidRDefault="00F065E3" w:rsidP="005A12A6"/>
        </w:tc>
        <w:tc>
          <w:tcPr>
            <w:tcW w:w="2268" w:type="dxa"/>
            <w:gridSpan w:val="2"/>
          </w:tcPr>
          <w:p w14:paraId="40188159" w14:textId="28E25CF4" w:rsidR="00F065E3" w:rsidRPr="005D5EEC" w:rsidRDefault="00F065E3" w:rsidP="005A12A6"/>
        </w:tc>
        <w:tc>
          <w:tcPr>
            <w:tcW w:w="4535" w:type="dxa"/>
            <w:gridSpan w:val="2"/>
          </w:tcPr>
          <w:p w14:paraId="07270A07" w14:textId="77777777" w:rsidR="00F065E3" w:rsidRPr="005D5EEC" w:rsidRDefault="00F065E3" w:rsidP="005A12A6"/>
        </w:tc>
        <w:tc>
          <w:tcPr>
            <w:tcW w:w="1021" w:type="dxa"/>
          </w:tcPr>
          <w:p w14:paraId="7FB86816" w14:textId="77777777" w:rsidR="00F065E3" w:rsidRPr="005D5EEC" w:rsidRDefault="00F065E3" w:rsidP="0084623B"/>
        </w:tc>
        <w:tc>
          <w:tcPr>
            <w:tcW w:w="1984" w:type="dxa"/>
            <w:gridSpan w:val="2"/>
          </w:tcPr>
          <w:p w14:paraId="607E0103" w14:textId="77777777" w:rsidR="00F065E3" w:rsidRPr="005D5EEC" w:rsidRDefault="00F065E3" w:rsidP="005A12A6"/>
        </w:tc>
        <w:tc>
          <w:tcPr>
            <w:tcW w:w="1280" w:type="dxa"/>
            <w:gridSpan w:val="2"/>
          </w:tcPr>
          <w:p w14:paraId="5CF9B504" w14:textId="77777777" w:rsidR="00F065E3" w:rsidRPr="005D5EEC" w:rsidRDefault="00F065E3" w:rsidP="005A12A6">
            <w:pPr>
              <w:keepNext/>
            </w:pPr>
          </w:p>
        </w:tc>
      </w:tr>
      <w:tr w:rsidR="00F065E3" w:rsidRPr="005D5EEC" w14:paraId="52489B8D" w14:textId="77777777" w:rsidTr="00CE1B40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09" w:type="dxa"/>
        </w:trPr>
        <w:tc>
          <w:tcPr>
            <w:tcW w:w="793" w:type="dxa"/>
          </w:tcPr>
          <w:p w14:paraId="5796E68F" w14:textId="77777777" w:rsidR="00F065E3" w:rsidRPr="005C4EAF" w:rsidRDefault="00F065E3" w:rsidP="005A12A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1898" w:type="dxa"/>
          </w:tcPr>
          <w:p w14:paraId="7D097116" w14:textId="4FEDF26A" w:rsidR="00F065E3" w:rsidRPr="005D5EEC" w:rsidRDefault="00F065E3" w:rsidP="005A12A6"/>
        </w:tc>
        <w:tc>
          <w:tcPr>
            <w:tcW w:w="2268" w:type="dxa"/>
            <w:gridSpan w:val="2"/>
          </w:tcPr>
          <w:p w14:paraId="5317DB55" w14:textId="49AAF374" w:rsidR="00F065E3" w:rsidRPr="005D5EEC" w:rsidRDefault="00F065E3" w:rsidP="005A12A6"/>
        </w:tc>
        <w:tc>
          <w:tcPr>
            <w:tcW w:w="4535" w:type="dxa"/>
            <w:gridSpan w:val="2"/>
          </w:tcPr>
          <w:p w14:paraId="55462E7C" w14:textId="77777777" w:rsidR="00F065E3" w:rsidRPr="005D5EEC" w:rsidRDefault="00F065E3" w:rsidP="005A12A6"/>
        </w:tc>
        <w:tc>
          <w:tcPr>
            <w:tcW w:w="1021" w:type="dxa"/>
          </w:tcPr>
          <w:p w14:paraId="00722663" w14:textId="77777777" w:rsidR="00F065E3" w:rsidRPr="005D5EEC" w:rsidRDefault="00F065E3" w:rsidP="0084623B"/>
        </w:tc>
        <w:tc>
          <w:tcPr>
            <w:tcW w:w="1984" w:type="dxa"/>
            <w:gridSpan w:val="2"/>
          </w:tcPr>
          <w:p w14:paraId="3637678D" w14:textId="77777777" w:rsidR="00F065E3" w:rsidRPr="005D5EEC" w:rsidRDefault="00F065E3" w:rsidP="005A12A6"/>
        </w:tc>
        <w:tc>
          <w:tcPr>
            <w:tcW w:w="1280" w:type="dxa"/>
            <w:gridSpan w:val="2"/>
          </w:tcPr>
          <w:p w14:paraId="068C5FEC" w14:textId="77777777" w:rsidR="00F065E3" w:rsidRPr="005D5EEC" w:rsidRDefault="00F065E3" w:rsidP="005A12A6">
            <w:pPr>
              <w:keepNext/>
            </w:pPr>
          </w:p>
        </w:tc>
      </w:tr>
    </w:tbl>
    <w:p w14:paraId="5F7B528E" w14:textId="630E1E1F" w:rsidR="002E76A9" w:rsidRDefault="00BC4E89">
      <w:r>
        <w:rPr>
          <w:noProof/>
        </w:rPr>
        <w:lastRenderedPageBreak/>
        <w:drawing>
          <wp:anchor distT="0" distB="0" distL="114300" distR="114300" simplePos="0" relativeHeight="251730944" behindDoc="0" locked="0" layoutInCell="1" allowOverlap="1" wp14:anchorId="2FA66F5E" wp14:editId="303A3AA4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7942580" cy="4711065"/>
            <wp:effectExtent l="0" t="0" r="1270" b="0"/>
            <wp:wrapTopAndBottom/>
            <wp:docPr id="1863270413" name="Grafi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2580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A9">
        <w:br w:type="page"/>
      </w:r>
    </w:p>
    <w:p w14:paraId="191B0487" w14:textId="22F5FD90" w:rsidR="00434CB1" w:rsidRDefault="00F065E3" w:rsidP="00434CB1">
      <w:pPr>
        <w:pStyle w:val="berschrift1"/>
      </w:pPr>
      <w:bookmarkStart w:id="8" w:name="_Toc240810065"/>
      <w:r>
        <w:lastRenderedPageBreak/>
        <w:t>Vorentwurf und Vernehmlassung (Realisierung)</w:t>
      </w:r>
      <w:bookmarkEnd w:id="8"/>
    </w:p>
    <w:tbl>
      <w:tblPr>
        <w:tblStyle w:val="KTZH-TabelleHermes"/>
        <w:tblW w:w="13920" w:type="dxa"/>
        <w:tblLook w:val="04A0" w:firstRow="1" w:lastRow="0" w:firstColumn="1" w:lastColumn="0" w:noHBand="0" w:noVBand="1"/>
      </w:tblPr>
      <w:tblGrid>
        <w:gridCol w:w="794"/>
        <w:gridCol w:w="2268"/>
        <w:gridCol w:w="6577"/>
        <w:gridCol w:w="1021"/>
        <w:gridCol w:w="1984"/>
        <w:gridCol w:w="1276"/>
      </w:tblGrid>
      <w:tr w:rsidR="00434CB1" w:rsidRPr="005D5EEC" w14:paraId="04EA729B" w14:textId="77777777" w:rsidTr="005A12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3C897AF2" w14:textId="77777777" w:rsidR="00434CB1" w:rsidRPr="00CE1B40" w:rsidRDefault="00434CB1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Nr.</w:t>
            </w:r>
          </w:p>
        </w:tc>
        <w:tc>
          <w:tcPr>
            <w:tcW w:w="2268" w:type="dxa"/>
          </w:tcPr>
          <w:p w14:paraId="013E6FD5" w14:textId="77777777" w:rsidR="00434CB1" w:rsidRPr="00CE1B40" w:rsidRDefault="00434CB1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Ergebnis</w:t>
            </w:r>
          </w:p>
        </w:tc>
        <w:tc>
          <w:tcPr>
            <w:tcW w:w="6577" w:type="dxa"/>
          </w:tcPr>
          <w:p w14:paraId="5354F0A8" w14:textId="77777777" w:rsidR="00434CB1" w:rsidRPr="00CE1B40" w:rsidRDefault="00434CB1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Kriterium</w:t>
            </w:r>
          </w:p>
        </w:tc>
        <w:tc>
          <w:tcPr>
            <w:tcW w:w="1021" w:type="dxa"/>
          </w:tcPr>
          <w:p w14:paraId="7CA1324C" w14:textId="77777777" w:rsidR="00434CB1" w:rsidRPr="00CE1B40" w:rsidRDefault="00434CB1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Bewertung</w:t>
            </w:r>
          </w:p>
        </w:tc>
        <w:tc>
          <w:tcPr>
            <w:tcW w:w="1984" w:type="dxa"/>
          </w:tcPr>
          <w:p w14:paraId="4F138E09" w14:textId="77777777" w:rsidR="00434CB1" w:rsidRPr="00CE1B40" w:rsidRDefault="00434CB1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Verantwortlich</w:t>
            </w:r>
          </w:p>
        </w:tc>
        <w:tc>
          <w:tcPr>
            <w:tcW w:w="1276" w:type="dxa"/>
          </w:tcPr>
          <w:p w14:paraId="3C3CD5FF" w14:textId="77777777" w:rsidR="00434CB1" w:rsidRPr="00CE1B40" w:rsidRDefault="00434CB1" w:rsidP="005A12A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Datum</w:t>
            </w:r>
          </w:p>
        </w:tc>
      </w:tr>
      <w:tr w:rsidR="00F065E3" w:rsidRPr="005D5EEC" w14:paraId="471B4443" w14:textId="77777777" w:rsidTr="008462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13B450E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49D4EC06" w14:textId="39D0C063" w:rsidR="00F065E3" w:rsidRPr="005C4EAF" w:rsidRDefault="00F065E3" w:rsidP="00F065E3">
            <w:pPr>
              <w:rPr>
                <w:i/>
                <w:iCs/>
              </w:rPr>
            </w:pPr>
            <w:r>
              <w:t>Rechtsetzung</w:t>
            </w:r>
          </w:p>
        </w:tc>
        <w:tc>
          <w:tcPr>
            <w:tcW w:w="6577" w:type="dxa"/>
          </w:tcPr>
          <w:p w14:paraId="086F7607" w14:textId="4FBED2CB" w:rsidR="00F065E3" w:rsidRPr="005C4EAF" w:rsidRDefault="00F065E3" w:rsidP="00F065E3">
            <w:pPr>
              <w:rPr>
                <w:i/>
                <w:iCs/>
              </w:rPr>
            </w:pPr>
            <w:r>
              <w:t xml:space="preserve">R_V_5_Vorentwurf und </w:t>
            </w:r>
            <w:r w:rsidRPr="00FD198F">
              <w:t>erläuterndem Bericht</w:t>
            </w:r>
          </w:p>
        </w:tc>
        <w:tc>
          <w:tcPr>
            <w:tcW w:w="1021" w:type="dxa"/>
          </w:tcPr>
          <w:p w14:paraId="370FA7D6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4" w:type="dxa"/>
          </w:tcPr>
          <w:p w14:paraId="6EA6868B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05847F7B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F065E3" w:rsidRPr="005D5EEC" w14:paraId="40E93D10" w14:textId="77777777" w:rsidTr="008462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C16891D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07972862" w14:textId="1509DBBB" w:rsidR="00F065E3" w:rsidRPr="005C4EAF" w:rsidRDefault="00F065E3" w:rsidP="00F065E3">
            <w:pPr>
              <w:rPr>
                <w:i/>
                <w:iCs/>
              </w:rPr>
            </w:pPr>
            <w:r>
              <w:t>Projektmanagementplan</w:t>
            </w:r>
          </w:p>
        </w:tc>
        <w:tc>
          <w:tcPr>
            <w:tcW w:w="6577" w:type="dxa"/>
          </w:tcPr>
          <w:p w14:paraId="4CF4DB0B" w14:textId="37FA1117" w:rsidR="00F065E3" w:rsidRPr="005C4EAF" w:rsidRDefault="00F065E3" w:rsidP="00F065E3">
            <w:pPr>
              <w:rPr>
                <w:i/>
                <w:iCs/>
              </w:rPr>
            </w:pPr>
            <w:r>
              <w:t>Projektorganisation an die Aufgaben der Phase angepasst und berücksichtigt sie die Stakeholder?</w:t>
            </w:r>
          </w:p>
        </w:tc>
        <w:tc>
          <w:tcPr>
            <w:tcW w:w="1021" w:type="dxa"/>
          </w:tcPr>
          <w:p w14:paraId="68840B9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2CBE5EFA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E4E679A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48528F58" w14:textId="77777777" w:rsidTr="008462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ED8588B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5CC99C25" w14:textId="0F6E6544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3D781481" w14:textId="542F9837" w:rsidR="00F065E3" w:rsidRPr="005C4EAF" w:rsidRDefault="00F065E3" w:rsidP="00F065E3">
            <w:pPr>
              <w:rPr>
                <w:i/>
                <w:iCs/>
              </w:rPr>
            </w:pPr>
            <w:r>
              <w:t>Personelle Ressourcen bei allen Partnerorganisationen mit genügend Kapazität und den benötigten Fähigkeiten vorhanden?</w:t>
            </w:r>
          </w:p>
        </w:tc>
        <w:tc>
          <w:tcPr>
            <w:tcW w:w="1021" w:type="dxa"/>
          </w:tcPr>
          <w:p w14:paraId="42B76344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10680FB5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32F4ABB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69F2CFAD" w14:textId="77777777" w:rsidTr="008462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25211A4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417B95EC" w14:textId="40EF53A4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3D33544E" w14:textId="1F5D5B2F" w:rsidR="00F065E3" w:rsidRPr="005C4EAF" w:rsidRDefault="00F065E3" w:rsidP="00F065E3">
            <w:pPr>
              <w:rPr>
                <w:i/>
                <w:iCs/>
              </w:rPr>
            </w:pPr>
            <w:r>
              <w:t>Alle Pläne (Beschaffungen, Ergebnisse, Kommunikation, Prüfungen, Termine) vorhanden und plausibel?</w:t>
            </w:r>
          </w:p>
        </w:tc>
        <w:tc>
          <w:tcPr>
            <w:tcW w:w="1021" w:type="dxa"/>
          </w:tcPr>
          <w:p w14:paraId="7535F871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2890B86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E8BF2EA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6CD0FE83" w14:textId="77777777" w:rsidTr="008462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316036E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1E8E55CD" w14:textId="521CDEF6" w:rsidR="00F065E3" w:rsidRPr="005C4EAF" w:rsidRDefault="00F065E3" w:rsidP="00F065E3">
            <w:pPr>
              <w:rPr>
                <w:i/>
                <w:iCs/>
              </w:rPr>
            </w:pPr>
            <w:r>
              <w:t xml:space="preserve">Abklärung </w:t>
            </w:r>
          </w:p>
        </w:tc>
        <w:tc>
          <w:tcPr>
            <w:tcW w:w="6577" w:type="dxa"/>
          </w:tcPr>
          <w:p w14:paraId="557E4DD9" w14:textId="6A7CD359" w:rsidR="00F065E3" w:rsidRPr="005C4EAF" w:rsidRDefault="00F065E3" w:rsidP="00F065E3">
            <w:pPr>
              <w:rPr>
                <w:i/>
                <w:iCs/>
              </w:rPr>
            </w:pPr>
            <w:r>
              <w:t>Datenschutz-Folge</w:t>
            </w:r>
            <w:r w:rsidR="00F77E1C">
              <w:t>n</w:t>
            </w:r>
            <w:r>
              <w:t>abschätz</w:t>
            </w:r>
            <w:r w:rsidRPr="00E0365B">
              <w:t>ung</w:t>
            </w:r>
          </w:p>
        </w:tc>
        <w:tc>
          <w:tcPr>
            <w:tcW w:w="1021" w:type="dxa"/>
          </w:tcPr>
          <w:p w14:paraId="697D5665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868555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59F56C8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F065E3" w:rsidRPr="005D5EEC" w14:paraId="13C82118" w14:textId="77777777" w:rsidTr="008462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8C0C8D9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06E5FDFC" w14:textId="0652FAB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404D5529" w14:textId="2CACBA76" w:rsidR="00F065E3" w:rsidRPr="005C4EAF" w:rsidRDefault="00F065E3" w:rsidP="00F065E3">
            <w:pPr>
              <w:rPr>
                <w:i/>
                <w:iCs/>
              </w:rPr>
            </w:pPr>
            <w:r w:rsidRPr="00E0365B">
              <w:t>Regulierungsfolgenabschätzung</w:t>
            </w:r>
          </w:p>
        </w:tc>
        <w:tc>
          <w:tcPr>
            <w:tcW w:w="1021" w:type="dxa"/>
          </w:tcPr>
          <w:p w14:paraId="71C8CA9A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F116570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96D5E52" w14:textId="77777777" w:rsidR="00F065E3" w:rsidRPr="005C4EAF" w:rsidRDefault="00F065E3" w:rsidP="00F065E3">
            <w:pPr>
              <w:keepNext/>
              <w:rPr>
                <w:i/>
                <w:iCs/>
              </w:rPr>
            </w:pPr>
          </w:p>
        </w:tc>
      </w:tr>
      <w:tr w:rsidR="00224037" w:rsidRPr="005D5EEC" w14:paraId="52D62294" w14:textId="77777777" w:rsidTr="008462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33CA3BB" w14:textId="6273588C" w:rsidR="00224037" w:rsidRPr="005C4EAF" w:rsidRDefault="00224037" w:rsidP="00F065E3">
            <w:pPr>
              <w:rPr>
                <w:i/>
                <w:iCs/>
              </w:rPr>
            </w:pPr>
            <w:r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78623B42" w14:textId="77777777" w:rsidR="00224037" w:rsidRPr="005C4EAF" w:rsidRDefault="00224037" w:rsidP="00F065E3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6B885CC4" w14:textId="32E14B7C" w:rsidR="00224037" w:rsidRPr="00E0365B" w:rsidRDefault="00224037" w:rsidP="00F065E3">
            <w:r>
              <w:t>Vereinbarkeit mit der Behindertenrechtskonvention</w:t>
            </w:r>
          </w:p>
        </w:tc>
        <w:tc>
          <w:tcPr>
            <w:tcW w:w="1021" w:type="dxa"/>
          </w:tcPr>
          <w:p w14:paraId="695BCCE7" w14:textId="77777777" w:rsidR="00224037" w:rsidRPr="005C4EAF" w:rsidRDefault="00224037" w:rsidP="00F065E3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01D0A3F2" w14:textId="77777777" w:rsidR="00224037" w:rsidRPr="005C4EAF" w:rsidRDefault="00224037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C2E2F37" w14:textId="77777777" w:rsidR="00224037" w:rsidRPr="005C4EAF" w:rsidRDefault="00224037" w:rsidP="00F065E3">
            <w:pPr>
              <w:keepNext/>
              <w:rPr>
                <w:i/>
                <w:iCs/>
              </w:rPr>
            </w:pPr>
          </w:p>
        </w:tc>
      </w:tr>
      <w:tr w:rsidR="00A81BE6" w:rsidRPr="005D5EEC" w14:paraId="1E062ADE" w14:textId="77777777" w:rsidTr="008462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FAA5D1F" w14:textId="77777777" w:rsidR="00A81BE6" w:rsidRPr="005C4EAF" w:rsidRDefault="00A81BE6" w:rsidP="00A81BE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45C3726F" w14:textId="5C28C5E2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7609F60C" w14:textId="797A1948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77310F82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984" w:type="dxa"/>
          </w:tcPr>
          <w:p w14:paraId="302CF6D2" w14:textId="77777777" w:rsidR="00A81BE6" w:rsidRPr="005C4EAF" w:rsidRDefault="00A81BE6" w:rsidP="00A81BE6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805B539" w14:textId="77777777" w:rsidR="00A81BE6" w:rsidRPr="005C4EAF" w:rsidRDefault="00A81BE6" w:rsidP="00A81BE6">
            <w:pPr>
              <w:keepNext/>
              <w:rPr>
                <w:i/>
                <w:iCs/>
              </w:rPr>
            </w:pPr>
          </w:p>
        </w:tc>
      </w:tr>
      <w:tr w:rsidR="00434CB1" w:rsidRPr="005D5EEC" w14:paraId="1D1BE867" w14:textId="77777777" w:rsidTr="005A12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920" w:type="dxa"/>
            <w:gridSpan w:val="6"/>
          </w:tcPr>
          <w:p w14:paraId="6AC83165" w14:textId="77777777" w:rsidR="00434CB1" w:rsidRPr="00F925F0" w:rsidRDefault="00434CB1" w:rsidP="005A12A6">
            <w:pPr>
              <w:keepNext/>
              <w:rPr>
                <w:b/>
                <w:bCs/>
              </w:rPr>
            </w:pPr>
            <w:r w:rsidRPr="00F925F0">
              <w:rPr>
                <w:b/>
                <w:bCs/>
              </w:rPr>
              <w:t>Projektspezifische Prüfpunkte</w:t>
            </w:r>
          </w:p>
        </w:tc>
      </w:tr>
      <w:tr w:rsidR="00434CB1" w:rsidRPr="005D5EEC" w14:paraId="24BA99E8" w14:textId="77777777" w:rsidTr="008462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2AF82DF" w14:textId="77777777" w:rsidR="00434CB1" w:rsidRPr="005C4EAF" w:rsidRDefault="00434CB1" w:rsidP="005A12A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323C7B7B" w14:textId="77777777" w:rsidR="00434CB1" w:rsidRPr="005D5EEC" w:rsidRDefault="00434CB1" w:rsidP="005A12A6"/>
        </w:tc>
        <w:tc>
          <w:tcPr>
            <w:tcW w:w="6577" w:type="dxa"/>
          </w:tcPr>
          <w:p w14:paraId="5559E8B0" w14:textId="77777777" w:rsidR="00434CB1" w:rsidRPr="005D5EEC" w:rsidRDefault="00434CB1" w:rsidP="005A12A6"/>
        </w:tc>
        <w:tc>
          <w:tcPr>
            <w:tcW w:w="1021" w:type="dxa"/>
          </w:tcPr>
          <w:p w14:paraId="75407AF5" w14:textId="77777777" w:rsidR="00434CB1" w:rsidRPr="005D5EEC" w:rsidRDefault="00434CB1" w:rsidP="0084623B"/>
        </w:tc>
        <w:tc>
          <w:tcPr>
            <w:tcW w:w="1984" w:type="dxa"/>
          </w:tcPr>
          <w:p w14:paraId="45B9ECBC" w14:textId="77777777" w:rsidR="00434CB1" w:rsidRPr="005D5EEC" w:rsidRDefault="00434CB1" w:rsidP="005A12A6"/>
        </w:tc>
        <w:tc>
          <w:tcPr>
            <w:tcW w:w="1276" w:type="dxa"/>
          </w:tcPr>
          <w:p w14:paraId="08BBB926" w14:textId="77777777" w:rsidR="00434CB1" w:rsidRPr="005D5EEC" w:rsidRDefault="00434CB1" w:rsidP="005A12A6">
            <w:pPr>
              <w:keepNext/>
            </w:pPr>
          </w:p>
        </w:tc>
      </w:tr>
    </w:tbl>
    <w:p w14:paraId="4C96C5F4" w14:textId="017D0447" w:rsidR="00434CB1" w:rsidRDefault="00BC4E89"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71EA4A33" wp14:editId="3419DADB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7777480" cy="4612640"/>
            <wp:effectExtent l="0" t="0" r="0" b="0"/>
            <wp:wrapTopAndBottom/>
            <wp:docPr id="1134177202" name="Grafi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7480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0B4"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26DD55F6" wp14:editId="54D568AD">
                <wp:simplePos x="0" y="0"/>
                <wp:positionH relativeFrom="column">
                  <wp:posOffset>2302790</wp:posOffset>
                </wp:positionH>
                <wp:positionV relativeFrom="paragraph">
                  <wp:posOffset>2588990</wp:posOffset>
                </wp:positionV>
                <wp:extent cx="1360800" cy="725400"/>
                <wp:effectExtent l="95250" t="152400" r="106680" b="151130"/>
                <wp:wrapNone/>
                <wp:docPr id="342873281" name="Freihand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60800" cy="72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1E457" id="Freihand 28" o:spid="_x0000_s1026" type="#_x0000_t75" style="position:absolute;margin-left:177.05pt;margin-top:195.35pt;width:115.7pt;height:74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">
                <v:imagedata r:id="rId19" o:title=""/>
              </v:shape>
            </w:pict>
          </mc:Fallback>
        </mc:AlternateContent>
      </w:r>
    </w:p>
    <w:p w14:paraId="4F34EDFE" w14:textId="4F80B5DA" w:rsidR="00F925F0" w:rsidRDefault="00B922B4" w:rsidP="00CD6F9E">
      <w:pPr>
        <w:pStyle w:val="berschrift1"/>
      </w:pPr>
      <w:bookmarkStart w:id="9" w:name="_Toc240810066"/>
      <w:r>
        <w:lastRenderedPageBreak/>
        <w:t>Antrag an RR bzw. KR (Realisierung)</w:t>
      </w:r>
      <w:bookmarkEnd w:id="9"/>
    </w:p>
    <w:tbl>
      <w:tblPr>
        <w:tblStyle w:val="KTZH-TabelleHermes"/>
        <w:tblW w:w="13920" w:type="dxa"/>
        <w:tblLook w:val="04A0" w:firstRow="1" w:lastRow="0" w:firstColumn="1" w:lastColumn="0" w:noHBand="0" w:noVBand="1"/>
      </w:tblPr>
      <w:tblGrid>
        <w:gridCol w:w="794"/>
        <w:gridCol w:w="2268"/>
        <w:gridCol w:w="6576"/>
        <w:gridCol w:w="1021"/>
        <w:gridCol w:w="1985"/>
        <w:gridCol w:w="1276"/>
      </w:tblGrid>
      <w:tr w:rsidR="00871E4F" w:rsidRPr="00871E4F" w14:paraId="4AA4973A" w14:textId="77777777" w:rsidTr="00871E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3C9B06A2" w14:textId="77777777" w:rsidR="00871E4F" w:rsidRPr="00CE1B40" w:rsidRDefault="00871E4F" w:rsidP="0084601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Nr.</w:t>
            </w:r>
          </w:p>
        </w:tc>
        <w:tc>
          <w:tcPr>
            <w:tcW w:w="2268" w:type="dxa"/>
          </w:tcPr>
          <w:p w14:paraId="225A5B21" w14:textId="77777777" w:rsidR="00871E4F" w:rsidRPr="00CE1B40" w:rsidRDefault="00871E4F" w:rsidP="0084601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Ergebnis</w:t>
            </w:r>
          </w:p>
        </w:tc>
        <w:tc>
          <w:tcPr>
            <w:tcW w:w="6576" w:type="dxa"/>
          </w:tcPr>
          <w:p w14:paraId="7F66D880" w14:textId="77777777" w:rsidR="00871E4F" w:rsidRPr="00CE1B40" w:rsidRDefault="00871E4F" w:rsidP="0084601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Kriterium</w:t>
            </w:r>
          </w:p>
        </w:tc>
        <w:tc>
          <w:tcPr>
            <w:tcW w:w="1021" w:type="dxa"/>
          </w:tcPr>
          <w:p w14:paraId="278CACB3" w14:textId="77777777" w:rsidR="00871E4F" w:rsidRPr="00CE1B40" w:rsidRDefault="00871E4F" w:rsidP="0084601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Bewertung</w:t>
            </w:r>
          </w:p>
        </w:tc>
        <w:tc>
          <w:tcPr>
            <w:tcW w:w="1985" w:type="dxa"/>
          </w:tcPr>
          <w:p w14:paraId="5ACA0ECA" w14:textId="77777777" w:rsidR="00871E4F" w:rsidRPr="00CE1B40" w:rsidRDefault="00871E4F" w:rsidP="0084601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Verantwortlich</w:t>
            </w:r>
          </w:p>
        </w:tc>
        <w:tc>
          <w:tcPr>
            <w:tcW w:w="1276" w:type="dxa"/>
          </w:tcPr>
          <w:p w14:paraId="14A64B54" w14:textId="77777777" w:rsidR="00871E4F" w:rsidRPr="00CE1B40" w:rsidRDefault="00871E4F" w:rsidP="00846016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Datum</w:t>
            </w:r>
          </w:p>
        </w:tc>
      </w:tr>
      <w:tr w:rsidR="00F065E3" w:rsidRPr="00871E4F" w14:paraId="28F0C40A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74A7160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6DEC3987" w14:textId="353C36A9" w:rsidR="00F065E3" w:rsidRPr="005C4EAF" w:rsidRDefault="00F065E3" w:rsidP="00F065E3">
            <w:pPr>
              <w:rPr>
                <w:i/>
                <w:iCs/>
              </w:rPr>
            </w:pPr>
            <w:r>
              <w:t>Rechtsetzung</w:t>
            </w:r>
          </w:p>
        </w:tc>
        <w:tc>
          <w:tcPr>
            <w:tcW w:w="6576" w:type="dxa"/>
          </w:tcPr>
          <w:p w14:paraId="1A67DF17" w14:textId="402BD61F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R_V_6_Zusammenstellung Vernehmlassungsergeb</w:t>
            </w:r>
            <w:r>
              <w:t>n</w:t>
            </w:r>
            <w:r w:rsidRPr="00956DCF">
              <w:t xml:space="preserve">is, nicht </w:t>
            </w:r>
            <w:r w:rsidR="00CE1B40" w:rsidRPr="00956DCF">
              <w:t>öffnet</w:t>
            </w:r>
            <w:r w:rsidRPr="00956DCF">
              <w:t>.</w:t>
            </w:r>
          </w:p>
        </w:tc>
        <w:tc>
          <w:tcPr>
            <w:tcW w:w="1021" w:type="dxa"/>
          </w:tcPr>
          <w:p w14:paraId="1DE63054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22D8B81F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6F1C3A2D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F065E3" w:rsidRPr="00871E4F" w14:paraId="6A52FDF6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79D787E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2F2450D7" w14:textId="3F5C9BF0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1F3E247F" w14:textId="48588439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R_V_7_Zusammenstellung Vernehmlassungsergeb</w:t>
            </w:r>
            <w:r>
              <w:t>n</w:t>
            </w:r>
            <w:r w:rsidRPr="00956DCF">
              <w:t xml:space="preserve">is, </w:t>
            </w:r>
            <w:r w:rsidR="00CE1B40" w:rsidRPr="00956DCF">
              <w:t>öffnet</w:t>
            </w:r>
            <w:r w:rsidRPr="00956DCF">
              <w:t>.</w:t>
            </w:r>
          </w:p>
        </w:tc>
        <w:tc>
          <w:tcPr>
            <w:tcW w:w="1021" w:type="dxa"/>
          </w:tcPr>
          <w:p w14:paraId="2E0ACE31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F94EE29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F819C39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2FAC3809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CE5BC9C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648151E9" w14:textId="1970D52D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50303C0C" w14:textId="09C31BB1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R_V_8a_Gesetz (Neuerlass) Bericht und Antrag</w:t>
            </w:r>
          </w:p>
        </w:tc>
        <w:tc>
          <w:tcPr>
            <w:tcW w:w="1021" w:type="dxa"/>
          </w:tcPr>
          <w:p w14:paraId="657C817B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48045D0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8033F9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636BE515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CEE8E8D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66DFBCE5" w14:textId="1D09FCB2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305E78D4" w14:textId="04CF2946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R_V_8b_Gesetz (Änderung) Bericht und Antrag</w:t>
            </w:r>
          </w:p>
        </w:tc>
        <w:tc>
          <w:tcPr>
            <w:tcW w:w="1021" w:type="dxa"/>
          </w:tcPr>
          <w:p w14:paraId="334E3C7A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5B72D788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FC3539F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40DCBF32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D404D2A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66DD2BBB" w14:textId="1A6F12C3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4DE39F37" w14:textId="62C3A89F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R_V_9a_VO (Neuerlass) Beschluss RR</w:t>
            </w:r>
          </w:p>
        </w:tc>
        <w:tc>
          <w:tcPr>
            <w:tcW w:w="1021" w:type="dxa"/>
          </w:tcPr>
          <w:p w14:paraId="305FEB9B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ADE5EFD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FEF0D43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2AF88335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F9FC4BE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5F4B9639" w14:textId="0728C09E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71CEE371" w14:textId="5532A2B7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R_V_9b_VO (Änderung) Beschluss RR</w:t>
            </w:r>
          </w:p>
        </w:tc>
        <w:tc>
          <w:tcPr>
            <w:tcW w:w="1021" w:type="dxa"/>
          </w:tcPr>
          <w:p w14:paraId="28F864FB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5C46BFA2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1328A83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55143EBF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ACE43E6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760F9882" w14:textId="1299256B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4F5A97C8" w14:textId="7ECD97D1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R_V_10a_genehmigungsbedürftige VO (Neuerlass) Bericht und Antrag</w:t>
            </w:r>
          </w:p>
        </w:tc>
        <w:tc>
          <w:tcPr>
            <w:tcW w:w="1021" w:type="dxa"/>
          </w:tcPr>
          <w:p w14:paraId="617DA481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2C1CC254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657E5B5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11354831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4B8181B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25817ACF" w14:textId="30463AFE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7351171C" w14:textId="0DC0DE8F" w:rsidR="00F065E3" w:rsidRPr="005C4EAF" w:rsidRDefault="00F065E3" w:rsidP="00F065E3">
            <w:pPr>
              <w:rPr>
                <w:i/>
                <w:iCs/>
              </w:rPr>
            </w:pPr>
            <w:r w:rsidRPr="00956DCF">
              <w:t>R_V_10b_genehmigungsbedürftige VO (Änderung) Bericht und Antrag</w:t>
            </w:r>
          </w:p>
        </w:tc>
        <w:tc>
          <w:tcPr>
            <w:tcW w:w="1021" w:type="dxa"/>
          </w:tcPr>
          <w:p w14:paraId="08F08B0E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0F13518F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32C9AA3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1BEF1A46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41F45B5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09</w:t>
            </w:r>
          </w:p>
        </w:tc>
        <w:tc>
          <w:tcPr>
            <w:tcW w:w="2268" w:type="dxa"/>
          </w:tcPr>
          <w:p w14:paraId="7EC21CA6" w14:textId="5CA310E7" w:rsidR="00F065E3" w:rsidRPr="005C4EAF" w:rsidRDefault="00F065E3" w:rsidP="00F065E3">
            <w:pPr>
              <w:rPr>
                <w:i/>
                <w:iCs/>
              </w:rPr>
            </w:pPr>
            <w:r>
              <w:t>Projektmanagementplan</w:t>
            </w:r>
          </w:p>
        </w:tc>
        <w:tc>
          <w:tcPr>
            <w:tcW w:w="6576" w:type="dxa"/>
          </w:tcPr>
          <w:p w14:paraId="77D1FBB8" w14:textId="177C1D0C" w:rsidR="00F065E3" w:rsidRPr="005C4EAF" w:rsidRDefault="00F065E3" w:rsidP="00F065E3">
            <w:pPr>
              <w:rPr>
                <w:i/>
                <w:iCs/>
              </w:rPr>
            </w:pPr>
            <w:r>
              <w:t>Projektorganisation an die Aufgaben der Phase angepasst und berücksichtigt sie die Stakeholder?</w:t>
            </w:r>
          </w:p>
        </w:tc>
        <w:tc>
          <w:tcPr>
            <w:tcW w:w="1021" w:type="dxa"/>
          </w:tcPr>
          <w:p w14:paraId="4DB2C5F1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5E609161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9B6267B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4E90268D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ECF9DE3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10</w:t>
            </w:r>
          </w:p>
        </w:tc>
        <w:tc>
          <w:tcPr>
            <w:tcW w:w="2268" w:type="dxa"/>
          </w:tcPr>
          <w:p w14:paraId="3DE8D89E" w14:textId="0F73070A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28CB065B" w14:textId="53BC8D85" w:rsidR="00F065E3" w:rsidRPr="005C4EAF" w:rsidRDefault="00F065E3" w:rsidP="00F065E3">
            <w:pPr>
              <w:rPr>
                <w:i/>
                <w:iCs/>
              </w:rPr>
            </w:pPr>
            <w:r>
              <w:t>Personelle Ressourcen bei allen Partnerorganisationen mit genügend Kapazität und den benötigten Fähigkeiten vorhanden?</w:t>
            </w:r>
          </w:p>
        </w:tc>
        <w:tc>
          <w:tcPr>
            <w:tcW w:w="1021" w:type="dxa"/>
          </w:tcPr>
          <w:p w14:paraId="0FBFAC8D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474B4862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E24A30E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05BEAB84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B23E098" w14:textId="77777777" w:rsidR="00F065E3" w:rsidRPr="005C4EAF" w:rsidRDefault="00F065E3" w:rsidP="00F065E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11</w:t>
            </w:r>
          </w:p>
        </w:tc>
        <w:tc>
          <w:tcPr>
            <w:tcW w:w="2268" w:type="dxa"/>
          </w:tcPr>
          <w:p w14:paraId="7A6BD3DF" w14:textId="038E12EB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15AC1C1C" w14:textId="3336055E" w:rsidR="00F065E3" w:rsidRPr="005C4EAF" w:rsidRDefault="00F065E3" w:rsidP="00F065E3">
            <w:pPr>
              <w:rPr>
                <w:i/>
                <w:iCs/>
              </w:rPr>
            </w:pPr>
            <w:r>
              <w:t>Alle Pläne (Ergebnisse, Kommunikation, Termine) vorhanden und plausibel?</w:t>
            </w:r>
          </w:p>
        </w:tc>
        <w:tc>
          <w:tcPr>
            <w:tcW w:w="1021" w:type="dxa"/>
          </w:tcPr>
          <w:p w14:paraId="06BF08A9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9BBEE7E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9B95354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297F793B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AB7AE6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73AB70AC" w14:textId="45A77A8C" w:rsidR="00F065E3" w:rsidRPr="005C4EAF" w:rsidRDefault="00F065E3" w:rsidP="00F065E3">
            <w:pPr>
              <w:rPr>
                <w:i/>
                <w:iCs/>
              </w:rPr>
            </w:pPr>
            <w:r>
              <w:t xml:space="preserve">Abklärung </w:t>
            </w:r>
          </w:p>
        </w:tc>
        <w:tc>
          <w:tcPr>
            <w:tcW w:w="6576" w:type="dxa"/>
          </w:tcPr>
          <w:p w14:paraId="130E780A" w14:textId="00212BE7" w:rsidR="00F065E3" w:rsidRPr="005C4EAF" w:rsidRDefault="00F065E3" w:rsidP="00F065E3">
            <w:pPr>
              <w:rPr>
                <w:i/>
                <w:iCs/>
              </w:rPr>
            </w:pPr>
            <w:r>
              <w:t>Datenschutz-Folge</w:t>
            </w:r>
            <w:r w:rsidR="00F77E1C">
              <w:t>n</w:t>
            </w:r>
            <w:r>
              <w:t>abschätz</w:t>
            </w:r>
            <w:r w:rsidRPr="00E0365B">
              <w:t>ung</w:t>
            </w:r>
          </w:p>
        </w:tc>
        <w:tc>
          <w:tcPr>
            <w:tcW w:w="1021" w:type="dxa"/>
          </w:tcPr>
          <w:p w14:paraId="2D1FCD5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815FEF7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EE31A94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F065E3" w:rsidRPr="00871E4F" w14:paraId="18BC1E8C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411D9B81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27E389EB" w14:textId="7DB66332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5F2EBEFB" w14:textId="36827257" w:rsidR="00F065E3" w:rsidRPr="005C4EAF" w:rsidRDefault="00F065E3" w:rsidP="00F065E3">
            <w:pPr>
              <w:rPr>
                <w:i/>
                <w:iCs/>
              </w:rPr>
            </w:pPr>
            <w:r w:rsidRPr="00E0365B">
              <w:t>Regulierungsfolgenabschätzung</w:t>
            </w:r>
          </w:p>
        </w:tc>
        <w:tc>
          <w:tcPr>
            <w:tcW w:w="1021" w:type="dxa"/>
          </w:tcPr>
          <w:p w14:paraId="1F618F62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CC6612A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18A7BCC" w14:textId="77777777" w:rsidR="00F065E3" w:rsidRPr="005C4EAF" w:rsidRDefault="00F065E3" w:rsidP="00F065E3">
            <w:pPr>
              <w:rPr>
                <w:i/>
                <w:iCs/>
              </w:rPr>
            </w:pPr>
          </w:p>
        </w:tc>
      </w:tr>
      <w:tr w:rsidR="008926D9" w:rsidRPr="00871E4F" w14:paraId="6D4F0A13" w14:textId="77777777" w:rsidTr="00871E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E3B6EC9" w14:textId="77777777" w:rsidR="008926D9" w:rsidRPr="005C4EAF" w:rsidRDefault="008926D9" w:rsidP="00F065E3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3915E0EC" w14:textId="77777777" w:rsidR="008926D9" w:rsidRPr="005C4EAF" w:rsidRDefault="008926D9" w:rsidP="00F065E3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176297A7" w14:textId="006FC824" w:rsidR="008926D9" w:rsidRPr="00E0365B" w:rsidRDefault="008926D9" w:rsidP="00F065E3">
            <w:r>
              <w:t>Vereinbarkeit mit d</w:t>
            </w:r>
            <w:r w:rsidR="0027171B">
              <w:t xml:space="preserve">er </w:t>
            </w:r>
            <w:r>
              <w:t>Behindertenrechtskonvention</w:t>
            </w:r>
          </w:p>
        </w:tc>
        <w:tc>
          <w:tcPr>
            <w:tcW w:w="1021" w:type="dxa"/>
          </w:tcPr>
          <w:p w14:paraId="3C6093F2" w14:textId="77777777" w:rsidR="008926D9" w:rsidRPr="005C4EAF" w:rsidRDefault="008926D9" w:rsidP="00F065E3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018802E" w14:textId="77777777" w:rsidR="008926D9" w:rsidRPr="005C4EAF" w:rsidRDefault="008926D9" w:rsidP="00F065E3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6FA59AD" w14:textId="77777777" w:rsidR="008926D9" w:rsidRPr="005C4EAF" w:rsidRDefault="008926D9" w:rsidP="00F065E3">
            <w:pPr>
              <w:rPr>
                <w:i/>
                <w:iCs/>
              </w:rPr>
            </w:pPr>
          </w:p>
        </w:tc>
      </w:tr>
      <w:tr w:rsidR="00F065E3" w:rsidRPr="00871E4F" w14:paraId="1B548FFD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36636B0" w14:textId="77777777" w:rsidR="00F065E3" w:rsidRPr="005C4EAF" w:rsidRDefault="00F065E3" w:rsidP="00674A28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134CE57E" w14:textId="77777777" w:rsidR="00F065E3" w:rsidRPr="005C4EAF" w:rsidRDefault="00F065E3" w:rsidP="00674A28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080CC74D" w14:textId="77777777" w:rsidR="00F065E3" w:rsidRPr="005C4EAF" w:rsidRDefault="00F065E3" w:rsidP="00674A28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6D46951C" w14:textId="77777777" w:rsidR="00F065E3" w:rsidRPr="005C4EAF" w:rsidRDefault="00F065E3" w:rsidP="00674A28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47D33F98" w14:textId="77777777" w:rsidR="00F065E3" w:rsidRPr="005C4EAF" w:rsidRDefault="00F065E3" w:rsidP="00674A28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0E3B7DC4" w14:textId="77777777" w:rsidR="00F065E3" w:rsidRPr="005C4EAF" w:rsidRDefault="00F065E3" w:rsidP="00674A28">
            <w:pPr>
              <w:rPr>
                <w:i/>
                <w:iCs/>
              </w:rPr>
            </w:pPr>
          </w:p>
        </w:tc>
      </w:tr>
      <w:tr w:rsidR="00871E4F" w:rsidRPr="00871E4F" w14:paraId="2219D6EA" w14:textId="77777777" w:rsidTr="001253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920" w:type="dxa"/>
            <w:gridSpan w:val="6"/>
          </w:tcPr>
          <w:p w14:paraId="7EC68CF0" w14:textId="77777777" w:rsidR="00871E4F" w:rsidRPr="00871E4F" w:rsidRDefault="00871E4F" w:rsidP="00846016">
            <w:pPr>
              <w:rPr>
                <w:b/>
                <w:bCs/>
              </w:rPr>
            </w:pPr>
            <w:r w:rsidRPr="00871E4F">
              <w:rPr>
                <w:b/>
                <w:bCs/>
              </w:rPr>
              <w:t>Projektspezifische Prüfpunkte</w:t>
            </w:r>
          </w:p>
        </w:tc>
      </w:tr>
      <w:tr w:rsidR="00871E4F" w:rsidRPr="00871E4F" w14:paraId="1254A04F" w14:textId="77777777" w:rsidTr="00871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4568F12" w14:textId="77777777" w:rsidR="00871E4F" w:rsidRPr="005C4EAF" w:rsidRDefault="00871E4F" w:rsidP="00846016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lastRenderedPageBreak/>
              <w:t>P-01</w:t>
            </w:r>
          </w:p>
        </w:tc>
        <w:tc>
          <w:tcPr>
            <w:tcW w:w="2268" w:type="dxa"/>
          </w:tcPr>
          <w:p w14:paraId="17BB8AFF" w14:textId="77777777" w:rsidR="00871E4F" w:rsidRPr="00871E4F" w:rsidRDefault="00871E4F" w:rsidP="00846016"/>
        </w:tc>
        <w:tc>
          <w:tcPr>
            <w:tcW w:w="6576" w:type="dxa"/>
          </w:tcPr>
          <w:p w14:paraId="10D009DE" w14:textId="77777777" w:rsidR="00871E4F" w:rsidRPr="00871E4F" w:rsidRDefault="00871E4F" w:rsidP="00846016"/>
        </w:tc>
        <w:tc>
          <w:tcPr>
            <w:tcW w:w="1021" w:type="dxa"/>
          </w:tcPr>
          <w:p w14:paraId="18174A17" w14:textId="77777777" w:rsidR="00871E4F" w:rsidRPr="00871E4F" w:rsidRDefault="00871E4F" w:rsidP="00846016"/>
        </w:tc>
        <w:tc>
          <w:tcPr>
            <w:tcW w:w="1985" w:type="dxa"/>
          </w:tcPr>
          <w:p w14:paraId="50820FEC" w14:textId="77777777" w:rsidR="00871E4F" w:rsidRPr="00871E4F" w:rsidRDefault="00871E4F" w:rsidP="00846016"/>
        </w:tc>
        <w:tc>
          <w:tcPr>
            <w:tcW w:w="1276" w:type="dxa"/>
          </w:tcPr>
          <w:p w14:paraId="28A9BA16" w14:textId="77777777" w:rsidR="00871E4F" w:rsidRPr="00871E4F" w:rsidRDefault="00871E4F" w:rsidP="00846016"/>
        </w:tc>
      </w:tr>
    </w:tbl>
    <w:p w14:paraId="25F0C27A" w14:textId="61B47EAE" w:rsidR="00871E4F" w:rsidRDefault="00BC4E89">
      <w:r>
        <w:rPr>
          <w:noProof/>
        </w:rPr>
        <w:lastRenderedPageBreak/>
        <w:drawing>
          <wp:anchor distT="0" distB="0" distL="114300" distR="114300" simplePos="0" relativeHeight="251735040" behindDoc="0" locked="0" layoutInCell="1" allowOverlap="1" wp14:anchorId="646CD358" wp14:editId="372705F4">
            <wp:simplePos x="0" y="0"/>
            <wp:positionH relativeFrom="margin">
              <wp:align>left</wp:align>
            </wp:positionH>
            <wp:positionV relativeFrom="paragraph">
              <wp:posOffset>231254</wp:posOffset>
            </wp:positionV>
            <wp:extent cx="7942580" cy="4711065"/>
            <wp:effectExtent l="0" t="0" r="1270" b="0"/>
            <wp:wrapTopAndBottom/>
            <wp:docPr id="848368120" name="Grafi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2287" cy="471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E4F">
        <w:br w:type="page"/>
      </w:r>
    </w:p>
    <w:p w14:paraId="20619425" w14:textId="45076279" w:rsidR="005F6C3C" w:rsidRDefault="00B922B4" w:rsidP="00CD6F9E">
      <w:pPr>
        <w:pStyle w:val="berschrift1"/>
      </w:pPr>
      <w:bookmarkStart w:id="10" w:name="_Toc240810067"/>
      <w:r>
        <w:lastRenderedPageBreak/>
        <w:t>Parlamentarische Behandlung (Realisierung)</w:t>
      </w:r>
      <w:bookmarkEnd w:id="10"/>
    </w:p>
    <w:tbl>
      <w:tblPr>
        <w:tblStyle w:val="KTZH-TabelleHermes"/>
        <w:tblW w:w="13920" w:type="dxa"/>
        <w:tblLook w:val="04A0" w:firstRow="1" w:lastRow="0" w:firstColumn="1" w:lastColumn="0" w:noHBand="0" w:noVBand="1"/>
      </w:tblPr>
      <w:tblGrid>
        <w:gridCol w:w="794"/>
        <w:gridCol w:w="2268"/>
        <w:gridCol w:w="6576"/>
        <w:gridCol w:w="1021"/>
        <w:gridCol w:w="1985"/>
        <w:gridCol w:w="1276"/>
      </w:tblGrid>
      <w:tr w:rsidR="0039410E" w:rsidRPr="0039410E" w14:paraId="671573FF" w14:textId="77777777" w:rsidTr="003941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5A7D1067" w14:textId="77777777" w:rsidR="0039410E" w:rsidRPr="00CE1B40" w:rsidRDefault="0039410E" w:rsidP="007E7FAE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Nr.</w:t>
            </w:r>
          </w:p>
        </w:tc>
        <w:tc>
          <w:tcPr>
            <w:tcW w:w="2268" w:type="dxa"/>
          </w:tcPr>
          <w:p w14:paraId="0AEB2BC5" w14:textId="77777777" w:rsidR="0039410E" w:rsidRPr="00CE1B40" w:rsidRDefault="0039410E" w:rsidP="007E7FAE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Ergebnis</w:t>
            </w:r>
          </w:p>
        </w:tc>
        <w:tc>
          <w:tcPr>
            <w:tcW w:w="6576" w:type="dxa"/>
          </w:tcPr>
          <w:p w14:paraId="7AFACAB4" w14:textId="77777777" w:rsidR="0039410E" w:rsidRPr="00CE1B40" w:rsidRDefault="0039410E" w:rsidP="007E7FAE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Kriterium</w:t>
            </w:r>
          </w:p>
        </w:tc>
        <w:tc>
          <w:tcPr>
            <w:tcW w:w="1021" w:type="dxa"/>
          </w:tcPr>
          <w:p w14:paraId="023F46B1" w14:textId="77777777" w:rsidR="0039410E" w:rsidRPr="00CE1B40" w:rsidRDefault="0039410E" w:rsidP="007E7FAE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Bewertung</w:t>
            </w:r>
          </w:p>
        </w:tc>
        <w:tc>
          <w:tcPr>
            <w:tcW w:w="1985" w:type="dxa"/>
          </w:tcPr>
          <w:p w14:paraId="5087ABF9" w14:textId="77777777" w:rsidR="0039410E" w:rsidRPr="00CE1B40" w:rsidRDefault="0039410E" w:rsidP="007E7FAE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Verantwortlich</w:t>
            </w:r>
          </w:p>
        </w:tc>
        <w:tc>
          <w:tcPr>
            <w:tcW w:w="1276" w:type="dxa"/>
          </w:tcPr>
          <w:p w14:paraId="7FDD47B9" w14:textId="77777777" w:rsidR="0039410E" w:rsidRPr="00CE1B40" w:rsidRDefault="0039410E" w:rsidP="007E7FAE">
            <w:pPr>
              <w:rPr>
                <w:sz w:val="16"/>
                <w:szCs w:val="16"/>
              </w:rPr>
            </w:pPr>
            <w:r w:rsidRPr="00CE1B40">
              <w:rPr>
                <w:sz w:val="16"/>
                <w:szCs w:val="16"/>
              </w:rPr>
              <w:t>Datum</w:t>
            </w:r>
          </w:p>
        </w:tc>
      </w:tr>
      <w:tr w:rsidR="00B922B4" w:rsidRPr="0039410E" w14:paraId="41A782DC" w14:textId="77777777" w:rsidTr="00394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D0FFE24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29957243" w14:textId="31DD7DC9" w:rsidR="00B922B4" w:rsidRPr="005C4EAF" w:rsidRDefault="00B922B4" w:rsidP="00B922B4">
            <w:pPr>
              <w:rPr>
                <w:i/>
                <w:iCs/>
              </w:rPr>
            </w:pPr>
            <w:r>
              <w:t>Rechtsetzung</w:t>
            </w:r>
          </w:p>
        </w:tc>
        <w:tc>
          <w:tcPr>
            <w:tcW w:w="6576" w:type="dxa"/>
          </w:tcPr>
          <w:p w14:paraId="654D3D3E" w14:textId="48DB7154" w:rsidR="00B922B4" w:rsidRPr="005C4EAF" w:rsidRDefault="00B922B4" w:rsidP="00B922B4">
            <w:pPr>
              <w:rPr>
                <w:i/>
                <w:iCs/>
              </w:rPr>
            </w:pPr>
            <w:r w:rsidRPr="00E0365B">
              <w:t>a-Vorlage / b-Vorlage</w:t>
            </w:r>
          </w:p>
        </w:tc>
        <w:tc>
          <w:tcPr>
            <w:tcW w:w="1021" w:type="dxa"/>
          </w:tcPr>
          <w:p w14:paraId="5F33699C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526769B3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644EE4AC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B922B4" w:rsidRPr="0039410E" w14:paraId="468C00B4" w14:textId="77777777" w:rsidTr="003941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52540CBC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7D7967D4" w14:textId="259779AF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3591208F" w14:textId="63BCE3AE" w:rsidR="00B922B4" w:rsidRPr="005C4EAF" w:rsidRDefault="00B922B4" w:rsidP="00B922B4">
            <w:pPr>
              <w:rPr>
                <w:i/>
                <w:iCs/>
              </w:rPr>
            </w:pPr>
            <w:r w:rsidRPr="00E0365B">
              <w:t>Erläuternder Bericht</w:t>
            </w:r>
          </w:p>
        </w:tc>
        <w:tc>
          <w:tcPr>
            <w:tcW w:w="1021" w:type="dxa"/>
          </w:tcPr>
          <w:p w14:paraId="1B9AE132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FBE0D70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9164619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39410E" w14:paraId="457A8226" w14:textId="77777777" w:rsidTr="00394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403C825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2021E33F" w14:textId="60776C71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4F17BD61" w14:textId="5DF107D5" w:rsidR="00B922B4" w:rsidRPr="005C4EAF" w:rsidRDefault="00B922B4" w:rsidP="00B922B4">
            <w:pPr>
              <w:rPr>
                <w:i/>
                <w:iCs/>
              </w:rPr>
            </w:pPr>
            <w:r w:rsidRPr="0038300F">
              <w:t>Folgeprojekt Verordnungsänderung</w:t>
            </w:r>
          </w:p>
        </w:tc>
        <w:tc>
          <w:tcPr>
            <w:tcW w:w="1021" w:type="dxa"/>
          </w:tcPr>
          <w:p w14:paraId="5CC915BE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2953FC42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601287A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39410E" w14:paraId="7A5014D4" w14:textId="77777777" w:rsidTr="003941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7DFBDA1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2D7A8A74" w14:textId="02C66E91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511E4A1F" w14:textId="53F06690" w:rsidR="00B922B4" w:rsidRPr="005C4EAF" w:rsidRDefault="00B922B4" w:rsidP="00B922B4">
            <w:pPr>
              <w:rPr>
                <w:i/>
                <w:iCs/>
              </w:rPr>
            </w:pPr>
            <w:r w:rsidRPr="003E1EBF">
              <w:t>R_V_11 Inkraftsetzung</w:t>
            </w:r>
          </w:p>
        </w:tc>
        <w:tc>
          <w:tcPr>
            <w:tcW w:w="1021" w:type="dxa"/>
          </w:tcPr>
          <w:p w14:paraId="120E7A21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507008EC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51323C4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6D25EB" w:rsidRPr="0039410E" w14:paraId="12538724" w14:textId="77777777" w:rsidTr="00394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D3C0851" w14:textId="77777777" w:rsidR="006D25EB" w:rsidRPr="005C4EAF" w:rsidRDefault="006D25EB" w:rsidP="006D25E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3317FCA5" w14:textId="11698529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3A440B1A" w14:textId="489B85D1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5F6AB105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B15FF16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5E7A28B" w14:textId="77777777" w:rsidR="006D25EB" w:rsidRPr="005C4EAF" w:rsidRDefault="006D25EB" w:rsidP="006D25EB">
            <w:pPr>
              <w:rPr>
                <w:i/>
                <w:iCs/>
              </w:rPr>
            </w:pPr>
          </w:p>
        </w:tc>
      </w:tr>
      <w:tr w:rsidR="0039410E" w:rsidRPr="0039410E" w14:paraId="17ABB9CB" w14:textId="77777777" w:rsidTr="00936C6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920" w:type="dxa"/>
            <w:gridSpan w:val="6"/>
          </w:tcPr>
          <w:p w14:paraId="159BDE4C" w14:textId="77777777" w:rsidR="0039410E" w:rsidRPr="0039410E" w:rsidRDefault="0039410E" w:rsidP="007E7FAE">
            <w:pPr>
              <w:rPr>
                <w:b/>
                <w:bCs/>
              </w:rPr>
            </w:pPr>
            <w:r w:rsidRPr="0039410E">
              <w:rPr>
                <w:b/>
                <w:bCs/>
              </w:rPr>
              <w:t>Projektspezifische Prüfpunkte</w:t>
            </w:r>
          </w:p>
        </w:tc>
      </w:tr>
      <w:tr w:rsidR="0039410E" w:rsidRPr="0039410E" w14:paraId="74AEC197" w14:textId="77777777" w:rsidTr="00394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32034C5B" w14:textId="77777777" w:rsidR="0039410E" w:rsidRPr="005C4EAF" w:rsidRDefault="0039410E" w:rsidP="007E7FAE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43950DF5" w14:textId="77777777" w:rsidR="0039410E" w:rsidRPr="0039410E" w:rsidRDefault="0039410E" w:rsidP="007E7FAE"/>
        </w:tc>
        <w:tc>
          <w:tcPr>
            <w:tcW w:w="6576" w:type="dxa"/>
          </w:tcPr>
          <w:p w14:paraId="4845541C" w14:textId="77777777" w:rsidR="0039410E" w:rsidRPr="0039410E" w:rsidRDefault="0039410E" w:rsidP="007E7FAE"/>
        </w:tc>
        <w:tc>
          <w:tcPr>
            <w:tcW w:w="1021" w:type="dxa"/>
          </w:tcPr>
          <w:p w14:paraId="26B8836D" w14:textId="77777777" w:rsidR="0039410E" w:rsidRPr="0039410E" w:rsidRDefault="0039410E" w:rsidP="007E7FAE"/>
        </w:tc>
        <w:tc>
          <w:tcPr>
            <w:tcW w:w="1985" w:type="dxa"/>
          </w:tcPr>
          <w:p w14:paraId="0F96AA7E" w14:textId="77777777" w:rsidR="0039410E" w:rsidRPr="0039410E" w:rsidRDefault="0039410E" w:rsidP="007E7FAE"/>
        </w:tc>
        <w:tc>
          <w:tcPr>
            <w:tcW w:w="1276" w:type="dxa"/>
          </w:tcPr>
          <w:p w14:paraId="2217589A" w14:textId="77777777" w:rsidR="0039410E" w:rsidRPr="0039410E" w:rsidRDefault="0039410E" w:rsidP="007E7FAE"/>
        </w:tc>
      </w:tr>
      <w:tr w:rsidR="006D25EB" w:rsidRPr="0039410E" w14:paraId="2B25E650" w14:textId="77777777" w:rsidTr="003941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F45C027" w14:textId="77777777" w:rsidR="006D25EB" w:rsidRPr="005C4EAF" w:rsidRDefault="006D25EB" w:rsidP="007E7FAE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61E99393" w14:textId="77777777" w:rsidR="006D25EB" w:rsidRPr="0039410E" w:rsidRDefault="006D25EB" w:rsidP="007E7FAE"/>
        </w:tc>
        <w:tc>
          <w:tcPr>
            <w:tcW w:w="6576" w:type="dxa"/>
          </w:tcPr>
          <w:p w14:paraId="58CF4E89" w14:textId="77777777" w:rsidR="006D25EB" w:rsidRPr="0039410E" w:rsidRDefault="006D25EB" w:rsidP="007E7FAE"/>
        </w:tc>
        <w:tc>
          <w:tcPr>
            <w:tcW w:w="1021" w:type="dxa"/>
          </w:tcPr>
          <w:p w14:paraId="2404B955" w14:textId="77777777" w:rsidR="006D25EB" w:rsidRPr="0039410E" w:rsidRDefault="006D25EB" w:rsidP="007E7FAE"/>
        </w:tc>
        <w:tc>
          <w:tcPr>
            <w:tcW w:w="1985" w:type="dxa"/>
          </w:tcPr>
          <w:p w14:paraId="6446CA5E" w14:textId="77777777" w:rsidR="006D25EB" w:rsidRPr="0039410E" w:rsidRDefault="006D25EB" w:rsidP="007E7FAE"/>
        </w:tc>
        <w:tc>
          <w:tcPr>
            <w:tcW w:w="1276" w:type="dxa"/>
          </w:tcPr>
          <w:p w14:paraId="0ACE65D9" w14:textId="77777777" w:rsidR="006D25EB" w:rsidRPr="0039410E" w:rsidRDefault="006D25EB" w:rsidP="007E7FAE"/>
        </w:tc>
      </w:tr>
    </w:tbl>
    <w:p w14:paraId="15C88347" w14:textId="44509694" w:rsidR="005F6C3C" w:rsidRDefault="00BC4E89">
      <w:r>
        <w:rPr>
          <w:noProof/>
        </w:rPr>
        <w:lastRenderedPageBreak/>
        <w:drawing>
          <wp:anchor distT="0" distB="0" distL="114300" distR="114300" simplePos="0" relativeHeight="251737088" behindDoc="0" locked="0" layoutInCell="1" allowOverlap="1" wp14:anchorId="28ECCAE5" wp14:editId="40AA604A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7710805" cy="4573270"/>
            <wp:effectExtent l="0" t="0" r="4445" b="0"/>
            <wp:wrapTopAndBottom/>
            <wp:docPr id="249764395" name="Grafi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0805" cy="457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C3C">
        <w:br w:type="page"/>
      </w:r>
    </w:p>
    <w:p w14:paraId="4860FA08" w14:textId="47F050BB" w:rsidR="005F6C3C" w:rsidRDefault="00B922B4" w:rsidP="0039410E">
      <w:pPr>
        <w:pStyle w:val="berschrift1"/>
      </w:pPr>
      <w:bookmarkStart w:id="11" w:name="_Toc240810068"/>
      <w:r>
        <w:lastRenderedPageBreak/>
        <w:t>Entscheid zum Projektabschluss treffen</w:t>
      </w:r>
      <w:bookmarkEnd w:id="11"/>
    </w:p>
    <w:tbl>
      <w:tblPr>
        <w:tblStyle w:val="KTZH-TabelleHermes"/>
        <w:tblW w:w="13920" w:type="dxa"/>
        <w:tblLook w:val="04A0" w:firstRow="1" w:lastRow="0" w:firstColumn="1" w:lastColumn="0" w:noHBand="0" w:noVBand="1"/>
      </w:tblPr>
      <w:tblGrid>
        <w:gridCol w:w="794"/>
        <w:gridCol w:w="2268"/>
        <w:gridCol w:w="6576"/>
        <w:gridCol w:w="1021"/>
        <w:gridCol w:w="1985"/>
        <w:gridCol w:w="1276"/>
      </w:tblGrid>
      <w:tr w:rsidR="00FB608D" w:rsidRPr="00FB608D" w14:paraId="6ED46145" w14:textId="77777777" w:rsidTr="002055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4B64EA6F" w14:textId="77777777" w:rsidR="00FB608D" w:rsidRPr="00FB608D" w:rsidRDefault="00FB608D" w:rsidP="000F2E8B">
            <w:r w:rsidRPr="00FB608D">
              <w:t>Nr.</w:t>
            </w:r>
          </w:p>
        </w:tc>
        <w:tc>
          <w:tcPr>
            <w:tcW w:w="2268" w:type="dxa"/>
          </w:tcPr>
          <w:p w14:paraId="798282E1" w14:textId="77777777" w:rsidR="00FB608D" w:rsidRPr="00FB608D" w:rsidRDefault="00FB608D" w:rsidP="000F2E8B">
            <w:r w:rsidRPr="00FB608D">
              <w:t>Ergebnis</w:t>
            </w:r>
          </w:p>
        </w:tc>
        <w:tc>
          <w:tcPr>
            <w:tcW w:w="6576" w:type="dxa"/>
          </w:tcPr>
          <w:p w14:paraId="1EE3FAC9" w14:textId="77777777" w:rsidR="00FB608D" w:rsidRPr="00FB608D" w:rsidRDefault="00FB608D" w:rsidP="000F2E8B">
            <w:r w:rsidRPr="00FB608D">
              <w:t>Kriterium</w:t>
            </w:r>
          </w:p>
        </w:tc>
        <w:tc>
          <w:tcPr>
            <w:tcW w:w="1021" w:type="dxa"/>
          </w:tcPr>
          <w:p w14:paraId="2B18AD0A" w14:textId="77777777" w:rsidR="00FB608D" w:rsidRPr="00FB608D" w:rsidRDefault="00FB608D" w:rsidP="000F2E8B">
            <w:r w:rsidRPr="00FB608D">
              <w:t>Bewertung</w:t>
            </w:r>
          </w:p>
        </w:tc>
        <w:tc>
          <w:tcPr>
            <w:tcW w:w="1985" w:type="dxa"/>
          </w:tcPr>
          <w:p w14:paraId="6CB31F10" w14:textId="77777777" w:rsidR="00FB608D" w:rsidRPr="00FB608D" w:rsidRDefault="00FB608D" w:rsidP="000F2E8B">
            <w:r w:rsidRPr="00FB608D">
              <w:t>Verantwortlich</w:t>
            </w:r>
          </w:p>
        </w:tc>
        <w:tc>
          <w:tcPr>
            <w:tcW w:w="1276" w:type="dxa"/>
          </w:tcPr>
          <w:p w14:paraId="2EBB9F20" w14:textId="77777777" w:rsidR="00FB608D" w:rsidRPr="00FB608D" w:rsidRDefault="00FB608D" w:rsidP="000F2E8B">
            <w:r w:rsidRPr="00FB608D">
              <w:t>Datum</w:t>
            </w:r>
          </w:p>
        </w:tc>
      </w:tr>
      <w:tr w:rsidR="00B922B4" w:rsidRPr="00FB608D" w14:paraId="3305255D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4A47B51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01</w:t>
            </w:r>
          </w:p>
        </w:tc>
        <w:tc>
          <w:tcPr>
            <w:tcW w:w="2268" w:type="dxa"/>
          </w:tcPr>
          <w:p w14:paraId="151BB7F5" w14:textId="136B1EC4" w:rsidR="00B922B4" w:rsidRPr="005C4EAF" w:rsidRDefault="00B922B4" w:rsidP="00B922B4">
            <w:pPr>
              <w:rPr>
                <w:i/>
                <w:iCs/>
              </w:rPr>
            </w:pPr>
            <w:r>
              <w:t>Allgemeines</w:t>
            </w:r>
          </w:p>
        </w:tc>
        <w:tc>
          <w:tcPr>
            <w:tcW w:w="6576" w:type="dxa"/>
          </w:tcPr>
          <w:p w14:paraId="636CEA33" w14:textId="70C32134" w:rsidR="00B922B4" w:rsidRPr="005C4EAF" w:rsidRDefault="00B922B4" w:rsidP="00B922B4">
            <w:pPr>
              <w:rPr>
                <w:i/>
                <w:iCs/>
              </w:rPr>
            </w:pPr>
            <w:r>
              <w:t>Dokumentenablage bereinigt, Systemdokumentation an die Stammorganisation übergeben und Dokumentation der Projektabwicklung archiviert?</w:t>
            </w:r>
          </w:p>
        </w:tc>
        <w:tc>
          <w:tcPr>
            <w:tcW w:w="1021" w:type="dxa"/>
          </w:tcPr>
          <w:p w14:paraId="64618935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ja</w:t>
            </w:r>
          </w:p>
        </w:tc>
        <w:tc>
          <w:tcPr>
            <w:tcW w:w="1985" w:type="dxa"/>
          </w:tcPr>
          <w:p w14:paraId="0CD99890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Peter Müller</w:t>
            </w:r>
          </w:p>
        </w:tc>
        <w:tc>
          <w:tcPr>
            <w:tcW w:w="1276" w:type="dxa"/>
          </w:tcPr>
          <w:p w14:paraId="12BE8BC8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15.06.2022</w:t>
            </w:r>
          </w:p>
        </w:tc>
      </w:tr>
      <w:tr w:rsidR="00B922B4" w:rsidRPr="00FB608D" w14:paraId="10F5491F" w14:textId="77777777" w:rsidTr="002055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77732FB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02</w:t>
            </w:r>
          </w:p>
        </w:tc>
        <w:tc>
          <w:tcPr>
            <w:tcW w:w="2268" w:type="dxa"/>
          </w:tcPr>
          <w:p w14:paraId="62EBAAFC" w14:textId="08DDC819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060B83A8" w14:textId="4A9B3F97" w:rsidR="00B922B4" w:rsidRPr="005C4EAF" w:rsidRDefault="00B922B4" w:rsidP="00B922B4">
            <w:pPr>
              <w:rPr>
                <w:i/>
                <w:iCs/>
              </w:rPr>
            </w:pPr>
            <w:r>
              <w:t>Nicht benötigte Ressourcen (Infrastruktur etc.)  an die Stammorganisation zurückgegeben?</w:t>
            </w:r>
          </w:p>
        </w:tc>
        <w:tc>
          <w:tcPr>
            <w:tcW w:w="1021" w:type="dxa"/>
          </w:tcPr>
          <w:p w14:paraId="02C66C0C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112BBBB0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5CC12AD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5CC9C27B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D02EEAC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03</w:t>
            </w:r>
          </w:p>
        </w:tc>
        <w:tc>
          <w:tcPr>
            <w:tcW w:w="2268" w:type="dxa"/>
          </w:tcPr>
          <w:p w14:paraId="648B101A" w14:textId="40E34DF6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45F5AA8F" w14:textId="1090AA98" w:rsidR="00B922B4" w:rsidRPr="005C4EAF" w:rsidRDefault="00B922B4" w:rsidP="00B922B4">
            <w:pPr>
              <w:rPr>
                <w:i/>
                <w:iCs/>
              </w:rPr>
            </w:pPr>
            <w:r>
              <w:t>Zugriffsberechtigungen aufgehoben?</w:t>
            </w:r>
          </w:p>
        </w:tc>
        <w:tc>
          <w:tcPr>
            <w:tcW w:w="1021" w:type="dxa"/>
          </w:tcPr>
          <w:p w14:paraId="7C9D061D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2F008265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419719E8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56CFE955" w14:textId="77777777" w:rsidTr="002055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336C36C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04</w:t>
            </w:r>
          </w:p>
        </w:tc>
        <w:tc>
          <w:tcPr>
            <w:tcW w:w="2268" w:type="dxa"/>
          </w:tcPr>
          <w:p w14:paraId="26F3DECD" w14:textId="18ED5593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74B72CC5" w14:textId="5407F255" w:rsidR="00B922B4" w:rsidRPr="005C4EAF" w:rsidRDefault="00B922B4" w:rsidP="00B922B4">
            <w:pPr>
              <w:rPr>
                <w:i/>
                <w:iCs/>
              </w:rPr>
            </w:pPr>
            <w:r>
              <w:t>Aufwanderfassungssysteme, Projektbuchhaltung etc. abgeschlossen?</w:t>
            </w:r>
          </w:p>
        </w:tc>
        <w:tc>
          <w:tcPr>
            <w:tcW w:w="1021" w:type="dxa"/>
          </w:tcPr>
          <w:p w14:paraId="323D7AA7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B972085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FC795EF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37C58527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137574C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05</w:t>
            </w:r>
          </w:p>
        </w:tc>
        <w:tc>
          <w:tcPr>
            <w:tcW w:w="2268" w:type="dxa"/>
          </w:tcPr>
          <w:p w14:paraId="431CA3EC" w14:textId="2545C887" w:rsidR="00B922B4" w:rsidRPr="005C4EAF" w:rsidRDefault="00B922B4" w:rsidP="00B922B4">
            <w:pPr>
              <w:rPr>
                <w:i/>
                <w:iCs/>
              </w:rPr>
            </w:pPr>
            <w:r>
              <w:t>Projektschlussbeurteilung</w:t>
            </w:r>
          </w:p>
        </w:tc>
        <w:tc>
          <w:tcPr>
            <w:tcW w:w="6576" w:type="dxa"/>
          </w:tcPr>
          <w:p w14:paraId="3CC9801C" w14:textId="5BB1C8E8" w:rsidR="00B922B4" w:rsidRPr="005C4EAF" w:rsidRDefault="00B922B4" w:rsidP="00B922B4">
            <w:pPr>
              <w:rPr>
                <w:i/>
                <w:iCs/>
              </w:rPr>
            </w:pPr>
            <w:r>
              <w:t>Erfahrungen in der Schlussbeurteilung zusammengefasst und mit der Stammorganisation abgestimmt?</w:t>
            </w:r>
          </w:p>
        </w:tc>
        <w:tc>
          <w:tcPr>
            <w:tcW w:w="1021" w:type="dxa"/>
          </w:tcPr>
          <w:p w14:paraId="19447C47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3607BEB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577ED530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37D25723" w14:textId="77777777" w:rsidTr="002055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F920688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06</w:t>
            </w:r>
          </w:p>
        </w:tc>
        <w:tc>
          <w:tcPr>
            <w:tcW w:w="2268" w:type="dxa"/>
          </w:tcPr>
          <w:p w14:paraId="10114F53" w14:textId="4E75587A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031CD44F" w14:textId="7BE9A1A3" w:rsidR="00B922B4" w:rsidRPr="005C4EAF" w:rsidRDefault="00B922B4" w:rsidP="00B922B4">
            <w:pPr>
              <w:rPr>
                <w:i/>
                <w:iCs/>
              </w:rPr>
            </w:pPr>
            <w:r>
              <w:t>Projektschlussbeurteilung mit den Stakeholdern abgestimmt?</w:t>
            </w:r>
          </w:p>
        </w:tc>
        <w:tc>
          <w:tcPr>
            <w:tcW w:w="1021" w:type="dxa"/>
          </w:tcPr>
          <w:p w14:paraId="0409942C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E861BAC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79E09573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25B43318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B65A505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07</w:t>
            </w:r>
          </w:p>
        </w:tc>
        <w:tc>
          <w:tcPr>
            <w:tcW w:w="2268" w:type="dxa"/>
          </w:tcPr>
          <w:p w14:paraId="25787959" w14:textId="4CEADD28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19D41E94" w14:textId="678322FA" w:rsidR="00B922B4" w:rsidRPr="005C4EAF" w:rsidRDefault="00B922B4" w:rsidP="00B922B4">
            <w:pPr>
              <w:rPr>
                <w:i/>
                <w:iCs/>
              </w:rPr>
            </w:pPr>
            <w:r>
              <w:t>Massnahmen zur Projekterfolgskontrolle nach Projektabschluss festgelegt, einem Verantwortlichen zugewiesen und terminiert?</w:t>
            </w:r>
          </w:p>
        </w:tc>
        <w:tc>
          <w:tcPr>
            <w:tcW w:w="1021" w:type="dxa"/>
          </w:tcPr>
          <w:p w14:paraId="79A5E609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6C76D20A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564C3B1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0F6E5597" w14:textId="77777777" w:rsidTr="002055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D18F8BD" w14:textId="77777777" w:rsidR="00B922B4" w:rsidRPr="005C4EAF" w:rsidRDefault="00B922B4" w:rsidP="00B922B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08</w:t>
            </w:r>
          </w:p>
        </w:tc>
        <w:tc>
          <w:tcPr>
            <w:tcW w:w="2268" w:type="dxa"/>
          </w:tcPr>
          <w:p w14:paraId="120B160C" w14:textId="2CE1C795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4E59845A" w14:textId="1544FA5D" w:rsidR="00B922B4" w:rsidRPr="005C4EAF" w:rsidRDefault="00B922B4" w:rsidP="00B922B4">
            <w:pPr>
              <w:rPr>
                <w:i/>
                <w:iCs/>
              </w:rPr>
            </w:pPr>
            <w:r>
              <w:t>Projektabschlusssitzung durchgeführt?</w:t>
            </w:r>
          </w:p>
        </w:tc>
        <w:tc>
          <w:tcPr>
            <w:tcW w:w="1021" w:type="dxa"/>
          </w:tcPr>
          <w:p w14:paraId="5B376129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6975462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268D226C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53D348DC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A8C53D0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74785A1B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4825AE47" w14:textId="1245873F" w:rsidR="00B922B4" w:rsidRPr="005C4EAF" w:rsidRDefault="00B922B4" w:rsidP="00B922B4">
            <w:pPr>
              <w:rPr>
                <w:i/>
                <w:iCs/>
              </w:rPr>
            </w:pPr>
            <w:r>
              <w:t>Projektorganisation aufgelöst?</w:t>
            </w:r>
          </w:p>
        </w:tc>
        <w:tc>
          <w:tcPr>
            <w:tcW w:w="1021" w:type="dxa"/>
          </w:tcPr>
          <w:p w14:paraId="689BA5FE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63BF710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3581E8F8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28F2E51D" w14:textId="77777777" w:rsidTr="002055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7B1772A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5E356005" w14:textId="10623DFA" w:rsidR="00B922B4" w:rsidRPr="005C4EAF" w:rsidRDefault="00B922B4" w:rsidP="00B922B4">
            <w:pPr>
              <w:rPr>
                <w:i/>
                <w:iCs/>
              </w:rPr>
            </w:pPr>
            <w:r>
              <w:t>Allgemeines</w:t>
            </w:r>
          </w:p>
        </w:tc>
        <w:tc>
          <w:tcPr>
            <w:tcW w:w="6576" w:type="dxa"/>
          </w:tcPr>
          <w:p w14:paraId="40B190E2" w14:textId="23F05B3E" w:rsidR="00B922B4" w:rsidRPr="005C4EAF" w:rsidRDefault="00B922B4" w:rsidP="00B922B4">
            <w:pPr>
              <w:rPr>
                <w:i/>
                <w:iCs/>
              </w:rPr>
            </w:pPr>
            <w:r>
              <w:t>Dokumentenablage bereinigt, Systemdokumentation an die Stammorganisation übergeben und Dokumentation der Projektabwicklung archiviert?</w:t>
            </w:r>
          </w:p>
        </w:tc>
        <w:tc>
          <w:tcPr>
            <w:tcW w:w="1021" w:type="dxa"/>
          </w:tcPr>
          <w:p w14:paraId="77100B9C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3D9A53E3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6490FAD0" w14:textId="77777777" w:rsidR="00B922B4" w:rsidRPr="005C4EAF" w:rsidRDefault="00B922B4" w:rsidP="00B922B4">
            <w:pPr>
              <w:rPr>
                <w:i/>
                <w:iCs/>
              </w:rPr>
            </w:pPr>
          </w:p>
        </w:tc>
      </w:tr>
      <w:tr w:rsidR="00B922B4" w:rsidRPr="00FB608D" w14:paraId="6C45A0A4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1093ECA" w14:textId="77777777" w:rsidR="00B922B4" w:rsidRPr="005C4EAF" w:rsidRDefault="00B922B4" w:rsidP="009C4AFB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14:paraId="5ABA6947" w14:textId="77777777" w:rsidR="00B922B4" w:rsidRPr="005C4EAF" w:rsidRDefault="00B922B4" w:rsidP="009C4AFB">
            <w:pPr>
              <w:rPr>
                <w:i/>
                <w:iCs/>
              </w:rPr>
            </w:pPr>
          </w:p>
        </w:tc>
        <w:tc>
          <w:tcPr>
            <w:tcW w:w="6576" w:type="dxa"/>
          </w:tcPr>
          <w:p w14:paraId="3C65B4D7" w14:textId="77777777" w:rsidR="00B922B4" w:rsidRPr="005C4EAF" w:rsidRDefault="00B922B4" w:rsidP="009C4AFB">
            <w:pPr>
              <w:rPr>
                <w:i/>
                <w:iCs/>
              </w:rPr>
            </w:pPr>
          </w:p>
        </w:tc>
        <w:tc>
          <w:tcPr>
            <w:tcW w:w="1021" w:type="dxa"/>
          </w:tcPr>
          <w:p w14:paraId="24D77E90" w14:textId="77777777" w:rsidR="00B922B4" w:rsidRPr="005C4EAF" w:rsidRDefault="00B922B4" w:rsidP="009C4AFB">
            <w:pPr>
              <w:rPr>
                <w:i/>
                <w:iCs/>
              </w:rPr>
            </w:pPr>
          </w:p>
        </w:tc>
        <w:tc>
          <w:tcPr>
            <w:tcW w:w="1985" w:type="dxa"/>
          </w:tcPr>
          <w:p w14:paraId="7A1F27B6" w14:textId="77777777" w:rsidR="00B922B4" w:rsidRPr="005C4EAF" w:rsidRDefault="00B922B4" w:rsidP="009C4AFB">
            <w:pPr>
              <w:rPr>
                <w:i/>
                <w:iCs/>
              </w:rPr>
            </w:pPr>
          </w:p>
        </w:tc>
        <w:tc>
          <w:tcPr>
            <w:tcW w:w="1276" w:type="dxa"/>
          </w:tcPr>
          <w:p w14:paraId="18436350" w14:textId="77777777" w:rsidR="00B922B4" w:rsidRPr="005C4EAF" w:rsidRDefault="00B922B4" w:rsidP="009C4AFB">
            <w:pPr>
              <w:rPr>
                <w:i/>
                <w:iCs/>
              </w:rPr>
            </w:pPr>
          </w:p>
        </w:tc>
      </w:tr>
      <w:tr w:rsidR="002055DF" w:rsidRPr="00FB608D" w14:paraId="334FE979" w14:textId="77777777" w:rsidTr="00F356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920" w:type="dxa"/>
            <w:gridSpan w:val="6"/>
          </w:tcPr>
          <w:p w14:paraId="16D638DB" w14:textId="77777777" w:rsidR="002055DF" w:rsidRPr="002055DF" w:rsidRDefault="002055DF" w:rsidP="000F2E8B">
            <w:pPr>
              <w:rPr>
                <w:b/>
                <w:bCs/>
              </w:rPr>
            </w:pPr>
            <w:r w:rsidRPr="002055DF">
              <w:rPr>
                <w:b/>
                <w:bCs/>
              </w:rPr>
              <w:t>Projektspezifische Prüfpunkte</w:t>
            </w:r>
          </w:p>
        </w:tc>
      </w:tr>
      <w:tr w:rsidR="002055DF" w:rsidRPr="00FB608D" w14:paraId="44A68137" w14:textId="77777777" w:rsidTr="002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BBC9E7A" w14:textId="77777777" w:rsidR="002055DF" w:rsidRPr="005C4EAF" w:rsidRDefault="002055DF" w:rsidP="000F2E8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268" w:type="dxa"/>
          </w:tcPr>
          <w:p w14:paraId="2E1867CB" w14:textId="77777777" w:rsidR="002055DF" w:rsidRPr="00FB608D" w:rsidRDefault="002055DF" w:rsidP="000F2E8B"/>
        </w:tc>
        <w:tc>
          <w:tcPr>
            <w:tcW w:w="6576" w:type="dxa"/>
          </w:tcPr>
          <w:p w14:paraId="7952966F" w14:textId="77777777" w:rsidR="002055DF" w:rsidRPr="00FB608D" w:rsidRDefault="002055DF" w:rsidP="000F2E8B"/>
        </w:tc>
        <w:tc>
          <w:tcPr>
            <w:tcW w:w="1021" w:type="dxa"/>
          </w:tcPr>
          <w:p w14:paraId="7062094C" w14:textId="77777777" w:rsidR="002055DF" w:rsidRPr="00FB608D" w:rsidRDefault="002055DF" w:rsidP="000F2E8B"/>
        </w:tc>
        <w:tc>
          <w:tcPr>
            <w:tcW w:w="1985" w:type="dxa"/>
          </w:tcPr>
          <w:p w14:paraId="7C0B94E1" w14:textId="77777777" w:rsidR="002055DF" w:rsidRPr="00FB608D" w:rsidRDefault="002055DF" w:rsidP="000F2E8B"/>
        </w:tc>
        <w:tc>
          <w:tcPr>
            <w:tcW w:w="1276" w:type="dxa"/>
          </w:tcPr>
          <w:p w14:paraId="635B67B5" w14:textId="77777777" w:rsidR="002055DF" w:rsidRPr="00FB608D" w:rsidRDefault="002055DF" w:rsidP="000F2E8B"/>
        </w:tc>
      </w:tr>
      <w:tr w:rsidR="002055DF" w:rsidRPr="00FB608D" w14:paraId="7A055E7F" w14:textId="77777777" w:rsidTr="002055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42B7FB7D" w14:textId="77777777" w:rsidR="002055DF" w:rsidRPr="005C4EAF" w:rsidRDefault="002055DF" w:rsidP="000F2E8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268" w:type="dxa"/>
          </w:tcPr>
          <w:p w14:paraId="2737C274" w14:textId="77777777" w:rsidR="002055DF" w:rsidRPr="00FB608D" w:rsidRDefault="002055DF" w:rsidP="000F2E8B"/>
        </w:tc>
        <w:tc>
          <w:tcPr>
            <w:tcW w:w="6576" w:type="dxa"/>
          </w:tcPr>
          <w:p w14:paraId="212BA007" w14:textId="77777777" w:rsidR="002055DF" w:rsidRPr="00FB608D" w:rsidRDefault="002055DF" w:rsidP="000F2E8B"/>
        </w:tc>
        <w:tc>
          <w:tcPr>
            <w:tcW w:w="1021" w:type="dxa"/>
          </w:tcPr>
          <w:p w14:paraId="21A6F5C0" w14:textId="77777777" w:rsidR="002055DF" w:rsidRPr="00FB608D" w:rsidRDefault="002055DF" w:rsidP="000F2E8B"/>
        </w:tc>
        <w:tc>
          <w:tcPr>
            <w:tcW w:w="1985" w:type="dxa"/>
          </w:tcPr>
          <w:p w14:paraId="1D2E8BFC" w14:textId="77777777" w:rsidR="002055DF" w:rsidRPr="00FB608D" w:rsidRDefault="002055DF" w:rsidP="000F2E8B"/>
        </w:tc>
        <w:tc>
          <w:tcPr>
            <w:tcW w:w="1276" w:type="dxa"/>
          </w:tcPr>
          <w:p w14:paraId="1DBD1618" w14:textId="77777777" w:rsidR="002055DF" w:rsidRPr="00FB608D" w:rsidRDefault="002055DF" w:rsidP="002055DF">
            <w:pPr>
              <w:keepNext/>
            </w:pPr>
          </w:p>
        </w:tc>
      </w:tr>
    </w:tbl>
    <w:p w14:paraId="3B072ECA" w14:textId="161B61A1" w:rsidR="0039410E" w:rsidRDefault="002055DF" w:rsidP="009C4AFB">
      <w:pPr>
        <w:pStyle w:val="Beschriftung"/>
      </w:pPr>
      <w:bookmarkStart w:id="12" w:name="_Toc181784231"/>
      <w:r>
        <w:lastRenderedPageBreak/>
        <w:t xml:space="preserve">Tabelle </w:t>
      </w:r>
      <w:fldSimple w:instr=" SEQ Tabelle \* ARABIC ">
        <w:r w:rsidR="00FB2907">
          <w:rPr>
            <w:noProof/>
          </w:rPr>
          <w:t>7</w:t>
        </w:r>
      </w:fldSimple>
      <w:r>
        <w:tab/>
      </w:r>
      <w:r w:rsidR="00B922B4">
        <w:t>Entscheid zum Projektabschluss treffen</w:t>
      </w:r>
      <w:bookmarkEnd w:id="12"/>
    </w:p>
    <w:p w14:paraId="1D9AD094" w14:textId="132B5A5B" w:rsidR="009C4AFB" w:rsidRDefault="00BC4E89">
      <w:r>
        <w:rPr>
          <w:noProof/>
        </w:rPr>
        <w:drawing>
          <wp:anchor distT="0" distB="0" distL="114300" distR="114300" simplePos="0" relativeHeight="251739136" behindDoc="0" locked="0" layoutInCell="1" allowOverlap="1" wp14:anchorId="01360E62" wp14:editId="1276BF9E">
            <wp:simplePos x="0" y="0"/>
            <wp:positionH relativeFrom="margin">
              <wp:posOffset>49530</wp:posOffset>
            </wp:positionH>
            <wp:positionV relativeFrom="paragraph">
              <wp:posOffset>3175</wp:posOffset>
            </wp:positionV>
            <wp:extent cx="7731125" cy="4585335"/>
            <wp:effectExtent l="0" t="0" r="3175" b="5715"/>
            <wp:wrapTopAndBottom/>
            <wp:docPr id="1625891888" name="Grafi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1125" cy="458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4AFB" w:rsidSect="005D5EEC">
      <w:pgSz w:w="16838" w:h="11906" w:orient="landscape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B81F8" w14:textId="77777777" w:rsidR="00254E6F" w:rsidRDefault="00254E6F" w:rsidP="00A16E13">
      <w:pPr>
        <w:spacing w:line="240" w:lineRule="auto"/>
      </w:pPr>
      <w:r>
        <w:separator/>
      </w:r>
    </w:p>
  </w:endnote>
  <w:endnote w:type="continuationSeparator" w:id="0">
    <w:p w14:paraId="7EAFB4F9" w14:textId="77777777" w:rsidR="00254E6F" w:rsidRDefault="00254E6F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placeholder>
        <w:docPart w:val="BEE01C869B8E4C7FBD50101BC616C644"/>
      </w:placeholder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109AEFA" w14:textId="531FB8C9" w:rsidR="000339B5" w:rsidRDefault="00D028EA" w:rsidP="008E07D4">
        <w:pPr>
          <w:pStyle w:val="KTZH-LayoutCCPM-Box"/>
          <w:framePr w:wrap="around"/>
        </w:pPr>
        <w:r>
          <w:t xml:space="preserve">     </w:t>
        </w:r>
      </w:p>
    </w:sdtContent>
  </w:sdt>
  <w:p w14:paraId="0B8A64CC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6EB7AC6EE127401987D5848CBA7FF8BF"/>
      </w:placeholder>
    </w:sdtPr>
    <w:sdtEndPr/>
    <w:sdtContent>
      <w:p w14:paraId="55835017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438AE9C" wp14:editId="3D8F82CB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placeholder>
        <w:docPart w:val="6ED00A5F546E458A8326D912798B9E41"/>
      </w:placeholder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9A46650" w14:textId="53AC5ED3" w:rsidR="004A37E8" w:rsidRDefault="00D028EA" w:rsidP="008E07D4">
        <w:pPr>
          <w:pStyle w:val="KTZH-LayoutCCPM-Box"/>
          <w:framePr w:wrap="around"/>
        </w:pPr>
        <w:r>
          <w:t xml:space="preserve">    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537E0" w14:textId="77777777" w:rsidR="00254E6F" w:rsidRDefault="00254E6F" w:rsidP="00A16E13">
      <w:pPr>
        <w:spacing w:line="240" w:lineRule="auto"/>
      </w:pPr>
      <w:r>
        <w:separator/>
      </w:r>
    </w:p>
  </w:footnote>
  <w:footnote w:type="continuationSeparator" w:id="0">
    <w:p w14:paraId="3A0F1120" w14:textId="77777777" w:rsidR="00254E6F" w:rsidRDefault="00254E6F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42B7A3699D8E405BAB1EDBDB20A2FF0C"/>
      </w:placeholder>
    </w:sdtPr>
    <w:sdtEndPr/>
    <w:sdtContent>
      <w:p w14:paraId="2ABDD984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20DE63F4" wp14:editId="0EAD4456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04E6AA7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28234FAA" wp14:editId="6DB3FDFA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459983C8" w14:textId="17F5FDD8" w:rsidR="00BA18E2" w:rsidRDefault="00F26269" w:rsidP="005F5BFE">
                              <w:pPr>
                                <w:pStyle w:val="KTZH-LayoutInfo-Page2-Box"/>
                              </w:pPr>
                              <w:r>
                                <w:t>Checkliste Rechtsetzungsprojekt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2D6167EC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CDCA18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234FAA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459983C8" w14:textId="17F5FDD8" w:rsidR="00BA18E2" w:rsidRDefault="00F26269" w:rsidP="005F5BFE">
                        <w:pPr>
                          <w:pStyle w:val="KTZH-LayoutInfo-Page2-Box"/>
                        </w:pPr>
                        <w:r>
                          <w:t>Checkliste Rechtsetzungsprojekt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2D6167EC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CDCA187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077FC4CF5DEF4CA3A97ACD609E7BD31B"/>
      </w:placeholder>
    </w:sdtPr>
    <w:sdtEndPr/>
    <w:sdtContent>
      <w:p w14:paraId="3BC715FC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2D235C21" wp14:editId="40921EA7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FA34940" w14:textId="77777777" w:rsidR="00960812" w:rsidRDefault="00960812">
    <w:pPr>
      <w:pStyle w:val="Kopfzeile"/>
    </w:pPr>
  </w:p>
  <w:p w14:paraId="163DFAE3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Löwe"/>
      <w:tag w:val="KTZH-Loewe-Box"/>
      <w:id w:val="-1769538991"/>
      <w:lock w:val="sdtContentLocked"/>
      <w:placeholder>
        <w:docPart w:val="0F8F1A5B2DEB41DFAE8805782CF411FE"/>
      </w:placeholder>
    </w:sdtPr>
    <w:sdtEndPr/>
    <w:sdtContent>
      <w:p w14:paraId="2AED38F0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40AEBD24" wp14:editId="0A9AEB11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 w:numId="30" w16cid:durableId="528488278">
    <w:abstractNumId w:val="7"/>
  </w:num>
  <w:num w:numId="31" w16cid:durableId="93090889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907"/>
    <w:rsid w:val="00020F20"/>
    <w:rsid w:val="000339B5"/>
    <w:rsid w:val="00041E44"/>
    <w:rsid w:val="000463C3"/>
    <w:rsid w:val="000477B9"/>
    <w:rsid w:val="00047F63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B5F4B"/>
    <w:rsid w:val="000C0D61"/>
    <w:rsid w:val="000C3069"/>
    <w:rsid w:val="000E617E"/>
    <w:rsid w:val="000F0D33"/>
    <w:rsid w:val="00103491"/>
    <w:rsid w:val="00103FB8"/>
    <w:rsid w:val="001172B1"/>
    <w:rsid w:val="00124E6A"/>
    <w:rsid w:val="0013025B"/>
    <w:rsid w:val="001319BF"/>
    <w:rsid w:val="001369E5"/>
    <w:rsid w:val="001403E3"/>
    <w:rsid w:val="00142682"/>
    <w:rsid w:val="00143E8C"/>
    <w:rsid w:val="00145F5D"/>
    <w:rsid w:val="00147B21"/>
    <w:rsid w:val="00160AB5"/>
    <w:rsid w:val="00186700"/>
    <w:rsid w:val="001A0903"/>
    <w:rsid w:val="001B1615"/>
    <w:rsid w:val="001B5011"/>
    <w:rsid w:val="001B581A"/>
    <w:rsid w:val="001C4C94"/>
    <w:rsid w:val="001C74DB"/>
    <w:rsid w:val="001D652E"/>
    <w:rsid w:val="001D7FBD"/>
    <w:rsid w:val="001E1A07"/>
    <w:rsid w:val="001E5372"/>
    <w:rsid w:val="001E66DA"/>
    <w:rsid w:val="001F0D83"/>
    <w:rsid w:val="001F7CC9"/>
    <w:rsid w:val="002055DF"/>
    <w:rsid w:val="002214DB"/>
    <w:rsid w:val="00224037"/>
    <w:rsid w:val="0024133F"/>
    <w:rsid w:val="00243AD6"/>
    <w:rsid w:val="0024597A"/>
    <w:rsid w:val="00247B54"/>
    <w:rsid w:val="0025209E"/>
    <w:rsid w:val="00254E6F"/>
    <w:rsid w:val="00260F8E"/>
    <w:rsid w:val="00263FCC"/>
    <w:rsid w:val="0027171B"/>
    <w:rsid w:val="00274439"/>
    <w:rsid w:val="00292CA4"/>
    <w:rsid w:val="00293395"/>
    <w:rsid w:val="00294B8C"/>
    <w:rsid w:val="002A0F2A"/>
    <w:rsid w:val="002A504C"/>
    <w:rsid w:val="002A72FB"/>
    <w:rsid w:val="002A78EB"/>
    <w:rsid w:val="002B0147"/>
    <w:rsid w:val="002B3BC3"/>
    <w:rsid w:val="002B4F07"/>
    <w:rsid w:val="002C1262"/>
    <w:rsid w:val="002C76A0"/>
    <w:rsid w:val="002D0F73"/>
    <w:rsid w:val="002E76A9"/>
    <w:rsid w:val="002F50BF"/>
    <w:rsid w:val="0030611F"/>
    <w:rsid w:val="00307BCB"/>
    <w:rsid w:val="0031426C"/>
    <w:rsid w:val="00317A0F"/>
    <w:rsid w:val="00324325"/>
    <w:rsid w:val="00324BD8"/>
    <w:rsid w:val="003360E4"/>
    <w:rsid w:val="0033655B"/>
    <w:rsid w:val="00336969"/>
    <w:rsid w:val="00337C57"/>
    <w:rsid w:val="00376058"/>
    <w:rsid w:val="00377795"/>
    <w:rsid w:val="0039089D"/>
    <w:rsid w:val="003926D7"/>
    <w:rsid w:val="0039410E"/>
    <w:rsid w:val="003A0A9E"/>
    <w:rsid w:val="003A3708"/>
    <w:rsid w:val="003C668D"/>
    <w:rsid w:val="003C7E1B"/>
    <w:rsid w:val="003D0244"/>
    <w:rsid w:val="003E08F1"/>
    <w:rsid w:val="003E169E"/>
    <w:rsid w:val="003E7513"/>
    <w:rsid w:val="003F5D68"/>
    <w:rsid w:val="003F62E7"/>
    <w:rsid w:val="003F6E9E"/>
    <w:rsid w:val="003F7782"/>
    <w:rsid w:val="00400E08"/>
    <w:rsid w:val="00403CB0"/>
    <w:rsid w:val="004062E2"/>
    <w:rsid w:val="00406798"/>
    <w:rsid w:val="00417045"/>
    <w:rsid w:val="00423BE4"/>
    <w:rsid w:val="00425564"/>
    <w:rsid w:val="004304CC"/>
    <w:rsid w:val="00434CB1"/>
    <w:rsid w:val="00437AC8"/>
    <w:rsid w:val="0044366E"/>
    <w:rsid w:val="00446BBA"/>
    <w:rsid w:val="00447036"/>
    <w:rsid w:val="00447C97"/>
    <w:rsid w:val="0045011A"/>
    <w:rsid w:val="00452E47"/>
    <w:rsid w:val="00457836"/>
    <w:rsid w:val="00457B91"/>
    <w:rsid w:val="00466E39"/>
    <w:rsid w:val="00471194"/>
    <w:rsid w:val="00472716"/>
    <w:rsid w:val="00475ADD"/>
    <w:rsid w:val="00476621"/>
    <w:rsid w:val="00486BA1"/>
    <w:rsid w:val="00487E0E"/>
    <w:rsid w:val="00495799"/>
    <w:rsid w:val="00497EF1"/>
    <w:rsid w:val="004A37E8"/>
    <w:rsid w:val="004A7D58"/>
    <w:rsid w:val="004C14B9"/>
    <w:rsid w:val="004C1C23"/>
    <w:rsid w:val="004D09A0"/>
    <w:rsid w:val="004E1548"/>
    <w:rsid w:val="004F3C51"/>
    <w:rsid w:val="005013F0"/>
    <w:rsid w:val="00504108"/>
    <w:rsid w:val="005060A1"/>
    <w:rsid w:val="00515C53"/>
    <w:rsid w:val="005200A6"/>
    <w:rsid w:val="00522C00"/>
    <w:rsid w:val="00524359"/>
    <w:rsid w:val="00527289"/>
    <w:rsid w:val="0052737E"/>
    <w:rsid w:val="00527AA6"/>
    <w:rsid w:val="00536D7E"/>
    <w:rsid w:val="005506D3"/>
    <w:rsid w:val="00552042"/>
    <w:rsid w:val="005535A3"/>
    <w:rsid w:val="00557EAE"/>
    <w:rsid w:val="005602CD"/>
    <w:rsid w:val="00563FDE"/>
    <w:rsid w:val="00567E06"/>
    <w:rsid w:val="0057016D"/>
    <w:rsid w:val="00570952"/>
    <w:rsid w:val="005715DC"/>
    <w:rsid w:val="005816F2"/>
    <w:rsid w:val="00584C4B"/>
    <w:rsid w:val="00585933"/>
    <w:rsid w:val="00585D57"/>
    <w:rsid w:val="005919F3"/>
    <w:rsid w:val="00594BD7"/>
    <w:rsid w:val="00597D92"/>
    <w:rsid w:val="005A1B0D"/>
    <w:rsid w:val="005A60DA"/>
    <w:rsid w:val="005B25D9"/>
    <w:rsid w:val="005B6D58"/>
    <w:rsid w:val="005C4EAF"/>
    <w:rsid w:val="005C524D"/>
    <w:rsid w:val="005D5EEC"/>
    <w:rsid w:val="005E096A"/>
    <w:rsid w:val="005E2926"/>
    <w:rsid w:val="005E30B4"/>
    <w:rsid w:val="005F0768"/>
    <w:rsid w:val="005F1883"/>
    <w:rsid w:val="005F5BFE"/>
    <w:rsid w:val="005F6C3C"/>
    <w:rsid w:val="005F79D0"/>
    <w:rsid w:val="00602402"/>
    <w:rsid w:val="00606999"/>
    <w:rsid w:val="006103A8"/>
    <w:rsid w:val="006130E0"/>
    <w:rsid w:val="00621905"/>
    <w:rsid w:val="00625FA2"/>
    <w:rsid w:val="006350DC"/>
    <w:rsid w:val="00650B7D"/>
    <w:rsid w:val="006724FB"/>
    <w:rsid w:val="00674A28"/>
    <w:rsid w:val="006751BA"/>
    <w:rsid w:val="00683CD8"/>
    <w:rsid w:val="006842E5"/>
    <w:rsid w:val="00691896"/>
    <w:rsid w:val="00693BE7"/>
    <w:rsid w:val="00695E49"/>
    <w:rsid w:val="006A0B22"/>
    <w:rsid w:val="006A7B9D"/>
    <w:rsid w:val="006B04D0"/>
    <w:rsid w:val="006B1547"/>
    <w:rsid w:val="006C077E"/>
    <w:rsid w:val="006C290C"/>
    <w:rsid w:val="006C3860"/>
    <w:rsid w:val="006C5823"/>
    <w:rsid w:val="006D1FA3"/>
    <w:rsid w:val="006D25EB"/>
    <w:rsid w:val="006D338C"/>
    <w:rsid w:val="006E06B8"/>
    <w:rsid w:val="006E4F4E"/>
    <w:rsid w:val="006E64D3"/>
    <w:rsid w:val="006F0536"/>
    <w:rsid w:val="006F4F90"/>
    <w:rsid w:val="006F5D0E"/>
    <w:rsid w:val="006F6467"/>
    <w:rsid w:val="00702B97"/>
    <w:rsid w:val="00703873"/>
    <w:rsid w:val="0070468D"/>
    <w:rsid w:val="00704A56"/>
    <w:rsid w:val="00707C0C"/>
    <w:rsid w:val="00723170"/>
    <w:rsid w:val="00730E78"/>
    <w:rsid w:val="00731F88"/>
    <w:rsid w:val="00743BDA"/>
    <w:rsid w:val="00744FE1"/>
    <w:rsid w:val="00755271"/>
    <w:rsid w:val="00770C5A"/>
    <w:rsid w:val="00772166"/>
    <w:rsid w:val="00772BFF"/>
    <w:rsid w:val="00774D7D"/>
    <w:rsid w:val="00780B6E"/>
    <w:rsid w:val="00783227"/>
    <w:rsid w:val="007859D2"/>
    <w:rsid w:val="0079394E"/>
    <w:rsid w:val="00794530"/>
    <w:rsid w:val="007A423D"/>
    <w:rsid w:val="007A71D9"/>
    <w:rsid w:val="007C0CE9"/>
    <w:rsid w:val="007E4CA1"/>
    <w:rsid w:val="007F184D"/>
    <w:rsid w:val="00801DD0"/>
    <w:rsid w:val="00807A00"/>
    <w:rsid w:val="00812488"/>
    <w:rsid w:val="0082180B"/>
    <w:rsid w:val="00821AB3"/>
    <w:rsid w:val="0082518B"/>
    <w:rsid w:val="0082777E"/>
    <w:rsid w:val="00835005"/>
    <w:rsid w:val="00841F07"/>
    <w:rsid w:val="00844DEF"/>
    <w:rsid w:val="00844FBC"/>
    <w:rsid w:val="0084623B"/>
    <w:rsid w:val="008505A6"/>
    <w:rsid w:val="00850929"/>
    <w:rsid w:val="008542E2"/>
    <w:rsid w:val="00864688"/>
    <w:rsid w:val="0086739F"/>
    <w:rsid w:val="00871E4F"/>
    <w:rsid w:val="008826E9"/>
    <w:rsid w:val="008926D9"/>
    <w:rsid w:val="008953E8"/>
    <w:rsid w:val="0089778C"/>
    <w:rsid w:val="008A1A46"/>
    <w:rsid w:val="008B3872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F1CCD"/>
    <w:rsid w:val="008F6797"/>
    <w:rsid w:val="008F7251"/>
    <w:rsid w:val="009010F1"/>
    <w:rsid w:val="0090198E"/>
    <w:rsid w:val="0090406C"/>
    <w:rsid w:val="00906893"/>
    <w:rsid w:val="0091122E"/>
    <w:rsid w:val="0091230A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2343"/>
    <w:rsid w:val="0094665C"/>
    <w:rsid w:val="00960812"/>
    <w:rsid w:val="00962858"/>
    <w:rsid w:val="0096791B"/>
    <w:rsid w:val="0097327D"/>
    <w:rsid w:val="009848B5"/>
    <w:rsid w:val="00984B0B"/>
    <w:rsid w:val="009A450D"/>
    <w:rsid w:val="009A4838"/>
    <w:rsid w:val="009C1591"/>
    <w:rsid w:val="009C4AFB"/>
    <w:rsid w:val="009C7B90"/>
    <w:rsid w:val="009D5E1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39EA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3555"/>
    <w:rsid w:val="00A81BE6"/>
    <w:rsid w:val="00A832E0"/>
    <w:rsid w:val="00A86FA0"/>
    <w:rsid w:val="00A91F16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4B37"/>
    <w:rsid w:val="00B07DE9"/>
    <w:rsid w:val="00B154F6"/>
    <w:rsid w:val="00B16B69"/>
    <w:rsid w:val="00B27722"/>
    <w:rsid w:val="00B301E5"/>
    <w:rsid w:val="00B3452D"/>
    <w:rsid w:val="00B43326"/>
    <w:rsid w:val="00B46794"/>
    <w:rsid w:val="00B47A09"/>
    <w:rsid w:val="00B529EF"/>
    <w:rsid w:val="00B61CD2"/>
    <w:rsid w:val="00B6433F"/>
    <w:rsid w:val="00B648F2"/>
    <w:rsid w:val="00B6530D"/>
    <w:rsid w:val="00B66F34"/>
    <w:rsid w:val="00B70027"/>
    <w:rsid w:val="00B82149"/>
    <w:rsid w:val="00B86336"/>
    <w:rsid w:val="00B87BFB"/>
    <w:rsid w:val="00B922B4"/>
    <w:rsid w:val="00B948D7"/>
    <w:rsid w:val="00B94E3B"/>
    <w:rsid w:val="00B97E8A"/>
    <w:rsid w:val="00BA18E2"/>
    <w:rsid w:val="00BB080E"/>
    <w:rsid w:val="00BB3BB4"/>
    <w:rsid w:val="00BB518D"/>
    <w:rsid w:val="00BC4E89"/>
    <w:rsid w:val="00BD6CD1"/>
    <w:rsid w:val="00BE0053"/>
    <w:rsid w:val="00BE4852"/>
    <w:rsid w:val="00BE57F6"/>
    <w:rsid w:val="00BE5D29"/>
    <w:rsid w:val="00BE62FA"/>
    <w:rsid w:val="00BE64B5"/>
    <w:rsid w:val="00BF63FF"/>
    <w:rsid w:val="00C008AD"/>
    <w:rsid w:val="00C02B67"/>
    <w:rsid w:val="00C11488"/>
    <w:rsid w:val="00C14D46"/>
    <w:rsid w:val="00C17F0F"/>
    <w:rsid w:val="00C22C78"/>
    <w:rsid w:val="00C235DF"/>
    <w:rsid w:val="00C30CC6"/>
    <w:rsid w:val="00C30E6F"/>
    <w:rsid w:val="00C31750"/>
    <w:rsid w:val="00C401B1"/>
    <w:rsid w:val="00C43684"/>
    <w:rsid w:val="00C47FB5"/>
    <w:rsid w:val="00C509D3"/>
    <w:rsid w:val="00C6205B"/>
    <w:rsid w:val="00C64A90"/>
    <w:rsid w:val="00C67D22"/>
    <w:rsid w:val="00C70549"/>
    <w:rsid w:val="00C7529C"/>
    <w:rsid w:val="00C81773"/>
    <w:rsid w:val="00C81D46"/>
    <w:rsid w:val="00C828C2"/>
    <w:rsid w:val="00C82FA5"/>
    <w:rsid w:val="00CA1E6E"/>
    <w:rsid w:val="00CA1FBF"/>
    <w:rsid w:val="00CB6235"/>
    <w:rsid w:val="00CC476E"/>
    <w:rsid w:val="00CC6407"/>
    <w:rsid w:val="00CD4966"/>
    <w:rsid w:val="00CD602C"/>
    <w:rsid w:val="00CD6F9E"/>
    <w:rsid w:val="00CE1B40"/>
    <w:rsid w:val="00CF45B4"/>
    <w:rsid w:val="00CF4ABE"/>
    <w:rsid w:val="00D01A0D"/>
    <w:rsid w:val="00D01A80"/>
    <w:rsid w:val="00D028EA"/>
    <w:rsid w:val="00D1518D"/>
    <w:rsid w:val="00D15426"/>
    <w:rsid w:val="00D15D07"/>
    <w:rsid w:val="00D2435C"/>
    <w:rsid w:val="00D45D8F"/>
    <w:rsid w:val="00D475D6"/>
    <w:rsid w:val="00D60768"/>
    <w:rsid w:val="00D75428"/>
    <w:rsid w:val="00D87FB2"/>
    <w:rsid w:val="00DA4C8A"/>
    <w:rsid w:val="00DB4696"/>
    <w:rsid w:val="00DB7A1E"/>
    <w:rsid w:val="00DC5378"/>
    <w:rsid w:val="00DD5248"/>
    <w:rsid w:val="00DD6595"/>
    <w:rsid w:val="00DF50AF"/>
    <w:rsid w:val="00E06579"/>
    <w:rsid w:val="00E15AFD"/>
    <w:rsid w:val="00E21DC5"/>
    <w:rsid w:val="00E21E29"/>
    <w:rsid w:val="00E21E56"/>
    <w:rsid w:val="00E33E2A"/>
    <w:rsid w:val="00E359A8"/>
    <w:rsid w:val="00E4327B"/>
    <w:rsid w:val="00E45571"/>
    <w:rsid w:val="00E46B40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A5E99"/>
    <w:rsid w:val="00EB0617"/>
    <w:rsid w:val="00EB0619"/>
    <w:rsid w:val="00EC0FFB"/>
    <w:rsid w:val="00EC1647"/>
    <w:rsid w:val="00ED072A"/>
    <w:rsid w:val="00ED15E4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065E3"/>
    <w:rsid w:val="00F150FB"/>
    <w:rsid w:val="00F17B5A"/>
    <w:rsid w:val="00F20596"/>
    <w:rsid w:val="00F253B1"/>
    <w:rsid w:val="00F26269"/>
    <w:rsid w:val="00F2777F"/>
    <w:rsid w:val="00F442CA"/>
    <w:rsid w:val="00F44C29"/>
    <w:rsid w:val="00F51467"/>
    <w:rsid w:val="00F6095B"/>
    <w:rsid w:val="00F61750"/>
    <w:rsid w:val="00F660C1"/>
    <w:rsid w:val="00F77E1C"/>
    <w:rsid w:val="00F83745"/>
    <w:rsid w:val="00F925F0"/>
    <w:rsid w:val="00FA17D3"/>
    <w:rsid w:val="00FA1E64"/>
    <w:rsid w:val="00FA542E"/>
    <w:rsid w:val="00FB2907"/>
    <w:rsid w:val="00FB608D"/>
    <w:rsid w:val="00FC2161"/>
    <w:rsid w:val="00FC4CED"/>
    <w:rsid w:val="00FC508B"/>
    <w:rsid w:val="00FD6068"/>
    <w:rsid w:val="00FD690C"/>
    <w:rsid w:val="00FE4587"/>
    <w:rsid w:val="00FE5460"/>
    <w:rsid w:val="00FE7E54"/>
    <w:rsid w:val="00FF01D0"/>
    <w:rsid w:val="00FF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5A822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1B40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styleId="berarbeitung">
    <w:name w:val="Revision"/>
    <w:hidden/>
    <w:uiPriority w:val="99"/>
    <w:semiHidden/>
    <w:rsid w:val="00E46B40"/>
    <w:pPr>
      <w:spacing w:line="240" w:lineRule="auto"/>
    </w:pPr>
    <w:rPr>
      <w:kern w:val="0"/>
    </w:rPr>
  </w:style>
  <w:style w:type="paragraph" w:customStyle="1" w:styleId="KTZH-LayoutInfo3-Page1">
    <w:name w:val="KTZH-Layout: Info3-Page1"/>
    <w:basedOn w:val="Standard"/>
    <w:uiPriority w:val="77"/>
    <w:rsid w:val="00CE1B40"/>
    <w:pPr>
      <w:spacing w:line="259" w:lineRule="auto"/>
    </w:pPr>
    <w:rPr>
      <w:sz w:val="16"/>
    </w:rPr>
  </w:style>
  <w:style w:type="paragraph" w:customStyle="1" w:styleId="KTZH-LayoutProjektname">
    <w:name w:val="KTZH-Layout: Projektname"/>
    <w:basedOn w:val="Untertitel"/>
    <w:next w:val="Standard"/>
    <w:uiPriority w:val="73"/>
    <w:rsid w:val="00CE1B40"/>
    <w:pPr>
      <w:spacing w:after="280"/>
      <w:contextualSpacing/>
    </w:pPr>
  </w:style>
  <w:style w:type="character" w:customStyle="1" w:styleId="Formatvorlage1">
    <w:name w:val="Formatvorlage1"/>
    <w:basedOn w:val="Absatz-Standardschriftart"/>
    <w:uiPriority w:val="1"/>
    <w:rsid w:val="00CE1B40"/>
    <w:rPr>
      <w:sz w:val="22"/>
    </w:rPr>
  </w:style>
  <w:style w:type="paragraph" w:customStyle="1" w:styleId="KTZH-LayoutMarginale">
    <w:name w:val="KTZH-Layout: Marginale"/>
    <w:basedOn w:val="Standard"/>
    <w:next w:val="Standard"/>
    <w:uiPriority w:val="74"/>
    <w:rsid w:val="00CE1B40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CE1B40"/>
    <w:pPr>
      <w:shd w:val="clear" w:color="auto" w:fill="F0FAFF"/>
      <w:spacing w:after="120" w:line="271" w:lineRule="auto"/>
    </w:pPr>
  </w:style>
  <w:style w:type="character" w:customStyle="1" w:styleId="Formatvorlage2">
    <w:name w:val="Formatvorlage2"/>
    <w:basedOn w:val="Absatz-Standardschriftart"/>
    <w:uiPriority w:val="1"/>
    <w:rsid w:val="00CE1B40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CE1B40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CE1B40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CE1B4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ink/ink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ink/ink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8F1A5B2DEB41DFAE8805782CF411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8DEBAD-1ED4-4D7F-B720-57D9A9549C34}"/>
      </w:docPartPr>
      <w:docPartBody>
        <w:p w:rsidR="00EB1D9A" w:rsidRDefault="00431F17" w:rsidP="00431F17">
          <w:pPr>
            <w:pStyle w:val="0F8F1A5B2DEB41DFAE8805782CF411FE1"/>
            <w:framePr w:wrap="notBeside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077FC4CF5DEF4CA3A97ACD609E7BD3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47A17C-7052-49C5-8AC4-B62266DFAEB8}"/>
      </w:docPartPr>
      <w:docPartBody>
        <w:p w:rsidR="00EB1D9A" w:rsidRDefault="00431F17" w:rsidP="00431F17">
          <w:pPr>
            <w:pStyle w:val="077FC4CF5DEF4CA3A97ACD609E7BD31B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42B7A3699D8E405BAB1EDBDB20A2FF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BA4226-29DD-462E-B3AB-2A5E3821D176}"/>
      </w:docPartPr>
      <w:docPartBody>
        <w:p w:rsidR="00EB1D9A" w:rsidRDefault="00431F17" w:rsidP="00431F17">
          <w:pPr>
            <w:pStyle w:val="42B7A3699D8E405BAB1EDBDB20A2FF0C1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6EB7AC6EE127401987D5848CBA7FF8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96DFD7-5FCE-4751-83D9-767FD2695E43}"/>
      </w:docPartPr>
      <w:docPartBody>
        <w:p w:rsidR="00EB1D9A" w:rsidRDefault="00431F17" w:rsidP="00431F17">
          <w:pPr>
            <w:pStyle w:val="6EB7AC6EE127401987D5848CBA7FF8BF1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9F612DC4A3804CF2BA86EB1258CF83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936BCA-09FC-49B8-8FA0-732D96E1DA51}"/>
      </w:docPartPr>
      <w:docPartBody>
        <w:p w:rsidR="00EB1D9A" w:rsidRDefault="00431F17" w:rsidP="00431F17">
          <w:pPr>
            <w:pStyle w:val="9F612DC4A3804CF2BA86EB1258CF83BD1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050EBF49406443A39941881139204D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7B5CC2-BC69-402F-9937-D919BEA203B2}"/>
      </w:docPartPr>
      <w:docPartBody>
        <w:p w:rsidR="00EB1D9A" w:rsidRDefault="00EB1D9A">
          <w:pPr>
            <w:pStyle w:val="050EBF49406443A39941881139204DB3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8412A25FAE2F4CE299A48833A24D18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5DDE5D-5F0C-476A-9DE7-8342CBCC5F35}"/>
      </w:docPartPr>
      <w:docPartBody>
        <w:p w:rsidR="00EB1D9A" w:rsidRDefault="00431F17" w:rsidP="00431F17">
          <w:pPr>
            <w:pStyle w:val="8412A25FAE2F4CE299A48833A24D18841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66645F44E74F471EAFCFAC497035BE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20C893-443E-46B2-A8A9-BEDC3073C5A3}"/>
      </w:docPartPr>
      <w:docPartBody>
        <w:p w:rsidR="00EB1D9A" w:rsidRDefault="00431F17">
          <w:pPr>
            <w:pStyle w:val="66645F44E74F471EAFCFAC497035BEAE"/>
          </w:pPr>
          <w:r w:rsidRPr="00F2777F">
            <w:t xml:space="preserve">        </w:t>
          </w:r>
        </w:p>
      </w:docPartBody>
    </w:docPart>
    <w:docPart>
      <w:docPartPr>
        <w:name w:val="BEE01C869B8E4C7FBD50101BC616C6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F9AB36-2CEE-4CE1-996B-22F6DA5DD8E8}"/>
      </w:docPartPr>
      <w:docPartBody>
        <w:p w:rsidR="00072322" w:rsidRDefault="00431F17">
          <w:r>
            <w:t xml:space="preserve">     </w:t>
          </w:r>
        </w:p>
      </w:docPartBody>
    </w:docPart>
    <w:docPart>
      <w:docPartPr>
        <w:name w:val="6ED00A5F546E458A8326D912798B9E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632D9B-4368-444A-84D7-AD5A9E6587B3}"/>
      </w:docPartPr>
      <w:docPartBody>
        <w:p w:rsidR="00072322" w:rsidRDefault="00431F17">
          <w:r>
            <w:t xml:space="preserve">     </w:t>
          </w:r>
        </w:p>
      </w:docPartBody>
    </w:docPart>
    <w:docPart>
      <w:docPartPr>
        <w:name w:val="B0F9ADE366E8485B8E351562190B16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A2AA61-E582-4CAE-9682-C9526C54F270}"/>
      </w:docPartPr>
      <w:docPartBody>
        <w:p w:rsidR="00072322" w:rsidRDefault="00431F17" w:rsidP="00431F17">
          <w:pPr>
            <w:pStyle w:val="B0F9ADE366E8485B8E351562190B161D"/>
          </w:pPr>
          <w:r w:rsidRPr="00F2777F">
            <w:t xml:space="preserve">        </w:t>
          </w:r>
        </w:p>
      </w:docPartBody>
    </w:docPart>
    <w:docPart>
      <w:docPartPr>
        <w:name w:val="0642194FCF754E34A7A6E0AC17D7D1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ADF6FA-69EC-4E96-823E-28694ED36B56}"/>
      </w:docPartPr>
      <w:docPartBody>
        <w:p w:rsidR="00072322" w:rsidRDefault="00431F17" w:rsidP="00431F17">
          <w:pPr>
            <w:pStyle w:val="0642194FCF754E34A7A6E0AC17D7D129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70D104417FEE4D9884048F8463CE35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4DE4DD-8DD9-43F8-9D6D-7790FFCE7540}"/>
      </w:docPartPr>
      <w:docPartBody>
        <w:p w:rsidR="00072322" w:rsidRDefault="00431F17" w:rsidP="00431F17">
          <w:pPr>
            <w:pStyle w:val="70D104417FEE4D9884048F8463CE35A8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AAF86ECBC5C8421EB1C52B43F39AF7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896492-1D9E-4D01-8606-6F5A34B497EE}"/>
      </w:docPartPr>
      <w:docPartBody>
        <w:p w:rsidR="00072322" w:rsidRDefault="00431F17" w:rsidP="00431F17">
          <w:pPr>
            <w:pStyle w:val="AAF86ECBC5C8421EB1C52B43F39AF7CF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B781618187CD40FD8957AC6329900F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6F0CA6-3764-4A31-9275-E7132D41700D}"/>
      </w:docPartPr>
      <w:docPartBody>
        <w:p w:rsidR="00072322" w:rsidRDefault="00431F17" w:rsidP="00431F17">
          <w:pPr>
            <w:pStyle w:val="B781618187CD40FD8957AC6329900F3B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AF984BBACFCB4799A030B605603FB2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313BE6-C93D-4CEA-8852-C1A1E174DF53}"/>
      </w:docPartPr>
      <w:docPartBody>
        <w:p w:rsidR="00072322" w:rsidRDefault="00431F17" w:rsidP="00431F17">
          <w:pPr>
            <w:pStyle w:val="AF984BBACFCB4799A030B605603FB23C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C8E5A263B00B499794BB34ED2A4441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7D5AA6-EA2D-4112-8D7B-CE903C29D973}"/>
      </w:docPartPr>
      <w:docPartBody>
        <w:p w:rsidR="00072322" w:rsidRDefault="00431F17" w:rsidP="00431F17">
          <w:pPr>
            <w:pStyle w:val="C8E5A263B00B499794BB34ED2A4441BA"/>
          </w:pPr>
          <w:r>
            <w:rPr>
              <w:rStyle w:val="Platzhaltertext"/>
            </w:rPr>
            <w:t>Klassifizierung wählen…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D9A"/>
    <w:rsid w:val="00071F1B"/>
    <w:rsid w:val="00072322"/>
    <w:rsid w:val="000E617E"/>
    <w:rsid w:val="001D652E"/>
    <w:rsid w:val="0025209E"/>
    <w:rsid w:val="0033655B"/>
    <w:rsid w:val="003D1050"/>
    <w:rsid w:val="00431F17"/>
    <w:rsid w:val="00504108"/>
    <w:rsid w:val="005A5159"/>
    <w:rsid w:val="005A5953"/>
    <w:rsid w:val="006E06B8"/>
    <w:rsid w:val="007742E6"/>
    <w:rsid w:val="007A2C92"/>
    <w:rsid w:val="007A71D9"/>
    <w:rsid w:val="00841390"/>
    <w:rsid w:val="00C22C78"/>
    <w:rsid w:val="00C828C2"/>
    <w:rsid w:val="00D01B78"/>
    <w:rsid w:val="00D92006"/>
    <w:rsid w:val="00EB1D9A"/>
    <w:rsid w:val="00F035D2"/>
    <w:rsid w:val="00F6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431F17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050EBF49406443A39941881139204DB3">
    <w:name w:val="050EBF49406443A39941881139204DB3"/>
  </w:style>
  <w:style w:type="paragraph" w:customStyle="1" w:styleId="66645F44E74F471EAFCFAC497035BEAE">
    <w:name w:val="66645F44E74F471EAFCFAC497035BEAE"/>
  </w:style>
  <w:style w:type="paragraph" w:customStyle="1" w:styleId="0F8F1A5B2DEB41DFAE8805782CF411FE1">
    <w:name w:val="0F8F1A5B2DEB41DFAE8805782CF411FE1"/>
    <w:rsid w:val="00431F17"/>
    <w:pPr>
      <w:framePr w:w="8505" w:wrap="notBeside" w:vAnchor="page" w:hAnchor="margin" w:y="1419" w:anchorLock="1"/>
      <w:spacing w:after="0" w:line="247" w:lineRule="auto"/>
    </w:pPr>
    <w:rPr>
      <w:rFonts w:asciiTheme="majorHAnsi" w:eastAsiaTheme="minorHAnsi" w:hAnsiTheme="majorHAnsi"/>
      <w:kern w:val="0"/>
      <w:sz w:val="21"/>
      <w:szCs w:val="21"/>
      <w:lang w:eastAsia="en-US"/>
    </w:rPr>
  </w:style>
  <w:style w:type="paragraph" w:customStyle="1" w:styleId="077FC4CF5DEF4CA3A97ACD609E7BD31B1">
    <w:name w:val="077FC4CF5DEF4CA3A97ACD609E7BD31B1"/>
    <w:rsid w:val="00431F17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42B7A3699D8E405BAB1EDBDB20A2FF0C1">
    <w:name w:val="42B7A3699D8E405BAB1EDBDB20A2FF0C1"/>
    <w:rsid w:val="00431F17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6EB7AC6EE127401987D5848CBA7FF8BF1">
    <w:name w:val="6EB7AC6EE127401987D5848CBA7FF8BF1"/>
    <w:rsid w:val="00431F17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9F612DC4A3804CF2BA86EB1258CF83BD1">
    <w:name w:val="9F612DC4A3804CF2BA86EB1258CF83BD1"/>
    <w:rsid w:val="00431F17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8412A25FAE2F4CE299A48833A24D18841">
    <w:name w:val="8412A25FAE2F4CE299A48833A24D18841"/>
    <w:rsid w:val="00431F17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B0F9ADE366E8485B8E351562190B161D">
    <w:name w:val="B0F9ADE366E8485B8E351562190B161D"/>
    <w:rsid w:val="00431F17"/>
  </w:style>
  <w:style w:type="paragraph" w:customStyle="1" w:styleId="0642194FCF754E34A7A6E0AC17D7D129">
    <w:name w:val="0642194FCF754E34A7A6E0AC17D7D129"/>
    <w:rsid w:val="00431F17"/>
  </w:style>
  <w:style w:type="paragraph" w:customStyle="1" w:styleId="70D104417FEE4D9884048F8463CE35A8">
    <w:name w:val="70D104417FEE4D9884048F8463CE35A8"/>
    <w:rsid w:val="00431F17"/>
  </w:style>
  <w:style w:type="paragraph" w:customStyle="1" w:styleId="AAF86ECBC5C8421EB1C52B43F39AF7CF">
    <w:name w:val="AAF86ECBC5C8421EB1C52B43F39AF7CF"/>
    <w:rsid w:val="00431F17"/>
  </w:style>
  <w:style w:type="paragraph" w:customStyle="1" w:styleId="B781618187CD40FD8957AC6329900F3B">
    <w:name w:val="B781618187CD40FD8957AC6329900F3B"/>
    <w:rsid w:val="00431F17"/>
  </w:style>
  <w:style w:type="paragraph" w:customStyle="1" w:styleId="AF984BBACFCB4799A030B605603FB23C">
    <w:name w:val="AF984BBACFCB4799A030B605603FB23C"/>
    <w:rsid w:val="00431F17"/>
  </w:style>
  <w:style w:type="paragraph" w:customStyle="1" w:styleId="C8E5A263B00B499794BB34ED2A4441BA">
    <w:name w:val="C8E5A263B00B499794BB34ED2A4441BA"/>
    <w:rsid w:val="00431F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5T14:32:13.08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15T14:44:13.76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210 266,'704'0,"-660"3,0 2,-1 2,53 14,-13-2,-39-9,1 2,-2 1,0 3,-1 1,41 25,-58-31,-1 0,45 12,-46-16,0 0,-1 2,43 22,-38-15,-20-13,0 1,0 0,-1 0,0 0,0 1,0 0,0 0,8 11,-1-1,1 0,0-1,1-1,16 12,-16-13,0 0,0 1,-2 0,23 29,-23-19,0 1,-2 0,-1 1,0 0,5 26,-3-12,18 41,-16-43,-1 1,-2 0,9 63,12 42,-24-115,-2 1,-1 0,2 53,-9 93,-1-57,3 17,-16-455,8 250,4-1,3 1,8-77,-5 125,1 0,1 1,2 0,0 0,1 0,0 1,2 0,1 0,0 1,1 0,2 1,-1 0,2 1,21-20,58-49,298-294,-371 357,-1 0,0-2,-2 0,-1-1,-2 0,22-53,-35 76,-1 1,1 0,-1-1,1 1,-1-1,0 0,0 1,0-1,0 1,0-1,-1 1,1-1,-1 1,0 0,0-1,0 1,0-1,0 1,0 0,0 0,-1 0,1 0,-1 0,0 0,0 0,1 0,-1 1,0-1,-4-1,-6-5,0 1,-1 1,0 0,-18-6,-3-1,-13-8,-1 3,-78-19,-106-10,159 33,-25-1,-135-5,-99 17,4 0,109-10,-130-2,313 16,0 0,-1 3,1 1,1 2,-68 21,90-23,0 2,1-1,0 1,0 1,0 0,1 1,-18 17,23-19,0-1,0 1,1 1,-1-1,2 1,-1 0,1 0,0 0,1 1,0 0,0-1,-3 19,3-4,-2 0,-12 36,-6 25,23-81,-1 0,1 0,-1 0,1 0,0 0,0 0,0 0,1 0,-1 0,1 0,0 0,-1 0,1 0,1 0,-1 0,0 0,1-1,-1 1,1-1,0 1,0-1,0 0,0 1,0-1,0 0,1 0,-1-1,1 1,0 0,-1-1,1 0,0 1,3 0,11 3,-1-1,1 0,0-2,33 2,-22-2,1067 21,-720-26,709 3,-982 6,-1 4,156 36,-228-40,-1-2,-18-2,1 0,-1 0,1 1,-1 0,14 6,-21-7,0 0,0 0,0 1,0-1,-1 0,1 1,0 0,-1-1,0 1,0 0,0 0,0 1,0-1,0 0,-1 1,0-1,0 1,0-1,1 7,-1-4,0-1,0 1,-1-1,0 1,0-1,0 1,-1-1,0 0,0 1,0-1,0 0,-1 1,0-1,0 0,-1 0,-3 6,1-5,0 1,-1-1,0-1,0 1,0-1,-1 0,1 0,-1 0,-14 6,-11 1,1 0,-2-2,0-2,-41 6,66-13,-156 24,-203 3,-169-25,365-5,20 1,-417 3,2 31,-36-16,423-18,172 1,2 0,1-1,0 1,-1 0,1 1,-1-1,1 1,0-1,-1 1,1 1,0-1,0 1,-5 2,11-3,-1 0,1 0,0 0,0 0,0 0,0 0,0 0,0-1,0 1,0-1,0 1,4-1,203 37,190 37,734 147,-940-184,242 36,75 16,-476-82,122 25,229 18,-297-40,-80-8,0 0,0 0,0 0,0 1,0 0,-1 1,0-1,11 9,-16-12,-1 1,1 0,0 1,-1-1,0 0,1 0,-1 1,0-1,1 0,-1 1,0 0,0-1,0 1,0-1,-1 1,1 0,0 0,-1 0,1-1,-1 1,0 0,1 0,-1 0,0 0,0 0,0 0,0-1,-1 1,1 0,-1 0,1 0,-1 0,1-1,-1 1,0 0,0-1,0 1,0 0,0-1,0 1,0-1,-1 1,1-1,0 0,-1 0,1 0,-3 2,-6 4,0-1,-1 0,1 0,-1-1,-23 7,-41 7,-1-4,-1-2,-136 2,178-12,-616 3,124-5,344 12,-42 1,-941-15,1161 1,0 0,1 0,-1 0,1-1,-1 0,0 0,1-1,-9-3,12 5,1 0,0 0,-1 0,1-1,0 1,-1 0,1 0,0-1,0 1,-1 0,1-1,0 1,0 0,-1-1,1 1,0 0,0-1,0 1,0 0,-1-1,1 1,0-1,0 1,0 0,0-1,0 1,0-1,0 1,0 0,0-1,0 1,0-1,1 1,-1 0,0-1,2-1,-1 0,1 0,-1 1,1-1,0 1,0-1,0 1,0 0,0 0,0 0,3-1,93-41,2 5,2 5,1 4,2 4,113-11,539-11,-594 46,-31 2,0-5,181-30,-282 26,0-1,38-16,-44 14,1 2,0 0,37-6,-21 11,-4-1,-72 4,-12 1,-8 1,52-1,8 0,34 0,696-56,-570 38,-163 17,6 1,0-1,0-1,0 0,0 0,8-4,-16 6,0-1,1 1,-1-1,0 1,0-1,0 0,0 1,-1-1,1 0,0 0,0 0,0 1,0-1,-1 0,1 0,-1 0,1 0,0 0,-1-1,0 1,1 0,-1 0,0 0,1 0,-1 0,0-1,0 1,0 0,0 0,0 0,0 0,-1-1,1 1,0 0,0 0,-1 0,1 0,-1 0,1 0,-1 0,0 0,1 0,-1 0,0 0,1 0,-1 0,0 0,-1 0,-17-24,9 14,1-1,0 0,1 0,0-1,1 0,1 0,0-1,-6-19,3 2,-20-51,17 54,2-1,-9-41,8 6,3-2,0-108,11 106,-1 42,-1-1,-1 0,-1 0,-8-43,7 64,-1 1,1-1,-1 0,-1 1,1-1,-1 1,0 0,0 0,0 0,0 1,-1-1,0 1,0 0,0 1,-1-1,1 1,-8-3,-15-7,0 2,-42-12,34 12,21 7,0 0,-29-3,22 5</inkml:trace>
</inkml:ink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0CAF01-063F-490D-8420-620EC7F66F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076A53-FAEE-442D-9A81-5691ECDE73E0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EA6543F8-B249-43D1-BDDC-22973DE99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Checkliste%20Rechtsetzungsprojekt.dotx</Template>
  <TotalTime>0</TotalTime>
  <Pages>15</Pages>
  <Words>804</Words>
  <Characters>6771</Characters>
  <Application>Microsoft Office Word</Application>
  <DocSecurity>0</DocSecurity>
  <Lines>752</Lines>
  <Paragraphs>302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 Rechtsetzungsprojekt</vt:lpstr>
    </vt:vector>
  </TitlesOfParts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 Rechtsetzungsprojekt</dc:title>
  <dc:subject/>
  <dc:creator>Stéphanie Kaiser</dc:creator>
  <dc:description/>
  <cp:lastModifiedBy>Riccarda Meier</cp:lastModifiedBy>
  <cp:revision>4</cp:revision>
  <cp:lastPrinted>2023-05-23T15:58:00Z</cp:lastPrinted>
  <dcterms:created xsi:type="dcterms:W3CDTF">2026-09-14T11:49:00Z</dcterms:created>
  <dcterms:modified xsi:type="dcterms:W3CDTF">2026-09-20T13:23:00Z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